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45"/>
      </w:tblGrid>
      <w:tr w:rsidR="004B7E44" w14:paraId="7668919B" w14:textId="77777777" w:rsidTr="004B7E44">
        <w:trPr>
          <w:trHeight w:val="2536"/>
        </w:trPr>
        <w:tc>
          <w:tcPr>
            <w:tcW w:w="8541" w:type="dxa"/>
            <w:tcBorders>
              <w:top w:val="nil"/>
              <w:left w:val="nil"/>
              <w:bottom w:val="nil"/>
              <w:right w:val="nil"/>
            </w:tcBorders>
          </w:tcPr>
          <w:p w14:paraId="0483AA2B" w14:textId="39801604" w:rsidR="004B7E44" w:rsidRDefault="004B7E44" w:rsidP="001F3E20">
            <w:bookmarkStart w:id="0" w:name="_top"/>
            <w:bookmarkEnd w:id="0"/>
            <w:r>
              <w:rPr>
                <w:noProof/>
              </w:rPr>
              <mc:AlternateContent>
                <mc:Choice Requires="wps">
                  <w:drawing>
                    <wp:inline distT="0" distB="0" distL="0" distR="0" wp14:anchorId="0CB31D40" wp14:editId="427133FD">
                      <wp:extent cx="5138670" cy="2110740"/>
                      <wp:effectExtent l="0" t="0" r="0" b="3810"/>
                      <wp:docPr id="8" name="Text Box 8"/>
                      <wp:cNvGraphicFramePr/>
                      <a:graphic xmlns:a="http://schemas.openxmlformats.org/drawingml/2006/main">
                        <a:graphicData uri="http://schemas.microsoft.com/office/word/2010/wordprocessingShape">
                          <wps:wsp>
                            <wps:cNvSpPr txBox="1"/>
                            <wps:spPr>
                              <a:xfrm>
                                <a:off x="0" y="0"/>
                                <a:ext cx="5138670" cy="2110740"/>
                              </a:xfrm>
                              <a:prstGeom prst="rect">
                                <a:avLst/>
                              </a:prstGeom>
                              <a:noFill/>
                              <a:ln w="6350">
                                <a:noFill/>
                              </a:ln>
                            </wps:spPr>
                            <wps:txbx>
                              <w:txbxContent>
                                <w:p w14:paraId="4B617C74" w14:textId="77777777" w:rsidR="00AC2BA9" w:rsidRDefault="00AC2BA9" w:rsidP="001F3E20">
                                  <w:pPr>
                                    <w:pStyle w:val="Title"/>
                                    <w:rPr>
                                      <w:color w:val="FFFFFF" w:themeColor="background1"/>
                                      <w:sz w:val="90"/>
                                      <w:szCs w:val="90"/>
                                    </w:rPr>
                                  </w:pPr>
                                </w:p>
                                <w:p w14:paraId="165F715B" w14:textId="4C6B1112"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D60C8B">
                                    <w:rPr>
                                      <w:noProof/>
                                      <w:color w:val="FFFFFF" w:themeColor="background1"/>
                                      <w:sz w:val="90"/>
                                      <w:szCs w:val="90"/>
                                    </w:rPr>
                                    <w:t>2024</w:t>
                                  </w:r>
                                  <w:r w:rsidR="005031BF">
                                    <w:rPr>
                                      <w:color w:val="FFFFFF" w:themeColor="background1"/>
                                      <w:sz w:val="90"/>
                                      <w:szCs w:val="90"/>
                                    </w:rPr>
                                    <w:fldChar w:fldCharType="end"/>
                                  </w:r>
                                  <w:r w:rsidR="007E7FA2">
                                    <w:rPr>
                                      <w:color w:val="FFFFFF" w:themeColor="background1"/>
                                      <w:sz w:val="90"/>
                                      <w:szCs w:val="90"/>
                                    </w:rPr>
                                    <w:t xml:space="preserve"> Resume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B31D40" id="_x0000_t202" coordsize="21600,21600" o:spt="202" path="m,l,21600r21600,l21600,xe">
                      <v:stroke joinstyle="miter"/>
                      <v:path gradientshapeok="t" o:connecttype="rect"/>
                    </v:shapetype>
                    <v:shape id="Text Box 8" o:spid="_x0000_s1026" type="#_x0000_t202" style="width:404.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" filled="f" stroked="f" strokeweight=".5pt">
                      <v:textbox>
                        <w:txbxContent>
                          <w:p w14:paraId="4B617C74" w14:textId="77777777" w:rsidR="00AC2BA9" w:rsidRDefault="00AC2BA9" w:rsidP="001F3E20">
                            <w:pPr>
                              <w:pStyle w:val="Title"/>
                              <w:rPr>
                                <w:color w:val="FFFFFF" w:themeColor="background1"/>
                                <w:sz w:val="90"/>
                                <w:szCs w:val="90"/>
                              </w:rPr>
                            </w:pPr>
                          </w:p>
                          <w:p w14:paraId="165F715B" w14:textId="4C6B1112"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D60C8B">
                              <w:rPr>
                                <w:noProof/>
                                <w:color w:val="FFFFFF" w:themeColor="background1"/>
                                <w:sz w:val="90"/>
                                <w:szCs w:val="90"/>
                              </w:rPr>
                              <w:t>2024</w:t>
                            </w:r>
                            <w:r w:rsidR="005031BF">
                              <w:rPr>
                                <w:color w:val="FFFFFF" w:themeColor="background1"/>
                                <w:sz w:val="90"/>
                                <w:szCs w:val="90"/>
                              </w:rPr>
                              <w:fldChar w:fldCharType="end"/>
                            </w:r>
                            <w:r w:rsidR="007E7FA2">
                              <w:rPr>
                                <w:color w:val="FFFFFF" w:themeColor="background1"/>
                                <w:sz w:val="90"/>
                                <w:szCs w:val="90"/>
                              </w:rPr>
                              <w:t xml:space="preserve"> Resume</w:t>
                            </w:r>
                          </w:p>
                        </w:txbxContent>
                      </v:textbox>
                      <w10:anchorlock/>
                    </v:shape>
                  </w:pict>
                </mc:Fallback>
              </mc:AlternateContent>
            </w:r>
          </w:p>
          <w:p w14:paraId="4A23E23A" w14:textId="77777777" w:rsidR="004B7E44" w:rsidRDefault="004B7E44" w:rsidP="001F3E20">
            <w:r>
              <w:rPr>
                <w:noProof/>
              </w:rPr>
              <mc:AlternateContent>
                <mc:Choice Requires="wps">
                  <w:drawing>
                    <wp:inline distT="0" distB="0" distL="0" distR="0" wp14:anchorId="1B873E61" wp14:editId="2E70D60C">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26277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5DAAA429" w14:textId="77777777" w:rsidR="004B7E44" w:rsidRDefault="004B7E44" w:rsidP="001F3E20">
            <w:r>
              <w:rPr>
                <w:noProof/>
              </w:rPr>
              <mc:AlternateContent>
                <mc:Choice Requires="wps">
                  <w:drawing>
                    <wp:inline distT="0" distB="0" distL="0" distR="0" wp14:anchorId="39D056C9" wp14:editId="1AD989E7">
                      <wp:extent cx="5920740" cy="1727710"/>
                      <wp:effectExtent l="0" t="0" r="0" b="6350"/>
                      <wp:docPr id="3" name="Text Box 3"/>
                      <wp:cNvGraphicFramePr/>
                      <a:graphic xmlns:a="http://schemas.openxmlformats.org/drawingml/2006/main">
                        <a:graphicData uri="http://schemas.microsoft.com/office/word/2010/wordprocessingShape">
                          <wps:wsp>
                            <wps:cNvSpPr txBox="1"/>
                            <wps:spPr>
                              <a:xfrm>
                                <a:off x="0" y="0"/>
                                <a:ext cx="5920740" cy="1727710"/>
                              </a:xfrm>
                              <a:prstGeom prst="rect">
                                <a:avLst/>
                              </a:prstGeom>
                              <a:noFill/>
                              <a:ln w="6350">
                                <a:noFill/>
                              </a:ln>
                            </wps:spPr>
                            <wps:txbx>
                              <w:txbxContent>
                                <w:p w14:paraId="31C51C99" w14:textId="63666426" w:rsidR="004B7E44" w:rsidRPr="0074427D" w:rsidRDefault="00702D19" w:rsidP="00CF5463">
                                  <w:pPr>
                                    <w:pStyle w:val="Subtitle"/>
                                    <w:rPr>
                                      <w:sz w:val="60"/>
                                      <w:szCs w:val="60"/>
                                    </w:rPr>
                                  </w:pPr>
                                  <w:r>
                                    <w:rPr>
                                      <w:sz w:val="60"/>
                                      <w:szCs w:val="60"/>
                                    </w:rPr>
                                    <w:t xml:space="preserve">Solution Architect, </w:t>
                                  </w:r>
                                  <w:r w:rsidR="007E7FA2" w:rsidRPr="0074427D">
                                    <w:rPr>
                                      <w:sz w:val="60"/>
                                      <w:szCs w:val="60"/>
                                    </w:rPr>
                                    <w:t>Lead</w:t>
                                  </w:r>
                                  <w:r w:rsidR="00E013DE" w:rsidRPr="0074427D">
                                    <w:rPr>
                                      <w:sz w:val="60"/>
                                      <w:szCs w:val="60"/>
                                    </w:rPr>
                                    <w:t>,</w:t>
                                  </w:r>
                                  <w:r w:rsidR="007E7FA2" w:rsidRPr="0074427D">
                                    <w:rPr>
                                      <w:sz w:val="60"/>
                                      <w:szCs w:val="60"/>
                                    </w:rPr>
                                    <w:t xml:space="preserve"> Sr. Web</w:t>
                                  </w:r>
                                  <w:r>
                                    <w:rPr>
                                      <w:sz w:val="60"/>
                                      <w:szCs w:val="60"/>
                                    </w:rPr>
                                    <w:t xml:space="preserve"> /Mobile</w:t>
                                  </w:r>
                                  <w:r w:rsidR="007E7FA2" w:rsidRPr="0074427D">
                                    <w:rPr>
                                      <w:sz w:val="60"/>
                                      <w:szCs w:val="60"/>
                                    </w:rPr>
                                    <w:t xml:space="preserve"> Software Engineer,</w:t>
                                  </w:r>
                                  <w:r w:rsidR="00D261CC" w:rsidRPr="0074427D">
                                    <w:rPr>
                                      <w:sz w:val="60"/>
                                      <w:szCs w:val="60"/>
                                    </w:rPr>
                                    <w:t xml:space="preserve"> &amp; Full-Stack </w:t>
                                  </w:r>
                                  <w:r>
                                    <w:rPr>
                                      <w:sz w:val="60"/>
                                      <w:szCs w:val="60"/>
                                    </w:rPr>
                                    <w:t xml:space="preserve">.NET </w:t>
                                  </w:r>
                                  <w:r w:rsidR="00D261CC" w:rsidRPr="0074427D">
                                    <w:rPr>
                                      <w:sz w:val="60"/>
                                      <w:szCs w:val="60"/>
                                    </w:rPr>
                                    <w:t>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D056C9" id="Text Box 3" o:spid="_x0000_s1027" type="#_x0000_t202" style="width:466.2pt;height:1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" filled="f" stroked="f" strokeweight=".5pt">
                      <v:textbox>
                        <w:txbxContent>
                          <w:p w14:paraId="31C51C99" w14:textId="63666426" w:rsidR="004B7E44" w:rsidRPr="0074427D" w:rsidRDefault="00702D19" w:rsidP="00CF5463">
                            <w:pPr>
                              <w:pStyle w:val="Subtitle"/>
                              <w:rPr>
                                <w:sz w:val="60"/>
                                <w:szCs w:val="60"/>
                              </w:rPr>
                            </w:pPr>
                            <w:r>
                              <w:rPr>
                                <w:sz w:val="60"/>
                                <w:szCs w:val="60"/>
                              </w:rPr>
                              <w:t xml:space="preserve">Solution Architect, </w:t>
                            </w:r>
                            <w:r w:rsidR="007E7FA2" w:rsidRPr="0074427D">
                              <w:rPr>
                                <w:sz w:val="60"/>
                                <w:szCs w:val="60"/>
                              </w:rPr>
                              <w:t>Lead</w:t>
                            </w:r>
                            <w:r w:rsidR="00E013DE" w:rsidRPr="0074427D">
                              <w:rPr>
                                <w:sz w:val="60"/>
                                <w:szCs w:val="60"/>
                              </w:rPr>
                              <w:t>,</w:t>
                            </w:r>
                            <w:r w:rsidR="007E7FA2" w:rsidRPr="0074427D">
                              <w:rPr>
                                <w:sz w:val="60"/>
                                <w:szCs w:val="60"/>
                              </w:rPr>
                              <w:t xml:space="preserve"> Sr. Web</w:t>
                            </w:r>
                            <w:r>
                              <w:rPr>
                                <w:sz w:val="60"/>
                                <w:szCs w:val="60"/>
                              </w:rPr>
                              <w:t xml:space="preserve"> /Mobile</w:t>
                            </w:r>
                            <w:r w:rsidR="007E7FA2" w:rsidRPr="0074427D">
                              <w:rPr>
                                <w:sz w:val="60"/>
                                <w:szCs w:val="60"/>
                              </w:rPr>
                              <w:t xml:space="preserve"> Software Engineer,</w:t>
                            </w:r>
                            <w:r w:rsidR="00D261CC" w:rsidRPr="0074427D">
                              <w:rPr>
                                <w:sz w:val="60"/>
                                <w:szCs w:val="60"/>
                              </w:rPr>
                              <w:t xml:space="preserve"> &amp; Full-Stack </w:t>
                            </w:r>
                            <w:r>
                              <w:rPr>
                                <w:sz w:val="60"/>
                                <w:szCs w:val="60"/>
                              </w:rPr>
                              <w:t xml:space="preserve">.NET </w:t>
                            </w:r>
                            <w:r w:rsidR="00D261CC" w:rsidRPr="0074427D">
                              <w:rPr>
                                <w:sz w:val="60"/>
                                <w:szCs w:val="60"/>
                              </w:rPr>
                              <w:t>Developer</w:t>
                            </w:r>
                          </w:p>
                        </w:txbxContent>
                      </v:textbox>
                      <w10:anchorlock/>
                    </v:shape>
                  </w:pict>
                </mc:Fallback>
              </mc:AlternateContent>
            </w:r>
          </w:p>
        </w:tc>
      </w:tr>
      <w:tr w:rsidR="004B7E44" w14:paraId="68592619" w14:textId="77777777" w:rsidTr="004B7E44">
        <w:trPr>
          <w:trHeight w:val="3814"/>
        </w:trPr>
        <w:tc>
          <w:tcPr>
            <w:tcW w:w="8541" w:type="dxa"/>
            <w:tcBorders>
              <w:top w:val="nil"/>
              <w:left w:val="nil"/>
              <w:bottom w:val="nil"/>
              <w:right w:val="nil"/>
            </w:tcBorders>
            <w:vAlign w:val="bottom"/>
          </w:tcPr>
          <w:p w14:paraId="24A6E9E9" w14:textId="13D78FEC" w:rsidR="004B7E44" w:rsidRDefault="004B7E44" w:rsidP="001F3E20">
            <w:pPr>
              <w:rPr>
                <w:noProof/>
              </w:rPr>
            </w:pPr>
            <w:r>
              <w:rPr>
                <w:noProof/>
              </w:rPr>
              <mc:AlternateContent>
                <mc:Choice Requires="wps">
                  <w:drawing>
                    <wp:inline distT="0" distB="0" distL="0" distR="0" wp14:anchorId="3A3DD57D" wp14:editId="017F816A">
                      <wp:extent cx="6125101" cy="1509963"/>
                      <wp:effectExtent l="0" t="0" r="0" b="0"/>
                      <wp:docPr id="6" name="Text Box 6"/>
                      <wp:cNvGraphicFramePr/>
                      <a:graphic xmlns:a="http://schemas.openxmlformats.org/drawingml/2006/main">
                        <a:graphicData uri="http://schemas.microsoft.com/office/word/2010/wordprocessingShape">
                          <wps:wsp>
                            <wps:cNvSpPr txBox="1"/>
                            <wps:spPr>
                              <a:xfrm>
                                <a:off x="0" y="0"/>
                                <a:ext cx="6125101" cy="1509963"/>
                              </a:xfrm>
                              <a:prstGeom prst="rect">
                                <a:avLst/>
                              </a:prstGeom>
                              <a:noFill/>
                              <a:ln w="6350">
                                <a:noFill/>
                              </a:ln>
                            </wps:spPr>
                            <wps:txbx>
                              <w:txbxContent>
                                <w:p w14:paraId="5B3FA427" w14:textId="18A5B9FD"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4239DD">
                                    <w:rPr>
                                      <w:color w:val="FFFFFF" w:themeColor="background1"/>
                                      <w:sz w:val="28"/>
                                      <w:szCs w:val="28"/>
                                    </w:rPr>
                                    <w:t>4</w:t>
                                  </w:r>
                                  <w:r w:rsidR="00403C6F" w:rsidRPr="00403C6F">
                                    <w:rPr>
                                      <w:color w:val="FFFFFF" w:themeColor="background1"/>
                                      <w:sz w:val="28"/>
                                      <w:szCs w:val="28"/>
                                    </w:rPr>
                                    <w:t>.</w:t>
                                  </w:r>
                                  <w:r w:rsidR="004239DD">
                                    <w:rPr>
                                      <w:color w:val="FFFFFF" w:themeColor="background1"/>
                                      <w:sz w:val="28"/>
                                      <w:szCs w:val="28"/>
                                    </w:rPr>
                                    <w:t>0</w:t>
                                  </w:r>
                                  <w:r w:rsidR="00403C6F" w:rsidRPr="00403C6F">
                                    <w:rPr>
                                      <w:color w:val="FFFFFF" w:themeColor="background1"/>
                                      <w:sz w:val="28"/>
                                      <w:szCs w:val="28"/>
                                    </w:rPr>
                                    <w:t>.</w:t>
                                  </w:r>
                                  <w:r w:rsidR="00532394">
                                    <w:rPr>
                                      <w:color w:val="FFFFFF" w:themeColor="background1"/>
                                      <w:sz w:val="28"/>
                                      <w:szCs w:val="28"/>
                                    </w:rPr>
                                    <w:t>2</w:t>
                                  </w:r>
                                  <w:r w:rsidR="00403C6F" w:rsidRPr="00403C6F">
                                    <w:rPr>
                                      <w:color w:val="FFFFFF" w:themeColor="background1"/>
                                      <w:sz w:val="28"/>
                                      <w:szCs w:val="28"/>
                                    </w:rPr>
                                    <w:t>.</w:t>
                                  </w:r>
                                  <w:r w:rsidR="006B2C94">
                                    <w:rPr>
                                      <w:color w:val="FFFFFF" w:themeColor="background1"/>
                                      <w:sz w:val="28"/>
                                      <w:szCs w:val="28"/>
                                    </w:rPr>
                                    <w:t>00</w:t>
                                  </w:r>
                                  <w:r w:rsidR="00D37F6F">
                                    <w:rPr>
                                      <w:color w:val="FFFFFF" w:themeColor="background1"/>
                                      <w:sz w:val="28"/>
                                      <w:szCs w:val="28"/>
                                    </w:rPr>
                                    <w:t>5</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778186EC" w14:textId="77777777" w:rsidR="00D60C8B" w:rsidRPr="00305CE1" w:rsidRDefault="00D60C8B" w:rsidP="00D60C8B">
                                  <w:pPr>
                                    <w:pStyle w:val="Heading1"/>
                                    <w:rPr>
                                      <w:rFonts w:ascii="Segoe UI Symbol" w:hAnsi="Segoe UI Symbol" w:cs="Segoe UI Symbol"/>
                                      <w:b w:val="0"/>
                                      <w:bCs/>
                                      <w:color w:val="FFFFFF" w:themeColor="background1"/>
                                      <w:sz w:val="18"/>
                                      <w:szCs w:val="18"/>
                                    </w:rPr>
                                  </w:pPr>
                                  <w:r w:rsidRPr="00305CE1">
                                    <w:rPr>
                                      <w:rFonts w:ascii="Segoe UI Symbol" w:hAnsi="Segoe UI Symbol" w:cs="Segoe UI Symbol"/>
                                      <w:b w:val="0"/>
                                      <w:bCs/>
                                      <w:color w:val="FFFFFF" w:themeColor="background1"/>
                                      <w:sz w:val="18"/>
                                      <w:szCs w:val="18"/>
                                    </w:rPr>
                                    <w:t xml:space="preserve">⚠ If you visit my web or mobile experiences via </w:t>
                                  </w:r>
                                  <w:hyperlink r:id="rId9" w:history="1">
                                    <w:r w:rsidRPr="00305CE1">
                                      <w:rPr>
                                        <w:rStyle w:val="Hyperlink"/>
                                        <w:rFonts w:ascii="Segoe UI Symbol" w:hAnsi="Segoe UI Symbol" w:cs="Segoe UI Symbol"/>
                                        <w:b w:val="0"/>
                                        <w:bCs/>
                                        <w:color w:val="E6E7E8" w:themeColor="background2"/>
                                        <w:sz w:val="18"/>
                                        <w:szCs w:val="18"/>
                                      </w:rPr>
                                      <w:t>www.jsilvestri.com</w:t>
                                    </w:r>
                                  </w:hyperlink>
                                  <w:r w:rsidRPr="00305CE1">
                                    <w:rPr>
                                      <w:rFonts w:ascii="Segoe UI Symbol" w:hAnsi="Segoe UI Symbol" w:cs="Segoe UI Symbol"/>
                                      <w:b w:val="0"/>
                                      <w:bCs/>
                                      <w:color w:val="FFFFFF" w:themeColor="background1"/>
                                      <w:sz w:val="18"/>
                                      <w:szCs w:val="18"/>
                                    </w:rPr>
                                    <w:t xml:space="preserve"> and/or contact me directly, I must refer you back to my recruiting agent handling the position they submitted me for with your company. </w:t>
                                  </w:r>
                                </w:p>
                                <w:p w14:paraId="3F220917" w14:textId="77777777" w:rsidR="00D60C8B" w:rsidRPr="00305CE1" w:rsidRDefault="00D60C8B" w:rsidP="00D60C8B">
                                  <w:pPr>
                                    <w:pStyle w:val="Heading1"/>
                                    <w:rPr>
                                      <w:b w:val="0"/>
                                      <w:bCs/>
                                      <w:color w:val="FFFFFF" w:themeColor="background1"/>
                                      <w:sz w:val="18"/>
                                      <w:szCs w:val="18"/>
                                    </w:rPr>
                                  </w:pPr>
                                </w:p>
                                <w:p w14:paraId="17C38CDA" w14:textId="77777777" w:rsidR="00D60C8B" w:rsidRPr="00305CE1" w:rsidRDefault="00D60C8B" w:rsidP="00D60C8B">
                                  <w:pPr>
                                    <w:pStyle w:val="Heading1"/>
                                    <w:rPr>
                                      <w:b w:val="0"/>
                                      <w:bCs/>
                                      <w:color w:val="FFFFFF" w:themeColor="background1"/>
                                      <w:sz w:val="18"/>
                                      <w:szCs w:val="18"/>
                                    </w:rPr>
                                  </w:pPr>
                                  <w:r w:rsidRPr="00305CE1">
                                    <w:rPr>
                                      <w:b w:val="0"/>
                                      <w:bCs/>
                                      <w:color w:val="FFFFFF" w:themeColor="background1"/>
                                      <w:sz w:val="18"/>
                                      <w:szCs w:val="18"/>
                                    </w:rPr>
                                    <w:t>Their latest contact information is as follows:</w:t>
                                  </w:r>
                                </w:p>
                                <w:p w14:paraId="681E7159" w14:textId="380D7656" w:rsidR="00074D5C" w:rsidRPr="00D261CC" w:rsidRDefault="00074D5C" w:rsidP="00D60C8B">
                                  <w:pPr>
                                    <w:pStyle w:val="Heading1"/>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3DD57D" id="Text Box 6" o:spid="_x0000_s1028" type="#_x0000_t202" style="width:482.3pt;height:1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" filled="f" stroked="f" strokeweight=".5pt">
                      <v:textbox>
                        <w:txbxContent>
                          <w:p w14:paraId="5B3FA427" w14:textId="18A5B9FD"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4239DD">
                              <w:rPr>
                                <w:color w:val="FFFFFF" w:themeColor="background1"/>
                                <w:sz w:val="28"/>
                                <w:szCs w:val="28"/>
                              </w:rPr>
                              <w:t>4</w:t>
                            </w:r>
                            <w:r w:rsidR="00403C6F" w:rsidRPr="00403C6F">
                              <w:rPr>
                                <w:color w:val="FFFFFF" w:themeColor="background1"/>
                                <w:sz w:val="28"/>
                                <w:szCs w:val="28"/>
                              </w:rPr>
                              <w:t>.</w:t>
                            </w:r>
                            <w:r w:rsidR="004239DD">
                              <w:rPr>
                                <w:color w:val="FFFFFF" w:themeColor="background1"/>
                                <w:sz w:val="28"/>
                                <w:szCs w:val="28"/>
                              </w:rPr>
                              <w:t>0</w:t>
                            </w:r>
                            <w:r w:rsidR="00403C6F" w:rsidRPr="00403C6F">
                              <w:rPr>
                                <w:color w:val="FFFFFF" w:themeColor="background1"/>
                                <w:sz w:val="28"/>
                                <w:szCs w:val="28"/>
                              </w:rPr>
                              <w:t>.</w:t>
                            </w:r>
                            <w:r w:rsidR="00532394">
                              <w:rPr>
                                <w:color w:val="FFFFFF" w:themeColor="background1"/>
                                <w:sz w:val="28"/>
                                <w:szCs w:val="28"/>
                              </w:rPr>
                              <w:t>2</w:t>
                            </w:r>
                            <w:r w:rsidR="00403C6F" w:rsidRPr="00403C6F">
                              <w:rPr>
                                <w:color w:val="FFFFFF" w:themeColor="background1"/>
                                <w:sz w:val="28"/>
                                <w:szCs w:val="28"/>
                              </w:rPr>
                              <w:t>.</w:t>
                            </w:r>
                            <w:r w:rsidR="006B2C94">
                              <w:rPr>
                                <w:color w:val="FFFFFF" w:themeColor="background1"/>
                                <w:sz w:val="28"/>
                                <w:szCs w:val="28"/>
                              </w:rPr>
                              <w:t>00</w:t>
                            </w:r>
                            <w:r w:rsidR="00D37F6F">
                              <w:rPr>
                                <w:color w:val="FFFFFF" w:themeColor="background1"/>
                                <w:sz w:val="28"/>
                                <w:szCs w:val="28"/>
                              </w:rPr>
                              <w:t>5</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778186EC" w14:textId="77777777" w:rsidR="00D60C8B" w:rsidRPr="00305CE1" w:rsidRDefault="00D60C8B" w:rsidP="00D60C8B">
                            <w:pPr>
                              <w:pStyle w:val="Heading1"/>
                              <w:rPr>
                                <w:rFonts w:ascii="Segoe UI Symbol" w:hAnsi="Segoe UI Symbol" w:cs="Segoe UI Symbol"/>
                                <w:b w:val="0"/>
                                <w:bCs/>
                                <w:color w:val="FFFFFF" w:themeColor="background1"/>
                                <w:sz w:val="18"/>
                                <w:szCs w:val="18"/>
                              </w:rPr>
                            </w:pPr>
                            <w:r w:rsidRPr="00305CE1">
                              <w:rPr>
                                <w:rFonts w:ascii="Segoe UI Symbol" w:hAnsi="Segoe UI Symbol" w:cs="Segoe UI Symbol"/>
                                <w:b w:val="0"/>
                                <w:bCs/>
                                <w:color w:val="FFFFFF" w:themeColor="background1"/>
                                <w:sz w:val="18"/>
                                <w:szCs w:val="18"/>
                              </w:rPr>
                              <w:t xml:space="preserve">⚠ If you visit my web or mobile experiences via </w:t>
                            </w:r>
                            <w:hyperlink r:id="rId10" w:history="1">
                              <w:r w:rsidRPr="00305CE1">
                                <w:rPr>
                                  <w:rStyle w:val="Hyperlink"/>
                                  <w:rFonts w:ascii="Segoe UI Symbol" w:hAnsi="Segoe UI Symbol" w:cs="Segoe UI Symbol"/>
                                  <w:b w:val="0"/>
                                  <w:bCs/>
                                  <w:color w:val="E6E7E8" w:themeColor="background2"/>
                                  <w:sz w:val="18"/>
                                  <w:szCs w:val="18"/>
                                </w:rPr>
                                <w:t>www.jsilvestri.com</w:t>
                              </w:r>
                            </w:hyperlink>
                            <w:r w:rsidRPr="00305CE1">
                              <w:rPr>
                                <w:rFonts w:ascii="Segoe UI Symbol" w:hAnsi="Segoe UI Symbol" w:cs="Segoe UI Symbol"/>
                                <w:b w:val="0"/>
                                <w:bCs/>
                                <w:color w:val="FFFFFF" w:themeColor="background1"/>
                                <w:sz w:val="18"/>
                                <w:szCs w:val="18"/>
                              </w:rPr>
                              <w:t xml:space="preserve"> and/or contact me directly, I must refer you back to my recruiting agent handling the position they submitted me for with your company. </w:t>
                            </w:r>
                          </w:p>
                          <w:p w14:paraId="3F220917" w14:textId="77777777" w:rsidR="00D60C8B" w:rsidRPr="00305CE1" w:rsidRDefault="00D60C8B" w:rsidP="00D60C8B">
                            <w:pPr>
                              <w:pStyle w:val="Heading1"/>
                              <w:rPr>
                                <w:b w:val="0"/>
                                <w:bCs/>
                                <w:color w:val="FFFFFF" w:themeColor="background1"/>
                                <w:sz w:val="18"/>
                                <w:szCs w:val="18"/>
                              </w:rPr>
                            </w:pPr>
                          </w:p>
                          <w:p w14:paraId="17C38CDA" w14:textId="77777777" w:rsidR="00D60C8B" w:rsidRPr="00305CE1" w:rsidRDefault="00D60C8B" w:rsidP="00D60C8B">
                            <w:pPr>
                              <w:pStyle w:val="Heading1"/>
                              <w:rPr>
                                <w:b w:val="0"/>
                                <w:bCs/>
                                <w:color w:val="FFFFFF" w:themeColor="background1"/>
                                <w:sz w:val="18"/>
                                <w:szCs w:val="18"/>
                              </w:rPr>
                            </w:pPr>
                            <w:r w:rsidRPr="00305CE1">
                              <w:rPr>
                                <w:b w:val="0"/>
                                <w:bCs/>
                                <w:color w:val="FFFFFF" w:themeColor="background1"/>
                                <w:sz w:val="18"/>
                                <w:szCs w:val="18"/>
                              </w:rPr>
                              <w:t>Their latest contact information is as follows:</w:t>
                            </w:r>
                          </w:p>
                          <w:p w14:paraId="681E7159" w14:textId="380D7656" w:rsidR="00074D5C" w:rsidRPr="00D261CC" w:rsidRDefault="00074D5C" w:rsidP="00D60C8B">
                            <w:pPr>
                              <w:pStyle w:val="Heading1"/>
                              <w:rPr>
                                <w:color w:val="FFFFFF" w:themeColor="background1"/>
                                <w:sz w:val="18"/>
                                <w:szCs w:val="18"/>
                              </w:rPr>
                            </w:pPr>
                          </w:p>
                        </w:txbxContent>
                      </v:textbox>
                      <w10:anchorlock/>
                    </v:shape>
                  </w:pict>
                </mc:Fallback>
              </mc:AlternateContent>
            </w:r>
          </w:p>
          <w:p w14:paraId="32685A33" w14:textId="77777777" w:rsidR="004B7E44" w:rsidRDefault="004B7E44" w:rsidP="001F3E20">
            <w:pPr>
              <w:rPr>
                <w:noProof/>
              </w:rPr>
            </w:pPr>
            <w:r>
              <w:rPr>
                <w:noProof/>
              </w:rPr>
              <mc:AlternateContent>
                <mc:Choice Requires="wps">
                  <w:drawing>
                    <wp:inline distT="0" distB="0" distL="0" distR="0" wp14:anchorId="71300A48" wp14:editId="1E098797">
                      <wp:extent cx="2524259" cy="773830"/>
                      <wp:effectExtent l="0" t="0" r="0" b="7620"/>
                      <wp:docPr id="7" name="Text Box 7"/>
                      <wp:cNvGraphicFramePr/>
                      <a:graphic xmlns:a="http://schemas.openxmlformats.org/drawingml/2006/main">
                        <a:graphicData uri="http://schemas.microsoft.com/office/word/2010/wordprocessingShape">
                          <wps:wsp>
                            <wps:cNvSpPr txBox="1"/>
                            <wps:spPr>
                              <a:xfrm>
                                <a:off x="0" y="0"/>
                                <a:ext cx="2524259" cy="773830"/>
                              </a:xfrm>
                              <a:prstGeom prst="rect">
                                <a:avLst/>
                              </a:prstGeom>
                              <a:noFill/>
                              <a:ln w="6350">
                                <a:noFill/>
                              </a:ln>
                            </wps:spPr>
                            <wps:txbx>
                              <w:txbxContent>
                                <w:p w14:paraId="1C1ED86F" w14:textId="77777777" w:rsidR="00D60C8B" w:rsidRDefault="00D60C8B" w:rsidP="00D60C8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w:t>
                                  </w:r>
                                  <w:r>
                                    <w:rPr>
                                      <w:color w:val="FFFFFF" w:themeColor="background1"/>
                                    </w:rPr>
                                    <w:t>Name/Logo</w:t>
                                  </w:r>
                                  <w:r w:rsidRPr="00A150C8">
                                    <w:rPr>
                                      <w:color w:val="FFFFFF" w:themeColor="background1"/>
                                    </w:rPr>
                                    <w:t>]</w:t>
                                  </w:r>
                                </w:p>
                                <w:p w14:paraId="6661EA58" w14:textId="77777777" w:rsidR="00D60C8B" w:rsidRPr="00A150C8" w:rsidRDefault="00D60C8B" w:rsidP="00D60C8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1]</w:t>
                                  </w:r>
                                </w:p>
                                <w:p w14:paraId="556831DF" w14:textId="77777777" w:rsidR="00D60C8B" w:rsidRPr="00A150C8" w:rsidRDefault="00D60C8B" w:rsidP="00D60C8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2]</w:t>
                                  </w:r>
                                </w:p>
                                <w:p w14:paraId="194E142D" w14:textId="77777777" w:rsidR="00D60C8B" w:rsidRPr="00A150C8" w:rsidRDefault="00D60C8B" w:rsidP="00D60C8B">
                                  <w:r w:rsidRPr="00A150C8">
                                    <w:rPr>
                                      <w:color w:val="FFFFFF" w:themeColor="background1"/>
                                    </w:rPr>
                                    <w:t>[</w:t>
                                  </w:r>
                                  <w:r w:rsidRPr="00785E3C">
                                    <w:rPr>
                                      <w:i/>
                                      <w:iCs/>
                                      <w:color w:val="FFFFFF" w:themeColor="background1"/>
                                    </w:rPr>
                                    <w:t>Staffing Firm</w:t>
                                  </w:r>
                                  <w:r w:rsidRPr="00A150C8">
                                    <w:rPr>
                                      <w:color w:val="FFFFFF" w:themeColor="background1"/>
                                    </w:rPr>
                                    <w:t xml:space="preserve"> City/Town, State &amp; Zip]</w:t>
                                  </w:r>
                                </w:p>
                                <w:p w14:paraId="4D835609" w14:textId="028AFA11" w:rsidR="004B7E44" w:rsidRPr="001F3E20" w:rsidRDefault="004B7E44" w:rsidP="001F3E2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300A48" id="Text Box 7" o:spid="_x0000_s1029" type="#_x0000_t202" style="width:198.75pt;height: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" filled="f" stroked="f" strokeweight=".5pt">
                      <v:textbox>
                        <w:txbxContent>
                          <w:p w14:paraId="1C1ED86F" w14:textId="77777777" w:rsidR="00D60C8B" w:rsidRDefault="00D60C8B" w:rsidP="00D60C8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w:t>
                            </w:r>
                            <w:r>
                              <w:rPr>
                                <w:color w:val="FFFFFF" w:themeColor="background1"/>
                              </w:rPr>
                              <w:t>Name/Logo</w:t>
                            </w:r>
                            <w:r w:rsidRPr="00A150C8">
                              <w:rPr>
                                <w:color w:val="FFFFFF" w:themeColor="background1"/>
                              </w:rPr>
                              <w:t>]</w:t>
                            </w:r>
                          </w:p>
                          <w:p w14:paraId="6661EA58" w14:textId="77777777" w:rsidR="00D60C8B" w:rsidRPr="00A150C8" w:rsidRDefault="00D60C8B" w:rsidP="00D60C8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1]</w:t>
                            </w:r>
                          </w:p>
                          <w:p w14:paraId="556831DF" w14:textId="77777777" w:rsidR="00D60C8B" w:rsidRPr="00A150C8" w:rsidRDefault="00D60C8B" w:rsidP="00D60C8B">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2]</w:t>
                            </w:r>
                          </w:p>
                          <w:p w14:paraId="194E142D" w14:textId="77777777" w:rsidR="00D60C8B" w:rsidRPr="00A150C8" w:rsidRDefault="00D60C8B" w:rsidP="00D60C8B">
                            <w:r w:rsidRPr="00A150C8">
                              <w:rPr>
                                <w:color w:val="FFFFFF" w:themeColor="background1"/>
                              </w:rPr>
                              <w:t>[</w:t>
                            </w:r>
                            <w:r w:rsidRPr="00785E3C">
                              <w:rPr>
                                <w:i/>
                                <w:iCs/>
                                <w:color w:val="FFFFFF" w:themeColor="background1"/>
                              </w:rPr>
                              <w:t>Staffing Firm</w:t>
                            </w:r>
                            <w:r w:rsidRPr="00A150C8">
                              <w:rPr>
                                <w:color w:val="FFFFFF" w:themeColor="background1"/>
                              </w:rPr>
                              <w:t xml:space="preserve"> City/Town, State &amp; Zip]</w:t>
                            </w:r>
                          </w:p>
                          <w:p w14:paraId="4D835609" w14:textId="028AFA11" w:rsidR="004B7E44" w:rsidRPr="001F3E20" w:rsidRDefault="004B7E44" w:rsidP="001F3E20">
                            <w:pPr>
                              <w:rPr>
                                <w:color w:val="FFFFFF" w:themeColor="background1"/>
                              </w:rPr>
                            </w:pPr>
                          </w:p>
                        </w:txbxContent>
                      </v:textbox>
                      <w10:anchorlock/>
                    </v:shape>
                  </w:pict>
                </mc:Fallback>
              </mc:AlternateContent>
            </w:r>
            <w:r>
              <w:rPr>
                <w:noProof/>
              </w:rPr>
              <mc:AlternateContent>
                <mc:Choice Requires="wps">
                  <w:drawing>
                    <wp:inline distT="0" distB="0" distL="0" distR="0" wp14:anchorId="4592E5A7" wp14:editId="3B23E4B8">
                      <wp:extent cx="3510280" cy="782186"/>
                      <wp:effectExtent l="0" t="0" r="0" b="0"/>
                      <wp:docPr id="10" name="Text Box 10"/>
                      <wp:cNvGraphicFramePr/>
                      <a:graphic xmlns:a="http://schemas.openxmlformats.org/drawingml/2006/main">
                        <a:graphicData uri="http://schemas.microsoft.com/office/word/2010/wordprocessingShape">
                          <wps:wsp>
                            <wps:cNvSpPr txBox="1"/>
                            <wps:spPr>
                              <a:xfrm>
                                <a:off x="0" y="0"/>
                                <a:ext cx="3510280" cy="782186"/>
                              </a:xfrm>
                              <a:prstGeom prst="rect">
                                <a:avLst/>
                              </a:prstGeom>
                              <a:noFill/>
                              <a:ln w="6350">
                                <a:noFill/>
                              </a:ln>
                            </wps:spPr>
                            <wps:txbx>
                              <w:txbxContent>
                                <w:p w14:paraId="72E655BE" w14:textId="77777777" w:rsidR="00D60C8B" w:rsidRPr="00044C93" w:rsidRDefault="00D60C8B" w:rsidP="00D60C8B">
                                  <w:pPr>
                                    <w:rPr>
                                      <w:color w:val="FFFFFF" w:themeColor="background1"/>
                                    </w:rPr>
                                  </w:pPr>
                                  <w:r w:rsidRPr="00044C93">
                                    <w:rPr>
                                      <w:color w:val="FFFFFF" w:themeColor="background1"/>
                                    </w:rPr>
                                    <w:t>Cell:     [</w:t>
                                  </w:r>
                                  <w:r w:rsidRPr="00785E3C">
                                    <w:rPr>
                                      <w:i/>
                                      <w:iCs/>
                                      <w:color w:val="FFFFFF" w:themeColor="background1"/>
                                    </w:rPr>
                                    <w:t>Staffing Firm</w:t>
                                  </w:r>
                                  <w:r w:rsidRPr="00044C93">
                                    <w:rPr>
                                      <w:color w:val="FFFFFF" w:themeColor="background1"/>
                                    </w:rPr>
                                    <w:t xml:space="preserve"> Cell]</w:t>
                                  </w:r>
                                </w:p>
                                <w:p w14:paraId="09745E80" w14:textId="77777777" w:rsidR="00D60C8B" w:rsidRPr="00044C93" w:rsidRDefault="00D60C8B" w:rsidP="00D60C8B">
                                  <w:pPr>
                                    <w:rPr>
                                      <w:color w:val="FFFFFF" w:themeColor="background1"/>
                                    </w:rPr>
                                  </w:pPr>
                                  <w:r w:rsidRPr="00044C93">
                                    <w:rPr>
                                      <w:color w:val="FFFFFF" w:themeColor="background1"/>
                                    </w:rPr>
                                    <w:t>Office: [</w:t>
                                  </w:r>
                                  <w:r w:rsidRPr="00785E3C">
                                    <w:rPr>
                                      <w:i/>
                                      <w:iCs/>
                                      <w:color w:val="FFFFFF" w:themeColor="background1"/>
                                    </w:rPr>
                                    <w:t>Staffing Firm</w:t>
                                  </w:r>
                                  <w:r w:rsidRPr="00044C93">
                                    <w:rPr>
                                      <w:color w:val="FFFFFF" w:themeColor="background1"/>
                                    </w:rPr>
                                    <w:t xml:space="preserve"> Office Line]</w:t>
                                  </w:r>
                                </w:p>
                                <w:p w14:paraId="505A0D5F" w14:textId="77777777" w:rsidR="00D60C8B" w:rsidRPr="00044C93" w:rsidRDefault="00D60C8B" w:rsidP="00D60C8B">
                                  <w:r w:rsidRPr="00044C93">
                                    <w:rPr>
                                      <w:color w:val="FFFFFF" w:themeColor="background1"/>
                                    </w:rPr>
                                    <w:t>Email:  [</w:t>
                                  </w:r>
                                  <w:r w:rsidRPr="00785E3C">
                                    <w:rPr>
                                      <w:i/>
                                      <w:iCs/>
                                      <w:color w:val="FFFFFF" w:themeColor="background1"/>
                                    </w:rPr>
                                    <w:t>Staffing Firm</w:t>
                                  </w:r>
                                  <w:r w:rsidRPr="00044C93">
                                    <w:rPr>
                                      <w:color w:val="FFFFFF" w:themeColor="background1"/>
                                    </w:rPr>
                                    <w:t xml:space="preserve"> Email, Site and/or Social Networks]</w:t>
                                  </w:r>
                                </w:p>
                                <w:p w14:paraId="77175819" w14:textId="3F3517FF" w:rsidR="004B7E44" w:rsidRPr="001F3E20" w:rsidRDefault="004B7E44" w:rsidP="001F3E2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92E5A7" id="Text Box 10" o:spid="_x0000_s1030" type="#_x0000_t202" style="width:276.4pt;height: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3wHAIAADMEAAAOAAAAZHJzL2Uyb0RvYy54bWysU8tu2zAQvBfoPxC815Ic2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" filled="f" stroked="f" strokeweight=".5pt">
                      <v:textbox>
                        <w:txbxContent>
                          <w:p w14:paraId="72E655BE" w14:textId="77777777" w:rsidR="00D60C8B" w:rsidRPr="00044C93" w:rsidRDefault="00D60C8B" w:rsidP="00D60C8B">
                            <w:pPr>
                              <w:rPr>
                                <w:color w:val="FFFFFF" w:themeColor="background1"/>
                              </w:rPr>
                            </w:pPr>
                            <w:r w:rsidRPr="00044C93">
                              <w:rPr>
                                <w:color w:val="FFFFFF" w:themeColor="background1"/>
                              </w:rPr>
                              <w:t>Cell:     [</w:t>
                            </w:r>
                            <w:r w:rsidRPr="00785E3C">
                              <w:rPr>
                                <w:i/>
                                <w:iCs/>
                                <w:color w:val="FFFFFF" w:themeColor="background1"/>
                              </w:rPr>
                              <w:t>Staffing Firm</w:t>
                            </w:r>
                            <w:r w:rsidRPr="00044C93">
                              <w:rPr>
                                <w:color w:val="FFFFFF" w:themeColor="background1"/>
                              </w:rPr>
                              <w:t xml:space="preserve"> Cell]</w:t>
                            </w:r>
                          </w:p>
                          <w:p w14:paraId="09745E80" w14:textId="77777777" w:rsidR="00D60C8B" w:rsidRPr="00044C93" w:rsidRDefault="00D60C8B" w:rsidP="00D60C8B">
                            <w:pPr>
                              <w:rPr>
                                <w:color w:val="FFFFFF" w:themeColor="background1"/>
                              </w:rPr>
                            </w:pPr>
                            <w:r w:rsidRPr="00044C93">
                              <w:rPr>
                                <w:color w:val="FFFFFF" w:themeColor="background1"/>
                              </w:rPr>
                              <w:t>Office: [</w:t>
                            </w:r>
                            <w:r w:rsidRPr="00785E3C">
                              <w:rPr>
                                <w:i/>
                                <w:iCs/>
                                <w:color w:val="FFFFFF" w:themeColor="background1"/>
                              </w:rPr>
                              <w:t>Staffing Firm</w:t>
                            </w:r>
                            <w:r w:rsidRPr="00044C93">
                              <w:rPr>
                                <w:color w:val="FFFFFF" w:themeColor="background1"/>
                              </w:rPr>
                              <w:t xml:space="preserve"> Office Line]</w:t>
                            </w:r>
                          </w:p>
                          <w:p w14:paraId="505A0D5F" w14:textId="77777777" w:rsidR="00D60C8B" w:rsidRPr="00044C93" w:rsidRDefault="00D60C8B" w:rsidP="00D60C8B">
                            <w:r w:rsidRPr="00044C93">
                              <w:rPr>
                                <w:color w:val="FFFFFF" w:themeColor="background1"/>
                              </w:rPr>
                              <w:t>Email:  [</w:t>
                            </w:r>
                            <w:r w:rsidRPr="00785E3C">
                              <w:rPr>
                                <w:i/>
                                <w:iCs/>
                                <w:color w:val="FFFFFF" w:themeColor="background1"/>
                              </w:rPr>
                              <w:t>Staffing Firm</w:t>
                            </w:r>
                            <w:r w:rsidRPr="00044C93">
                              <w:rPr>
                                <w:color w:val="FFFFFF" w:themeColor="background1"/>
                              </w:rPr>
                              <w:t xml:space="preserve"> Email, Site and/or Social Networks]</w:t>
                            </w:r>
                          </w:p>
                          <w:p w14:paraId="77175819" w14:textId="3F3517FF" w:rsidR="004B7E44" w:rsidRPr="001F3E20" w:rsidRDefault="004B7E44" w:rsidP="001F3E20">
                            <w:pPr>
                              <w:rPr>
                                <w:color w:val="FFFFFF" w:themeColor="background1"/>
                              </w:rPr>
                            </w:pPr>
                          </w:p>
                        </w:txbxContent>
                      </v:textbox>
                      <w10:anchorlock/>
                    </v:shape>
                  </w:pict>
                </mc:Fallback>
              </mc:AlternateContent>
            </w:r>
          </w:p>
        </w:tc>
      </w:tr>
    </w:tbl>
    <w:p w14:paraId="3F17898A" w14:textId="55159EF6" w:rsidR="004B7E44" w:rsidRDefault="004B7E44" w:rsidP="001F3E20">
      <w:r>
        <w:rPr>
          <w:noProof/>
        </w:rPr>
        <w:drawing>
          <wp:anchor distT="0" distB="0" distL="114300" distR="114300" simplePos="0" relativeHeight="251658240" behindDoc="1" locked="0" layoutInCell="1" allowOverlap="1" wp14:anchorId="06B18C95" wp14:editId="0A1EE6FD">
            <wp:simplePos x="0" y="0"/>
            <wp:positionH relativeFrom="column">
              <wp:posOffset>-719797</wp:posOffset>
            </wp:positionH>
            <wp:positionV relativeFrom="page">
              <wp:posOffset>17585</wp:posOffset>
            </wp:positionV>
            <wp:extent cx="7737900" cy="1001521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737900" cy="10015219"/>
                    </a:xfrm>
                    <a:prstGeom prst="rect">
                      <a:avLst/>
                    </a:prstGeom>
                  </pic:spPr>
                </pic:pic>
              </a:graphicData>
            </a:graphic>
            <wp14:sizeRelH relativeFrom="margin">
              <wp14:pctWidth>0</wp14:pctWidth>
            </wp14:sizeRelH>
            <wp14:sizeRelV relativeFrom="margin">
              <wp14:pctHeight>0</wp14:pctHeight>
            </wp14:sizeRelV>
          </wp:anchor>
        </w:drawing>
      </w:r>
    </w:p>
    <w:p w14:paraId="78C490D7" w14:textId="5A72FB23" w:rsidR="00334EE6" w:rsidRDefault="0074427D" w:rsidP="00334EE6">
      <w:r w:rsidRPr="00D967AC">
        <w:rPr>
          <w:noProof/>
        </w:rPr>
        <w:drawing>
          <wp:anchor distT="0" distB="0" distL="114300" distR="114300" simplePos="0" relativeHeight="251660288" behindDoc="0" locked="0" layoutInCell="1" allowOverlap="1" wp14:anchorId="2A358DDF" wp14:editId="0062C72F">
            <wp:simplePos x="0" y="0"/>
            <wp:positionH relativeFrom="column">
              <wp:posOffset>-134620</wp:posOffset>
            </wp:positionH>
            <wp:positionV relativeFrom="paragraph">
              <wp:posOffset>8765339</wp:posOffset>
            </wp:positionV>
            <wp:extent cx="1609090" cy="258846"/>
            <wp:effectExtent l="0" t="0" r="0" b="825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090" cy="2588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733A6805" wp14:editId="081947A2">
                <wp:simplePos x="0" y="0"/>
                <wp:positionH relativeFrom="page">
                  <wp:posOffset>0</wp:posOffset>
                </wp:positionH>
                <wp:positionV relativeFrom="page">
                  <wp:posOffset>3031957</wp:posOffset>
                </wp:positionV>
                <wp:extent cx="6987540" cy="6208295"/>
                <wp:effectExtent l="0" t="0" r="3810" b="2540"/>
                <wp:wrapNone/>
                <wp:docPr id="2" name="Rectangle 2" descr="colored rectangle"/>
                <wp:cNvGraphicFramePr/>
                <a:graphic xmlns:a="http://schemas.openxmlformats.org/drawingml/2006/main">
                  <a:graphicData uri="http://schemas.microsoft.com/office/word/2010/wordprocessingShape">
                    <wps:wsp>
                      <wps:cNvSpPr/>
                      <wps:spPr>
                        <a:xfrm>
                          <a:off x="0" y="0"/>
                          <a:ext cx="6987540" cy="6208295"/>
                        </a:xfrm>
                        <a:prstGeom prst="rect">
                          <a:avLst/>
                        </a:prstGeom>
                        <a:gradFill flip="none" rotWithShape="1">
                          <a:gsLst>
                            <a:gs pos="0">
                              <a:srgbClr val="3498DB">
                                <a:shade val="30000"/>
                                <a:satMod val="115000"/>
                              </a:srgbClr>
                            </a:gs>
                            <a:gs pos="50000">
                              <a:srgbClr val="3498DB">
                                <a:shade val="67500"/>
                                <a:satMod val="115000"/>
                              </a:srgbClr>
                            </a:gs>
                            <a:gs pos="100000">
                              <a:srgbClr val="3498DB">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4A20" id="Rectangle 2" o:spid="_x0000_s1026" alt="colored rectangle" style="position:absolute;margin-left:0;margin-top:238.75pt;width:550.2pt;height:48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" fillcolor="#125887" stroked="f" strokeweight="2pt">
                <v:fill color2="#279ae8" rotate="t" colors="0 #125887;.5 #1f81c2;1 #279ae8" focus="100%" type="gradient"/>
                <w10:wrap anchorx="page" anchory="page"/>
              </v:rect>
            </w:pict>
          </mc:Fallback>
        </mc:AlternateContent>
      </w:r>
      <w:r w:rsidR="004B7E44">
        <w:br w:type="page"/>
      </w:r>
    </w:p>
    <w:tbl>
      <w:tblPr>
        <w:tblW w:w="1116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740"/>
        <w:gridCol w:w="270"/>
        <w:gridCol w:w="3150"/>
      </w:tblGrid>
      <w:tr w:rsidR="003062DB" w14:paraId="05A5C4DB" w14:textId="77777777" w:rsidTr="00587FAE">
        <w:trPr>
          <w:trHeight w:val="12717"/>
        </w:trPr>
        <w:tc>
          <w:tcPr>
            <w:tcW w:w="7740" w:type="dxa"/>
            <w:tcBorders>
              <w:top w:val="nil"/>
              <w:left w:val="nil"/>
              <w:bottom w:val="nil"/>
              <w:right w:val="nil"/>
            </w:tcBorders>
            <w:shd w:val="clear" w:color="auto" w:fill="auto"/>
            <w:tcMar>
              <w:top w:w="144" w:type="dxa"/>
              <w:left w:w="144" w:type="dxa"/>
              <w:bottom w:w="144" w:type="dxa"/>
              <w:right w:w="144" w:type="dxa"/>
            </w:tcMar>
          </w:tcPr>
          <w:p w14:paraId="30ED71FA" w14:textId="77777777" w:rsidR="003062DB" w:rsidRPr="00334EE6" w:rsidRDefault="003062DB" w:rsidP="00D62023">
            <w:pPr>
              <w:pStyle w:val="Heading1"/>
            </w:pPr>
            <w:bookmarkStart w:id="1" w:name="_EXPERIENCE"/>
            <w:bookmarkStart w:id="2" w:name="_Toc114231072"/>
            <w:bookmarkEnd w:id="1"/>
            <w:r w:rsidRPr="4B6352F8">
              <w:lastRenderedPageBreak/>
              <w:t>EXPERIENCE</w:t>
            </w:r>
            <w:bookmarkEnd w:id="2"/>
          </w:p>
          <w:p w14:paraId="2C328649" w14:textId="7D7FD93A" w:rsidR="004239DD" w:rsidRDefault="004239DD" w:rsidP="004239DD">
            <w:pPr>
              <w:pStyle w:val="Heading4"/>
              <w:rPr>
                <w:rFonts w:eastAsia="Open Sans"/>
              </w:rPr>
            </w:pPr>
            <w:bookmarkStart w:id="3" w:name="_Primary_Objective"/>
            <w:bookmarkEnd w:id="3"/>
            <w:r>
              <w:rPr>
                <w:rFonts w:eastAsia="Open Sans"/>
              </w:rPr>
              <w:t>Primary Objective</w:t>
            </w:r>
          </w:p>
          <w:p w14:paraId="7CD1C992"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“As a successful &amp; and well-known Solution Architect, Lead Sr., Web/Mobile Software Engineer, and Full-Stack .NET Developer, I help separate some of the World's most innovative Startups &amp; Fortune 500s from their competition.™”</w:t>
            </w:r>
          </w:p>
          <w:p w14:paraId="172ED1DD" w14:textId="77777777" w:rsidR="009179A0" w:rsidRPr="009179A0" w:rsidRDefault="009179A0" w:rsidP="009179A0">
            <w:pPr>
              <w:jc w:val="both"/>
              <w:rPr>
                <w:rFonts w:ascii="Open Sans" w:eastAsia="Open Sans" w:hAnsi="Open Sans" w:cs="Open Sans"/>
              </w:rPr>
            </w:pPr>
          </w:p>
          <w:p w14:paraId="7A35CD72"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 xml:space="preserve">I’m truly honored to have worked alongside some of the most skilled developers I have ever known to exist, across all development tiers, on projects involving brands such as Deal Hopper™, </w:t>
            </w:r>
            <w:proofErr w:type="spellStart"/>
            <w:r w:rsidRPr="009179A0">
              <w:rPr>
                <w:rFonts w:ascii="Open Sans" w:eastAsia="Open Sans" w:hAnsi="Open Sans" w:cs="Open Sans"/>
              </w:rPr>
              <w:t>DoorDash</w:t>
            </w:r>
            <w:proofErr w:type="spellEnd"/>
            <w:r w:rsidRPr="009179A0">
              <w:rPr>
                <w:rFonts w:ascii="Open Sans" w:eastAsia="Open Sans" w:hAnsi="Open Sans" w:cs="Open Sans"/>
              </w:rPr>
              <w:t xml:space="preserve">, Microsoft Azure, Red Curve Solutions, Optum, UHG, Trip Advisor, Union Bank®, Botox Cosmetic, STIHL®, Citizen Watch, American Family, the NFL, WWE, Rovio, Dassault </w:t>
            </w:r>
            <w:proofErr w:type="spellStart"/>
            <w:r w:rsidRPr="009179A0">
              <w:rPr>
                <w:rFonts w:ascii="Open Sans" w:eastAsia="Open Sans" w:hAnsi="Open Sans" w:cs="Open Sans"/>
              </w:rPr>
              <w:t>Systèmes</w:t>
            </w:r>
            <w:proofErr w:type="spellEnd"/>
            <w:r w:rsidRPr="009179A0">
              <w:rPr>
                <w:rFonts w:ascii="Open Sans" w:eastAsia="Open Sans" w:hAnsi="Open Sans" w:cs="Open Sans"/>
              </w:rPr>
              <w:t xml:space="preserve">, MKS, MIT, Harvard Business &amp; More! </w:t>
            </w:r>
          </w:p>
          <w:p w14:paraId="7D177729" w14:textId="77777777" w:rsidR="009179A0" w:rsidRPr="009179A0" w:rsidRDefault="009179A0" w:rsidP="009179A0">
            <w:pPr>
              <w:jc w:val="both"/>
              <w:rPr>
                <w:rFonts w:ascii="Open Sans" w:eastAsia="Open Sans" w:hAnsi="Open Sans" w:cs="Open Sans"/>
              </w:rPr>
            </w:pPr>
          </w:p>
          <w:p w14:paraId="778A18DE" w14:textId="5C55091E" w:rsidR="009179A0" w:rsidRPr="009179A0" w:rsidRDefault="009179A0" w:rsidP="009179A0">
            <w:pPr>
              <w:jc w:val="both"/>
              <w:rPr>
                <w:rFonts w:ascii="Open Sans" w:eastAsia="Open Sans" w:hAnsi="Open Sans" w:cs="Open Sans"/>
              </w:rPr>
            </w:pPr>
            <w:r w:rsidRPr="009179A0">
              <w:rPr>
                <w:rFonts w:ascii="Open Sans" w:eastAsia="Open Sans" w:hAnsi="Open Sans" w:cs="Open Sans"/>
              </w:rPr>
              <w:t>I have more than 2 decades of experience, using over 40 different web technologies, IDEs, Design Patterns, Best Practices, and Graphic/Video Editing Designers. My primary technology full-stack focus today, includes HTML5, CSS, Asp.NET Core, Blazor</w:t>
            </w:r>
            <w:r w:rsidR="00872544">
              <w:rPr>
                <w:rFonts w:ascii="Open Sans" w:eastAsia="Open Sans" w:hAnsi="Open Sans" w:cs="Open Sans"/>
              </w:rPr>
              <w:t xml:space="preserve"> Bootstrap</w:t>
            </w:r>
            <w:r w:rsidRPr="009179A0">
              <w:rPr>
                <w:rFonts w:ascii="Open Sans" w:eastAsia="Open Sans" w:hAnsi="Open Sans" w:cs="Open Sans"/>
              </w:rPr>
              <w:t>, Blazor, .NET MAUI, Razor Pages</w:t>
            </w:r>
            <w:r w:rsidR="00872544">
              <w:rPr>
                <w:rFonts w:ascii="Open Sans" w:eastAsia="Open Sans" w:hAnsi="Open Sans" w:cs="Open Sans"/>
              </w:rPr>
              <w:t>, MVC</w:t>
            </w:r>
            <w:r w:rsidRPr="009179A0">
              <w:rPr>
                <w:rFonts w:ascii="Open Sans" w:eastAsia="Open Sans" w:hAnsi="Open Sans" w:cs="Open Sans"/>
              </w:rPr>
              <w:t xml:space="preserve">, Ajax, Bootstrap, Entity Framework, SQL Server, jQuery, Ajax &amp; JSON, developing multi-threaded applications, SaaS, Web Services, Web APIs, and multi-platform mobile &amp; web application user experiences, specifically designed for most smart-phones, tablets, laptops, desktop computers &amp; a range of smart TVs. </w:t>
            </w:r>
          </w:p>
          <w:p w14:paraId="07E9077F" w14:textId="77777777" w:rsidR="009179A0" w:rsidRPr="009179A0" w:rsidRDefault="009179A0" w:rsidP="009179A0">
            <w:pPr>
              <w:jc w:val="both"/>
              <w:rPr>
                <w:rFonts w:ascii="Open Sans" w:eastAsia="Open Sans" w:hAnsi="Open Sans" w:cs="Open Sans"/>
              </w:rPr>
            </w:pPr>
          </w:p>
          <w:p w14:paraId="11D13695"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 xml:space="preserve">The company structure I look for is that of a relatively stable environment, with an engaging philosophy, smart &amp; collaborative teams, and a friendly but firm culture (although not a requirement). I’m completely outfitted, capable, and competent to work in most environments, including “high-pressure situations”, whether it be On-Site, Remotely, or in a Hybrid setting, regardless of travel time, location, relocation, etc. </w:t>
            </w:r>
          </w:p>
          <w:p w14:paraId="2227A263" w14:textId="77777777" w:rsidR="009179A0" w:rsidRPr="009179A0" w:rsidRDefault="009179A0" w:rsidP="009179A0">
            <w:pPr>
              <w:jc w:val="both"/>
              <w:rPr>
                <w:rFonts w:ascii="Open Sans" w:eastAsia="Open Sans" w:hAnsi="Open Sans" w:cs="Open Sans"/>
              </w:rPr>
            </w:pPr>
          </w:p>
          <w:p w14:paraId="16B5A6BD" w14:textId="658D628A" w:rsidR="00A4040E" w:rsidRDefault="009179A0" w:rsidP="009179A0">
            <w:pPr>
              <w:jc w:val="both"/>
              <w:rPr>
                <w:rFonts w:ascii="Open Sans" w:eastAsia="Open Sans" w:hAnsi="Open Sans" w:cs="Open Sans"/>
              </w:rPr>
            </w:pPr>
            <w:r w:rsidRPr="009179A0">
              <w:rPr>
                <w:rFonts w:ascii="Open Sans" w:eastAsia="Open Sans" w:hAnsi="Open Sans" w:cs="Open Sans"/>
              </w:rPr>
              <w:t>I am looking for a potential employer who will allow me the pleasure of working with them as a 1099 Contractor, W2 Contractor, or Direct Hire Employee. In the case of direct hiring, I would prefer a 3-, 6-, 9- or 12-month contractor-to-perm basis, first (when/if possible). The goal is to ensure both sides get to evaluate the collective relationship; to ensure the business requirements I was originally responsible for are still the focus, and if not, why; to ensure the team dynamic is what both sides envisioned when I started; and ultimately, ensure everyone on our team is happy.</w:t>
            </w:r>
          </w:p>
          <w:p w14:paraId="2F4416E9" w14:textId="77777777" w:rsidR="009179A0" w:rsidRPr="005A1218" w:rsidRDefault="009179A0" w:rsidP="009179A0">
            <w:pPr>
              <w:jc w:val="both"/>
              <w:rPr>
                <w:rFonts w:ascii="Open Sans" w:eastAsia="Open Sans" w:hAnsi="Open Sans" w:cs="Open Sans"/>
              </w:rPr>
            </w:pPr>
          </w:p>
          <w:tbl>
            <w:tblPr>
              <w:tblStyle w:val="TableGrid"/>
              <w:tblW w:w="7135" w:type="dxa"/>
              <w:tblLook w:val="04A0" w:firstRow="1" w:lastRow="0" w:firstColumn="1" w:lastColumn="0" w:noHBand="0" w:noVBand="1"/>
            </w:tblPr>
            <w:tblGrid>
              <w:gridCol w:w="7135"/>
            </w:tblGrid>
            <w:tr w:rsidR="003062DB" w14:paraId="36A17BE7" w14:textId="77777777" w:rsidTr="001E1AD7">
              <w:trPr>
                <w:trHeight w:val="969"/>
              </w:trPr>
              <w:tc>
                <w:tcPr>
                  <w:tcW w:w="7135" w:type="dxa"/>
                  <w:tcBorders>
                    <w:top w:val="single" w:sz="12" w:space="0" w:color="937849"/>
                    <w:left w:val="single" w:sz="12" w:space="0" w:color="937849"/>
                    <w:bottom w:val="single" w:sz="12" w:space="0" w:color="937849"/>
                    <w:right w:val="single" w:sz="12" w:space="0" w:color="937849"/>
                  </w:tcBorders>
                  <w:shd w:val="clear" w:color="auto" w:fill="FCF8E3"/>
                </w:tcPr>
                <w:p w14:paraId="228AC728" w14:textId="055438FC" w:rsidR="003062DB" w:rsidRPr="00850EDB" w:rsidRDefault="003062DB" w:rsidP="006251C8">
                  <w:pPr>
                    <w:spacing w:before="120"/>
                    <w:rPr>
                      <w:szCs w:val="20"/>
                    </w:rPr>
                  </w:pPr>
                  <w:r w:rsidRPr="00850EDB">
                    <w:rPr>
                      <w:rFonts w:ascii="Segoe UI Symbol" w:hAnsi="Segoe UI Symbol" w:cs="Segoe UI Symbol"/>
                      <w:b/>
                      <w:bCs/>
                      <w:color w:val="937849"/>
                      <w:szCs w:val="20"/>
                    </w:rPr>
                    <w:lastRenderedPageBreak/>
                    <w:t>⚠</w:t>
                  </w:r>
                  <w:r w:rsidRPr="00850EDB">
                    <w:rPr>
                      <w:b/>
                      <w:bCs/>
                      <w:color w:val="937849"/>
                      <w:szCs w:val="20"/>
                    </w:rPr>
                    <w:t xml:space="preserve"> </w:t>
                  </w:r>
                  <w:r>
                    <w:rPr>
                      <w:b/>
                      <w:bCs/>
                      <w:color w:val="937849"/>
                      <w:szCs w:val="20"/>
                    </w:rPr>
                    <w:t>Important Message for Employers Working with Staffing Firms</w:t>
                  </w:r>
                </w:p>
                <w:p w14:paraId="41071463" w14:textId="77777777" w:rsidR="003062DB" w:rsidRPr="00850EDB" w:rsidRDefault="003062DB" w:rsidP="005A1218">
                  <w:pPr>
                    <w:rPr>
                      <w:color w:val="937849"/>
                      <w:szCs w:val="20"/>
                    </w:rPr>
                  </w:pPr>
                </w:p>
                <w:p w14:paraId="7D97DCC9" w14:textId="06F42EA4" w:rsidR="003062DB" w:rsidRDefault="003062DB" w:rsidP="005A1218">
                  <w:pPr>
                    <w:rPr>
                      <w:color w:val="937849"/>
                      <w:szCs w:val="20"/>
                    </w:rPr>
                  </w:pPr>
                  <w:r>
                    <w:rPr>
                      <w:color w:val="937849"/>
                      <w:szCs w:val="20"/>
                    </w:rPr>
                    <w:t xml:space="preserve">My business website is also the company name, entitled, </w:t>
                  </w:r>
                  <w:r w:rsidRPr="00164014">
                    <w:rPr>
                      <w:i/>
                      <w:iCs/>
                      <w:color w:val="937849"/>
                      <w:szCs w:val="20"/>
                    </w:rPr>
                    <w:t>jSilvestri.com</w:t>
                  </w:r>
                  <w:r>
                    <w:rPr>
                      <w:color w:val="937849"/>
                      <w:szCs w:val="20"/>
                    </w:rPr>
                    <w:t xml:space="preserve">. Although a common practice, as well as being a convenient way to learn more about me, to review proof-of-work, past clients, etc., it is also a way to contact me directly. </w:t>
                  </w:r>
                </w:p>
                <w:p w14:paraId="3C40EFA1" w14:textId="77777777" w:rsidR="003062DB" w:rsidRDefault="003062DB" w:rsidP="005A1218">
                  <w:pPr>
                    <w:rPr>
                      <w:color w:val="937849"/>
                      <w:szCs w:val="20"/>
                    </w:rPr>
                  </w:pPr>
                </w:p>
                <w:p w14:paraId="219744A0" w14:textId="53E6315A" w:rsidR="003062DB" w:rsidRDefault="003062DB" w:rsidP="005A1218">
                  <w:pPr>
                    <w:rPr>
                      <w:color w:val="937849"/>
                      <w:szCs w:val="20"/>
                    </w:rPr>
                  </w:pPr>
                  <w:r>
                    <w:rPr>
                      <w:color w:val="937849"/>
                      <w:szCs w:val="20"/>
                    </w:rPr>
                    <w:t xml:space="preserve">Please </w:t>
                  </w:r>
                  <w:r w:rsidRPr="00152045">
                    <w:rPr>
                      <w:b/>
                      <w:bCs/>
                      <w:color w:val="937849"/>
                      <w:szCs w:val="20"/>
                    </w:rPr>
                    <w:t>avoid contacting me directly</w:t>
                  </w:r>
                  <w:r>
                    <w:rPr>
                      <w:color w:val="937849"/>
                      <w:szCs w:val="20"/>
                    </w:rPr>
                    <w:t xml:space="preserve"> if you are currently working with a staffing firm that is actively trying to place me in your company. It is best to contact them to reach me. If I still receive a communication, I’ll refer it back to them to respond. </w:t>
                  </w:r>
                </w:p>
                <w:p w14:paraId="34EBC249" w14:textId="77777777" w:rsidR="003062DB" w:rsidRDefault="003062DB" w:rsidP="005A1218">
                  <w:pPr>
                    <w:rPr>
                      <w:color w:val="937849"/>
                      <w:szCs w:val="20"/>
                    </w:rPr>
                  </w:pPr>
                </w:p>
                <w:p w14:paraId="416ABB55" w14:textId="76C61C9D" w:rsidR="003062DB" w:rsidRPr="006251C8" w:rsidRDefault="003062DB" w:rsidP="006251C8">
                  <w:pPr>
                    <w:spacing w:after="240"/>
                    <w:rPr>
                      <w:color w:val="937849"/>
                      <w:szCs w:val="20"/>
                    </w:rPr>
                  </w:pPr>
                  <w:r>
                    <w:rPr>
                      <w:color w:val="937849"/>
                      <w:szCs w:val="20"/>
                    </w:rPr>
                    <w:t>Thank you for understanding!</w:t>
                  </w:r>
                </w:p>
              </w:tc>
            </w:tr>
          </w:tbl>
          <w:p w14:paraId="223DE24B" w14:textId="3843FA0D" w:rsidR="003062DB" w:rsidRDefault="003062DB" w:rsidP="00D62023">
            <w:pPr>
              <w:pStyle w:val="Heading4"/>
              <w:rPr>
                <w:rFonts w:eastAsia="Open Sans"/>
              </w:rPr>
            </w:pPr>
            <w:r>
              <w:rPr>
                <w:rFonts w:eastAsia="Open Sans"/>
              </w:rPr>
              <w:t>jSilvestri.com</w:t>
            </w:r>
          </w:p>
          <w:p w14:paraId="3B1F29D1" w14:textId="35A61E29" w:rsidR="003062DB" w:rsidRDefault="003062DB" w:rsidP="00D62023">
            <w:pPr>
              <w:pStyle w:val="Heading6"/>
              <w:rPr>
                <w:rFonts w:eastAsia="Open Sans"/>
                <w:b/>
                <w:i/>
                <w:iCs/>
              </w:rPr>
            </w:pPr>
            <w:r>
              <w:rPr>
                <w:rFonts w:eastAsia="Open Sans"/>
              </w:rPr>
              <w:t>Middleboro</w:t>
            </w:r>
            <w:r w:rsidRPr="4C8D55A3">
              <w:rPr>
                <w:rFonts w:eastAsia="Open Sans"/>
              </w:rPr>
              <w:t xml:space="preserve">, MA </w:t>
            </w:r>
          </w:p>
          <w:p w14:paraId="35941736" w14:textId="5101BEF3" w:rsidR="003062DB" w:rsidRDefault="003062DB" w:rsidP="00D62023">
            <w:pPr>
              <w:spacing w:line="240" w:lineRule="auto"/>
              <w:rPr>
                <w:b/>
                <w:bCs/>
              </w:rPr>
            </w:pPr>
            <w:r w:rsidRPr="004275B2">
              <w:rPr>
                <w:b/>
                <w:bCs/>
              </w:rPr>
              <w:t xml:space="preserve">Solution Architect, Lead Sr. Web Software Engineer &amp; </w:t>
            </w:r>
            <w:r>
              <w:rPr>
                <w:b/>
                <w:bCs/>
              </w:rPr>
              <w:t>Full-Stack .NET Developer</w:t>
            </w:r>
          </w:p>
          <w:p w14:paraId="24278569" w14:textId="46CF53A0" w:rsidR="003062DB" w:rsidRPr="008D0353" w:rsidRDefault="003062DB" w:rsidP="008D0353">
            <w:pPr>
              <w:pStyle w:val="Chapter"/>
              <w:rPr>
                <w:b w:val="0"/>
              </w:rPr>
            </w:pPr>
            <w:r w:rsidRPr="4B6352F8">
              <w:t xml:space="preserve">FEB, 2021 </w:t>
            </w:r>
            <w:r>
              <w:t>–</w:t>
            </w:r>
            <w:r w:rsidRPr="4B6352F8">
              <w:t xml:space="preserve"> </w:t>
            </w:r>
            <w:r w:rsidR="00532394">
              <w:t>feb</w:t>
            </w:r>
            <w:r>
              <w:t>, 202</w:t>
            </w:r>
            <w:r w:rsidR="0019098A">
              <w:t>4</w:t>
            </w:r>
          </w:p>
          <w:p w14:paraId="26346DFA" w14:textId="77777777" w:rsidR="003062DB" w:rsidRDefault="003062DB" w:rsidP="0072136C">
            <w:pPr>
              <w:rPr>
                <w:rFonts w:eastAsia="Open Sans"/>
              </w:rPr>
            </w:pPr>
          </w:p>
          <w:p w14:paraId="493D7286" w14:textId="025C2A90" w:rsidR="003062DB" w:rsidRPr="00CD500D" w:rsidRDefault="003062DB" w:rsidP="005F64FA">
            <w:pPr>
              <w:jc w:val="both"/>
              <w:rPr>
                <w:rFonts w:ascii="Open Sans" w:eastAsia="Open Sans" w:hAnsi="Open Sans" w:cs="Open Sans"/>
                <w:b/>
                <w:bCs/>
              </w:rPr>
            </w:pPr>
            <w:r w:rsidRPr="00CD500D">
              <w:rPr>
                <w:rFonts w:ascii="Open Sans" w:eastAsia="Open Sans" w:hAnsi="Open Sans" w:cs="Open Sans"/>
                <w:b/>
                <w:bCs/>
              </w:rPr>
              <w:t xml:space="preserve">Yes! </w:t>
            </w:r>
            <w:r w:rsidRPr="00265F9D">
              <w:rPr>
                <w:rFonts w:ascii="Open Sans" w:eastAsia="Open Sans" w:hAnsi="Open Sans" w:cs="Open Sans"/>
                <w:b/>
                <w:bCs/>
                <w:u w:val="single"/>
              </w:rPr>
              <w:t>I</w:t>
            </w:r>
            <w:r>
              <w:rPr>
                <w:rFonts w:ascii="Open Sans" w:eastAsia="Open Sans" w:hAnsi="Open Sans" w:cs="Open Sans"/>
                <w:b/>
                <w:bCs/>
                <w:u w:val="single"/>
              </w:rPr>
              <w:t>’</w:t>
            </w:r>
            <w:r w:rsidRPr="00265F9D">
              <w:rPr>
                <w:rFonts w:ascii="Open Sans" w:eastAsia="Open Sans" w:hAnsi="Open Sans" w:cs="Open Sans"/>
                <w:b/>
                <w:bCs/>
                <w:u w:val="single"/>
              </w:rPr>
              <w:t xml:space="preserve">m </w:t>
            </w:r>
            <w:r w:rsidRPr="00D96618">
              <w:rPr>
                <w:rFonts w:ascii="Open Sans" w:eastAsia="Open Sans" w:hAnsi="Open Sans" w:cs="Open Sans"/>
                <w:b/>
                <w:bCs/>
                <w:i/>
                <w:iCs/>
                <w:u w:val="single"/>
              </w:rPr>
              <w:t>On-the-Market</w:t>
            </w:r>
            <w:r w:rsidRPr="00CD500D">
              <w:rPr>
                <w:rFonts w:ascii="Open Sans" w:eastAsia="Open Sans" w:hAnsi="Open Sans" w:cs="Open Sans"/>
                <w:b/>
                <w:bCs/>
              </w:rPr>
              <w:t xml:space="preserve">, </w:t>
            </w:r>
            <w:r w:rsidRPr="00265F9D">
              <w:rPr>
                <w:rFonts w:ascii="Open Sans" w:eastAsia="Open Sans" w:hAnsi="Open Sans" w:cs="Open Sans"/>
                <w:b/>
                <w:bCs/>
                <w:u w:val="single"/>
              </w:rPr>
              <w:t>available</w:t>
            </w:r>
            <w:r>
              <w:rPr>
                <w:rFonts w:ascii="Open Sans" w:eastAsia="Open Sans" w:hAnsi="Open Sans" w:cs="Open Sans"/>
                <w:b/>
                <w:bCs/>
                <w:u w:val="single"/>
              </w:rPr>
              <w:t>,</w:t>
            </w:r>
            <w:r w:rsidRPr="00CD500D">
              <w:rPr>
                <w:rFonts w:ascii="Open Sans" w:eastAsia="Open Sans" w:hAnsi="Open Sans" w:cs="Open Sans"/>
                <w:b/>
                <w:bCs/>
              </w:rPr>
              <w:t xml:space="preserve"> </w:t>
            </w:r>
            <w:r>
              <w:rPr>
                <w:rFonts w:ascii="Open Sans" w:eastAsia="Open Sans" w:hAnsi="Open Sans" w:cs="Open Sans"/>
                <w:b/>
                <w:bCs/>
              </w:rPr>
              <w:t>and ready to</w:t>
            </w:r>
            <w:r w:rsidRPr="00CD500D">
              <w:rPr>
                <w:rFonts w:ascii="Open Sans" w:eastAsia="Open Sans" w:hAnsi="Open Sans" w:cs="Open Sans"/>
                <w:b/>
                <w:bCs/>
              </w:rPr>
              <w:t xml:space="preserve"> </w:t>
            </w:r>
            <w:r w:rsidRPr="00265F9D">
              <w:rPr>
                <w:rFonts w:ascii="Open Sans" w:eastAsia="Open Sans" w:hAnsi="Open Sans" w:cs="Open Sans"/>
                <w:b/>
                <w:bCs/>
                <w:u w:val="single"/>
              </w:rPr>
              <w:t>start work immediately</w:t>
            </w:r>
            <w:r w:rsidRPr="00CD500D">
              <w:rPr>
                <w:rFonts w:ascii="Open Sans" w:eastAsia="Open Sans" w:hAnsi="Open Sans" w:cs="Open Sans"/>
                <w:b/>
                <w:bCs/>
              </w:rPr>
              <w:t xml:space="preserve">! </w:t>
            </w:r>
          </w:p>
          <w:p w14:paraId="716C17A9" w14:textId="77777777" w:rsidR="00BF213D" w:rsidRDefault="00BF213D" w:rsidP="00BA371B">
            <w:pPr>
              <w:jc w:val="both"/>
              <w:rPr>
                <w:rFonts w:ascii="Open Sans" w:eastAsia="Open Sans" w:hAnsi="Open Sans" w:cs="Open Sans"/>
              </w:rPr>
            </w:pPr>
          </w:p>
          <w:p w14:paraId="666BD6B6" w14:textId="453114AE" w:rsidR="003062DB" w:rsidRPr="00E9419F" w:rsidRDefault="00532394" w:rsidP="00532394">
            <w:pPr>
              <w:jc w:val="both"/>
              <w:rPr>
                <w:rFonts w:ascii="Open Sans" w:eastAsia="Open Sans" w:hAnsi="Open Sans" w:cs="Open Sans"/>
              </w:rPr>
            </w:pPr>
            <w:r>
              <w:rPr>
                <w:rFonts w:ascii="Open Sans" w:eastAsia="Open Sans" w:hAnsi="Open Sans" w:cs="Open Sans"/>
              </w:rPr>
              <w:t xml:space="preserve">Soon after </w:t>
            </w:r>
            <w:r w:rsidR="00082AF7">
              <w:rPr>
                <w:rFonts w:ascii="Open Sans" w:eastAsia="Open Sans" w:hAnsi="Open Sans" w:cs="Open Sans"/>
              </w:rPr>
              <w:t>work</w:t>
            </w:r>
            <w:r w:rsidR="00AE78E0">
              <w:rPr>
                <w:rFonts w:ascii="Open Sans" w:eastAsia="Open Sans" w:hAnsi="Open Sans" w:cs="Open Sans"/>
              </w:rPr>
              <w:t>ing</w:t>
            </w:r>
            <w:r w:rsidR="00082AF7">
              <w:rPr>
                <w:rFonts w:ascii="Open Sans" w:eastAsia="Open Sans" w:hAnsi="Open Sans" w:cs="Open Sans"/>
              </w:rPr>
              <w:t xml:space="preserve"> </w:t>
            </w:r>
            <w:r w:rsidR="00AE78E0">
              <w:rPr>
                <w:rFonts w:ascii="Open Sans" w:eastAsia="Open Sans" w:hAnsi="Open Sans" w:cs="Open Sans"/>
              </w:rPr>
              <w:t xml:space="preserve">right </w:t>
            </w:r>
            <w:r w:rsidR="00112070">
              <w:rPr>
                <w:rFonts w:ascii="Open Sans" w:eastAsia="Open Sans" w:hAnsi="Open Sans" w:cs="Open Sans"/>
              </w:rPr>
              <w:t xml:space="preserve">through the first half of the </w:t>
            </w:r>
            <w:r w:rsidR="003062DB">
              <w:rPr>
                <w:rFonts w:ascii="Open Sans" w:eastAsia="Open Sans" w:hAnsi="Open Sans" w:cs="Open Sans"/>
              </w:rPr>
              <w:t>C</w:t>
            </w:r>
            <w:r w:rsidR="001B6DA1">
              <w:rPr>
                <w:rFonts w:ascii="Open Sans" w:eastAsia="Open Sans" w:hAnsi="Open Sans" w:cs="Open Sans"/>
              </w:rPr>
              <w:t>OVID-19</w:t>
            </w:r>
            <w:r w:rsidR="001C0DDB">
              <w:rPr>
                <w:rFonts w:ascii="Open Sans" w:eastAsia="Open Sans" w:hAnsi="Open Sans" w:cs="Open Sans"/>
              </w:rPr>
              <w:t xml:space="preserve"> pandemic</w:t>
            </w:r>
            <w:r>
              <w:rPr>
                <w:rFonts w:ascii="Open Sans" w:eastAsia="Open Sans" w:hAnsi="Open Sans" w:cs="Open Sans"/>
              </w:rPr>
              <w:t>, I had plans to take time off while the World was doing the same. During this time, I did volunteer support and/or work on a few overlapping projects that are worth making note of before diving into the rest of my employment history</w:t>
            </w:r>
            <w:r w:rsidR="00B11D9F">
              <w:rPr>
                <w:rFonts w:ascii="Open Sans" w:eastAsia="Open Sans" w:hAnsi="Open Sans" w:cs="Open Sans"/>
              </w:rPr>
              <w:t>.</w:t>
            </w:r>
          </w:p>
          <w:p w14:paraId="1B90B0AA" w14:textId="622E875A" w:rsidR="003062DB" w:rsidRPr="00BA371B" w:rsidRDefault="003062DB" w:rsidP="00BA371B">
            <w:pPr>
              <w:pStyle w:val="Heading5"/>
              <w:rPr>
                <w:rFonts w:eastAsia="Open Sans"/>
              </w:rPr>
            </w:pPr>
            <w:r>
              <w:rPr>
                <w:rFonts w:eastAsia="Open Sans"/>
              </w:rPr>
              <w:t>jSilvestri.com BETA v 202</w:t>
            </w:r>
            <w:r w:rsidR="00DA540D">
              <w:rPr>
                <w:rFonts w:eastAsia="Open Sans"/>
              </w:rPr>
              <w:t>4</w:t>
            </w:r>
          </w:p>
          <w:p w14:paraId="7A65436C" w14:textId="77777777" w:rsidR="003062DB" w:rsidRDefault="003062DB" w:rsidP="0073490F">
            <w:pPr>
              <w:pStyle w:val="Heading6"/>
              <w:rPr>
                <w:rFonts w:eastAsia="Open Sans"/>
                <w:b/>
                <w:i/>
                <w:iCs/>
              </w:rPr>
            </w:pPr>
            <w:r>
              <w:rPr>
                <w:rFonts w:eastAsia="Open Sans"/>
              </w:rPr>
              <w:t>Middleboro</w:t>
            </w:r>
            <w:r w:rsidRPr="4C8D55A3">
              <w:rPr>
                <w:rFonts w:eastAsia="Open Sans"/>
              </w:rPr>
              <w:t xml:space="preserve">, MA </w:t>
            </w:r>
          </w:p>
          <w:p w14:paraId="19D87FEC" w14:textId="77777777" w:rsidR="003062DB" w:rsidRDefault="003062DB" w:rsidP="0073490F">
            <w:pPr>
              <w:spacing w:line="240" w:lineRule="auto"/>
              <w:rPr>
                <w:b/>
                <w:bCs/>
              </w:rPr>
            </w:pPr>
            <w:r w:rsidRPr="004275B2">
              <w:rPr>
                <w:b/>
                <w:bCs/>
              </w:rPr>
              <w:t xml:space="preserve">Solution Architect, Lead Sr. Web Software Engineer &amp; </w:t>
            </w:r>
            <w:r>
              <w:rPr>
                <w:b/>
                <w:bCs/>
              </w:rPr>
              <w:t>Full-Stack .NET Developer</w:t>
            </w:r>
          </w:p>
          <w:p w14:paraId="21B0339D" w14:textId="028DAF92" w:rsidR="003062DB" w:rsidRPr="008D0353" w:rsidRDefault="003062DB" w:rsidP="0073490F">
            <w:pPr>
              <w:pStyle w:val="Chapter"/>
              <w:rPr>
                <w:b w:val="0"/>
              </w:rPr>
            </w:pPr>
            <w:r w:rsidRPr="4B6352F8">
              <w:t xml:space="preserve">FEB, 2021 </w:t>
            </w:r>
            <w:r>
              <w:t>–</w:t>
            </w:r>
            <w:r w:rsidRPr="4B6352F8">
              <w:t xml:space="preserve"> </w:t>
            </w:r>
            <w:r w:rsidR="00532394">
              <w:t>FEB</w:t>
            </w:r>
            <w:r>
              <w:t>, 202</w:t>
            </w:r>
            <w:r w:rsidR="00DA540D">
              <w:t>4</w:t>
            </w:r>
          </w:p>
          <w:p w14:paraId="7FB8CE52" w14:textId="77777777" w:rsidR="003062DB" w:rsidRPr="00454DFC" w:rsidRDefault="003062DB" w:rsidP="0073490F"/>
          <w:p w14:paraId="58935312" w14:textId="2993676A" w:rsidR="003062DB" w:rsidRDefault="003062DB" w:rsidP="0073490F">
            <w:pPr>
              <w:jc w:val="both"/>
              <w:rPr>
                <w:rFonts w:ascii="Open Sans" w:eastAsia="Open Sans" w:hAnsi="Open Sans" w:cs="Open Sans"/>
              </w:rPr>
            </w:pPr>
            <w:r>
              <w:rPr>
                <w:rFonts w:ascii="Open Sans" w:eastAsia="Open Sans" w:hAnsi="Open Sans" w:cs="Open Sans"/>
              </w:rPr>
              <w:t>Working on</w:t>
            </w:r>
            <w:r>
              <w:rPr>
                <w:rFonts w:ascii="Open Sans" w:eastAsia="Open Sans" w:hAnsi="Open Sans" w:cs="Open Sans"/>
                <w:b/>
                <w:bCs/>
              </w:rPr>
              <w:t xml:space="preserve"> jSilvestri.com BETA v 202</w:t>
            </w:r>
            <w:r w:rsidR="00DA540D">
              <w:rPr>
                <w:rFonts w:ascii="Open Sans" w:eastAsia="Open Sans" w:hAnsi="Open Sans" w:cs="Open Sans"/>
                <w:b/>
                <w:bCs/>
              </w:rPr>
              <w:t>4</w:t>
            </w:r>
            <w:r>
              <w:rPr>
                <w:rFonts w:ascii="Open Sans" w:eastAsia="Open Sans" w:hAnsi="Open Sans" w:cs="Open Sans"/>
              </w:rPr>
              <w:t xml:space="preserve"> is a project within itself,</w:t>
            </w:r>
            <w:r w:rsidRPr="004A15A4">
              <w:rPr>
                <w:rFonts w:ascii="Open Sans" w:eastAsia="Open Sans" w:hAnsi="Open Sans" w:cs="Open Sans"/>
              </w:rPr>
              <w:t xml:space="preserve"> </w:t>
            </w:r>
            <w:r>
              <w:rPr>
                <w:rFonts w:ascii="Open Sans" w:eastAsia="Open Sans" w:hAnsi="Open Sans" w:cs="Open Sans"/>
              </w:rPr>
              <w:t xml:space="preserve">currently </w:t>
            </w:r>
            <w:r w:rsidRPr="004A15A4">
              <w:rPr>
                <w:rFonts w:ascii="Open Sans" w:eastAsia="Open Sans" w:hAnsi="Open Sans" w:cs="Open Sans"/>
              </w:rPr>
              <w:t xml:space="preserve">located in </w:t>
            </w:r>
            <w:r>
              <w:rPr>
                <w:rFonts w:ascii="Open Sans" w:eastAsia="Open Sans" w:hAnsi="Open Sans" w:cs="Open Sans"/>
                <w:b/>
                <w:bCs/>
              </w:rPr>
              <w:t>Middleboro</w:t>
            </w:r>
            <w:r w:rsidRPr="004A15A4">
              <w:rPr>
                <w:rFonts w:ascii="Open Sans" w:eastAsia="Open Sans" w:hAnsi="Open Sans" w:cs="Open Sans"/>
                <w:b/>
                <w:bCs/>
              </w:rPr>
              <w:t xml:space="preserve">, </w:t>
            </w:r>
            <w:r>
              <w:rPr>
                <w:rFonts w:ascii="Open Sans" w:eastAsia="Open Sans" w:hAnsi="Open Sans" w:cs="Open Sans"/>
                <w:b/>
                <w:bCs/>
              </w:rPr>
              <w:t xml:space="preserve">MA, </w:t>
            </w:r>
            <w:r w:rsidRPr="4B6352F8">
              <w:rPr>
                <w:rFonts w:ascii="Open Sans" w:eastAsia="Open Sans" w:hAnsi="Open Sans" w:cs="Open Sans"/>
              </w:rPr>
              <w:t xml:space="preserve">as the </w:t>
            </w:r>
            <w:r w:rsidRPr="4B6352F8">
              <w:rPr>
                <w:rFonts w:ascii="Open Sans" w:eastAsia="Open Sans" w:hAnsi="Open Sans" w:cs="Open Sans"/>
                <w:b/>
                <w:bCs/>
              </w:rPr>
              <w:t>Lead Sr. Web Software Engineer</w:t>
            </w:r>
            <w:r>
              <w:rPr>
                <w:rFonts w:ascii="Open Sans" w:eastAsia="Open Sans" w:hAnsi="Open Sans" w:cs="Open Sans"/>
              </w:rPr>
              <w:t xml:space="preserve">, </w:t>
            </w:r>
            <w:r w:rsidRPr="001F5287">
              <w:rPr>
                <w:rFonts w:ascii="Open Sans" w:eastAsia="Open Sans" w:hAnsi="Open Sans" w:cs="Open Sans"/>
                <w:b/>
                <w:bCs/>
              </w:rPr>
              <w:t>Solution Architect</w:t>
            </w:r>
            <w:r w:rsidR="001B6DA1">
              <w:rPr>
                <w:rFonts w:ascii="Open Sans" w:eastAsia="Open Sans" w:hAnsi="Open Sans" w:cs="Open Sans"/>
                <w:b/>
                <w:bCs/>
              </w:rPr>
              <w:t>,</w:t>
            </w:r>
            <w:r>
              <w:rPr>
                <w:rFonts w:ascii="Open Sans" w:eastAsia="Open Sans" w:hAnsi="Open Sans" w:cs="Open Sans"/>
              </w:rPr>
              <w:t xml:space="preserve"> </w:t>
            </w:r>
            <w:r w:rsidR="001B6DA1">
              <w:rPr>
                <w:rFonts w:ascii="Open Sans" w:eastAsia="Open Sans" w:hAnsi="Open Sans" w:cs="Open Sans"/>
              </w:rPr>
              <w:t xml:space="preserve">and </w:t>
            </w:r>
            <w:r w:rsidR="00BA2F77">
              <w:rPr>
                <w:rFonts w:ascii="Open Sans" w:eastAsia="Open Sans" w:hAnsi="Open Sans" w:cs="Open Sans"/>
                <w:b/>
                <w:bCs/>
              </w:rPr>
              <w:t>F</w:t>
            </w:r>
            <w:r w:rsidR="001B6DA1" w:rsidRPr="00BA2F77">
              <w:rPr>
                <w:rFonts w:ascii="Open Sans" w:eastAsia="Open Sans" w:hAnsi="Open Sans" w:cs="Open Sans"/>
                <w:b/>
                <w:bCs/>
              </w:rPr>
              <w:t>ull-s</w:t>
            </w:r>
            <w:r w:rsidRPr="00BA2F77">
              <w:rPr>
                <w:rFonts w:ascii="Open Sans" w:eastAsia="Open Sans" w:hAnsi="Open Sans" w:cs="Open Sans"/>
                <w:b/>
                <w:bCs/>
              </w:rPr>
              <w:t>tack .NET Developer</w:t>
            </w:r>
            <w:r>
              <w:rPr>
                <w:rFonts w:ascii="Open Sans" w:eastAsia="Open Sans" w:hAnsi="Open Sans" w:cs="Open Sans"/>
              </w:rPr>
              <w:t>.</w:t>
            </w:r>
          </w:p>
          <w:p w14:paraId="5C81F8DF" w14:textId="77777777" w:rsidR="003062DB" w:rsidRPr="00A62C13" w:rsidRDefault="003062DB" w:rsidP="00A62C13">
            <w:pPr>
              <w:jc w:val="both"/>
              <w:rPr>
                <w:rFonts w:ascii="Open Sans" w:eastAsia="Open Sans" w:hAnsi="Open Sans" w:cs="Open Sans"/>
                <w:i/>
                <w:iCs/>
              </w:rPr>
            </w:pPr>
          </w:p>
          <w:p w14:paraId="206C0023" w14:textId="4D841836" w:rsidR="003062DB" w:rsidRDefault="003062DB" w:rsidP="005F64FA">
            <w:pPr>
              <w:jc w:val="both"/>
              <w:rPr>
                <w:rFonts w:ascii="Open Sans" w:eastAsia="Open Sans" w:hAnsi="Open Sans" w:cs="Open Sans"/>
              </w:rPr>
            </w:pPr>
            <w:r>
              <w:rPr>
                <w:rFonts w:ascii="Open Sans" w:eastAsia="Open Sans" w:hAnsi="Open Sans" w:cs="Open Sans"/>
              </w:rPr>
              <w:t xml:space="preserve">While I wait for my next full-time position or contract, I still perform regular developments, check-ins &amp; deployments of my mobile and web application user experiences, using full-stack technologies such as </w:t>
            </w:r>
            <w:r w:rsidRPr="00790039">
              <w:rPr>
                <w:rFonts w:ascii="Open Sans" w:eastAsia="Open Sans" w:hAnsi="Open Sans" w:cs="Open Sans"/>
                <w:b/>
                <w:bCs/>
              </w:rPr>
              <w:t>Azure</w:t>
            </w:r>
            <w:r w:rsidRPr="00790039">
              <w:rPr>
                <w:rFonts w:ascii="Open Sans" w:eastAsia="Open Sans" w:hAnsi="Open Sans" w:cs="Open Sans"/>
                <w:b/>
                <w:bCs/>
                <w:i/>
                <w:iCs/>
              </w:rPr>
              <w:t xml:space="preserve"> Cloud</w:t>
            </w:r>
            <w:r w:rsidRPr="00B50C6C">
              <w:rPr>
                <w:rFonts w:ascii="Open Sans" w:eastAsia="Open Sans" w:hAnsi="Open Sans" w:cs="Open Sans"/>
              </w:rPr>
              <w:t xml:space="preserve">, </w:t>
            </w:r>
            <w:r w:rsidRPr="00790039">
              <w:rPr>
                <w:rFonts w:ascii="Open Sans" w:eastAsia="Open Sans" w:hAnsi="Open Sans" w:cs="Open Sans"/>
                <w:b/>
                <w:bCs/>
                <w:i/>
                <w:iCs/>
              </w:rPr>
              <w:t>HTML5</w:t>
            </w:r>
            <w:r w:rsidRPr="00B50C6C">
              <w:rPr>
                <w:rFonts w:ascii="Open Sans" w:eastAsia="Open Sans" w:hAnsi="Open Sans" w:cs="Open Sans"/>
              </w:rPr>
              <w:t xml:space="preserve">, </w:t>
            </w:r>
            <w:r w:rsidRPr="00790039">
              <w:rPr>
                <w:rFonts w:ascii="Open Sans" w:eastAsia="Open Sans" w:hAnsi="Open Sans" w:cs="Open Sans"/>
                <w:b/>
                <w:bCs/>
                <w:i/>
                <w:iCs/>
              </w:rPr>
              <w:t>CSS3</w:t>
            </w:r>
            <w:r w:rsidRPr="00B50C6C">
              <w:rPr>
                <w:rFonts w:ascii="Open Sans" w:eastAsia="Open Sans" w:hAnsi="Open Sans" w:cs="Open Sans"/>
              </w:rPr>
              <w:t xml:space="preserve">, </w:t>
            </w:r>
            <w:r w:rsidRPr="00790039">
              <w:rPr>
                <w:rFonts w:ascii="Open Sans" w:eastAsia="Open Sans" w:hAnsi="Open Sans" w:cs="Open Sans"/>
                <w:b/>
                <w:bCs/>
              </w:rPr>
              <w:t>Asp</w:t>
            </w:r>
            <w:r w:rsidRPr="00790039">
              <w:rPr>
                <w:rFonts w:ascii="Open Sans" w:eastAsia="Open Sans" w:hAnsi="Open Sans" w:cs="Open Sans"/>
                <w:b/>
                <w:bCs/>
                <w:i/>
                <w:iCs/>
              </w:rPr>
              <w:t>.NET Core 6.</w:t>
            </w:r>
            <w:r>
              <w:rPr>
                <w:rFonts w:ascii="Open Sans" w:eastAsia="Open Sans" w:hAnsi="Open Sans" w:cs="Open Sans"/>
                <w:b/>
                <w:bCs/>
                <w:i/>
                <w:iCs/>
              </w:rPr>
              <w:t>1</w:t>
            </w:r>
            <w:r w:rsidRPr="00790039">
              <w:rPr>
                <w:rFonts w:ascii="Open Sans" w:eastAsia="Open Sans" w:hAnsi="Open Sans" w:cs="Open Sans"/>
                <w:b/>
                <w:bCs/>
                <w:i/>
                <w:iCs/>
              </w:rPr>
              <w:t>.</w:t>
            </w:r>
            <w:r>
              <w:rPr>
                <w:rFonts w:ascii="Open Sans" w:eastAsia="Open Sans" w:hAnsi="Open Sans" w:cs="Open Sans"/>
                <w:b/>
                <w:bCs/>
                <w:i/>
                <w:iCs/>
              </w:rPr>
              <w:t>208</w:t>
            </w:r>
            <w:r>
              <w:rPr>
                <w:rFonts w:ascii="Open Sans" w:eastAsia="Open Sans" w:hAnsi="Open Sans" w:cs="Open Sans"/>
                <w:i/>
                <w:iCs/>
              </w:rPr>
              <w:t>,</w:t>
            </w:r>
            <w:r w:rsidRPr="00B50C6C">
              <w:rPr>
                <w:rFonts w:ascii="Open Sans" w:eastAsia="Open Sans" w:hAnsi="Open Sans" w:cs="Open Sans"/>
              </w:rPr>
              <w:t xml:space="preserve"> </w:t>
            </w:r>
            <w:r w:rsidRPr="00790039">
              <w:rPr>
                <w:rFonts w:ascii="Open Sans" w:eastAsia="Open Sans" w:hAnsi="Open Sans" w:cs="Open Sans"/>
                <w:b/>
                <w:bCs/>
                <w:i/>
                <w:iCs/>
              </w:rPr>
              <w:t>MVC (C# &amp; Razor)</w:t>
            </w:r>
            <w:r w:rsidRPr="00B50C6C">
              <w:rPr>
                <w:rFonts w:ascii="Open Sans" w:eastAsia="Open Sans" w:hAnsi="Open Sans" w:cs="Open Sans"/>
              </w:rPr>
              <w:t xml:space="preserve">, </w:t>
            </w:r>
            <w:r w:rsidRPr="00790039">
              <w:rPr>
                <w:rFonts w:ascii="Open Sans" w:eastAsia="Open Sans" w:hAnsi="Open Sans" w:cs="Open Sans"/>
                <w:b/>
                <w:bCs/>
                <w:i/>
                <w:iCs/>
              </w:rPr>
              <w:t>jQuery</w:t>
            </w:r>
            <w:r w:rsidRPr="00B50C6C">
              <w:rPr>
                <w:rFonts w:ascii="Open Sans" w:eastAsia="Open Sans" w:hAnsi="Open Sans" w:cs="Open Sans"/>
              </w:rPr>
              <w:t xml:space="preserve">, </w:t>
            </w:r>
            <w:r w:rsidRPr="00790039">
              <w:rPr>
                <w:rFonts w:ascii="Open Sans" w:eastAsia="Open Sans" w:hAnsi="Open Sans" w:cs="Open Sans"/>
                <w:b/>
                <w:bCs/>
                <w:i/>
                <w:iCs/>
              </w:rPr>
              <w:t>JavaScript</w:t>
            </w:r>
            <w:r w:rsidRPr="00B50C6C">
              <w:rPr>
                <w:rFonts w:ascii="Open Sans" w:eastAsia="Open Sans" w:hAnsi="Open Sans" w:cs="Open Sans"/>
              </w:rPr>
              <w:t xml:space="preserve">, </w:t>
            </w:r>
            <w:r w:rsidRPr="00790039">
              <w:rPr>
                <w:rFonts w:ascii="Open Sans" w:eastAsia="Open Sans" w:hAnsi="Open Sans" w:cs="Open Sans"/>
                <w:b/>
                <w:bCs/>
                <w:i/>
                <w:iCs/>
              </w:rPr>
              <w:t>Bootstrap</w:t>
            </w:r>
            <w:r w:rsidRPr="00B50C6C">
              <w:rPr>
                <w:rFonts w:ascii="Open Sans" w:eastAsia="Open Sans" w:hAnsi="Open Sans" w:cs="Open Sans"/>
              </w:rPr>
              <w:t xml:space="preserve">, </w:t>
            </w:r>
            <w:r w:rsidRPr="00790039">
              <w:rPr>
                <w:rFonts w:ascii="Open Sans" w:eastAsia="Open Sans" w:hAnsi="Open Sans" w:cs="Open Sans"/>
                <w:b/>
                <w:bCs/>
                <w:i/>
                <w:iCs/>
              </w:rPr>
              <w:t>Entity Framework</w:t>
            </w:r>
            <w:r w:rsidRPr="00B50C6C">
              <w:rPr>
                <w:rFonts w:ascii="Open Sans" w:eastAsia="Open Sans" w:hAnsi="Open Sans" w:cs="Open Sans"/>
              </w:rPr>
              <w:t xml:space="preserve">, </w:t>
            </w:r>
            <w:r w:rsidRPr="00790039">
              <w:rPr>
                <w:rFonts w:ascii="Open Sans" w:eastAsia="Open Sans" w:hAnsi="Open Sans" w:cs="Open Sans"/>
                <w:b/>
                <w:bCs/>
                <w:i/>
                <w:iCs/>
              </w:rPr>
              <w:t>SQL Server</w:t>
            </w:r>
            <w:r w:rsidRPr="00B50C6C">
              <w:rPr>
                <w:rFonts w:ascii="Open Sans" w:eastAsia="Open Sans" w:hAnsi="Open Sans" w:cs="Open Sans"/>
              </w:rPr>
              <w:t xml:space="preserve">, </w:t>
            </w:r>
            <w:r w:rsidRPr="00790039">
              <w:rPr>
                <w:rFonts w:ascii="Open Sans" w:eastAsia="Open Sans" w:hAnsi="Open Sans" w:cs="Open Sans"/>
                <w:b/>
                <w:bCs/>
                <w:i/>
                <w:iCs/>
              </w:rPr>
              <w:t>Web Services</w:t>
            </w:r>
            <w:r w:rsidRPr="00B50C6C">
              <w:rPr>
                <w:rFonts w:ascii="Open Sans" w:eastAsia="Open Sans" w:hAnsi="Open Sans" w:cs="Open Sans"/>
              </w:rPr>
              <w:t xml:space="preserve">, </w:t>
            </w:r>
            <w:r w:rsidRPr="00790039">
              <w:rPr>
                <w:rFonts w:ascii="Open Sans" w:eastAsia="Open Sans" w:hAnsi="Open Sans" w:cs="Open Sans"/>
                <w:b/>
                <w:bCs/>
                <w:i/>
                <w:iCs/>
              </w:rPr>
              <w:t>Web API</w:t>
            </w:r>
            <w:r>
              <w:rPr>
                <w:rFonts w:ascii="Open Sans" w:eastAsia="Open Sans" w:hAnsi="Open Sans" w:cs="Open Sans"/>
              </w:rPr>
              <w:t xml:space="preserve"> &amp; </w:t>
            </w:r>
            <w:r w:rsidRPr="00790039">
              <w:rPr>
                <w:rFonts w:ascii="Open Sans" w:eastAsia="Open Sans" w:hAnsi="Open Sans" w:cs="Open Sans"/>
                <w:b/>
                <w:bCs/>
                <w:i/>
                <w:iCs/>
              </w:rPr>
              <w:t>JSON</w:t>
            </w:r>
            <w:r>
              <w:rPr>
                <w:rFonts w:ascii="Open Sans" w:eastAsia="Open Sans" w:hAnsi="Open Sans" w:cs="Open Sans"/>
                <w:b/>
                <w:bCs/>
                <w:i/>
                <w:iCs/>
              </w:rPr>
              <w:t>,</w:t>
            </w:r>
            <w:r>
              <w:rPr>
                <w:rFonts w:ascii="Open Sans" w:eastAsia="Open Sans" w:hAnsi="Open Sans" w:cs="Open Sans"/>
              </w:rPr>
              <w:t xml:space="preserve"> </w:t>
            </w:r>
            <w:r>
              <w:rPr>
                <w:rFonts w:ascii="Open Sans" w:eastAsia="Open Sans" w:hAnsi="Open Sans" w:cs="Open Sans"/>
                <w:i/>
                <w:iCs/>
              </w:rPr>
              <w:t xml:space="preserve">as well as </w:t>
            </w:r>
            <w:r w:rsidRPr="009D5E2E">
              <w:rPr>
                <w:rFonts w:ascii="Open Sans" w:eastAsia="Open Sans" w:hAnsi="Open Sans" w:cs="Open Sans"/>
                <w:i/>
                <w:iCs/>
              </w:rPr>
              <w:t>graphic designer</w:t>
            </w:r>
            <w:r>
              <w:rPr>
                <w:rFonts w:ascii="Open Sans" w:eastAsia="Open Sans" w:hAnsi="Open Sans" w:cs="Open Sans"/>
                <w:i/>
                <w:iCs/>
              </w:rPr>
              <w:t xml:space="preserve"> software</w:t>
            </w:r>
            <w:r>
              <w:rPr>
                <w:rFonts w:ascii="Open Sans" w:eastAsia="Open Sans" w:hAnsi="Open Sans" w:cs="Open Sans"/>
              </w:rPr>
              <w:t xml:space="preserve"> such as </w:t>
            </w:r>
            <w:r w:rsidRPr="00790039">
              <w:rPr>
                <w:rFonts w:ascii="Open Sans" w:eastAsia="Open Sans" w:hAnsi="Open Sans" w:cs="Open Sans"/>
                <w:b/>
                <w:bCs/>
                <w:i/>
                <w:iCs/>
              </w:rPr>
              <w:t>Photoshop</w:t>
            </w:r>
            <w:r>
              <w:rPr>
                <w:rFonts w:ascii="Open Sans" w:eastAsia="Open Sans" w:hAnsi="Open Sans" w:cs="Open Sans"/>
                <w:b/>
                <w:bCs/>
                <w:i/>
                <w:iCs/>
              </w:rPr>
              <w:t>/Illustrator</w:t>
            </w:r>
            <w:r>
              <w:rPr>
                <w:rFonts w:ascii="Open Sans" w:eastAsia="Open Sans" w:hAnsi="Open Sans" w:cs="Open Sans"/>
              </w:rPr>
              <w:t xml:space="preserve"> for Creative Design</w:t>
            </w:r>
            <w:r w:rsidR="00C132AD">
              <w:rPr>
                <w:rFonts w:ascii="Open Sans" w:eastAsia="Open Sans" w:hAnsi="Open Sans" w:cs="Open Sans"/>
              </w:rPr>
              <w:t>.</w:t>
            </w:r>
            <w:r>
              <w:rPr>
                <w:rFonts w:ascii="Open Sans" w:eastAsia="Open Sans" w:hAnsi="Open Sans" w:cs="Open Sans"/>
              </w:rPr>
              <w:t xml:space="preserve"> </w:t>
            </w:r>
          </w:p>
          <w:p w14:paraId="7FB86C21" w14:textId="77777777" w:rsidR="003062DB" w:rsidRDefault="003062DB" w:rsidP="00DF0EC9">
            <w:pPr>
              <w:rPr>
                <w:rFonts w:eastAsia="Open Sans"/>
              </w:rPr>
            </w:pPr>
          </w:p>
          <w:p w14:paraId="33A916E3" w14:textId="511CD421" w:rsidR="003062DB" w:rsidRDefault="003062DB" w:rsidP="009A6EF0">
            <w:pPr>
              <w:jc w:val="both"/>
              <w:rPr>
                <w:rFonts w:ascii="Open Sans" w:eastAsia="Open Sans" w:hAnsi="Open Sans" w:cs="Open Sans"/>
              </w:rPr>
            </w:pPr>
            <w:r>
              <w:rPr>
                <w:rFonts w:ascii="Open Sans" w:eastAsia="Open Sans" w:hAnsi="Open Sans" w:cs="Open Sans"/>
              </w:rPr>
              <w:t>The</w:t>
            </w:r>
            <w:r w:rsidRPr="00DF0EC9">
              <w:rPr>
                <w:rFonts w:ascii="Open Sans" w:eastAsia="Open Sans" w:hAnsi="Open Sans" w:cs="Open Sans"/>
              </w:rPr>
              <w:t xml:space="preserve"> </w:t>
            </w:r>
            <w:r w:rsidRPr="00865E57">
              <w:rPr>
                <w:rFonts w:ascii="Open Sans" w:eastAsia="Open Sans" w:hAnsi="Open Sans" w:cs="Open Sans"/>
                <w:b/>
                <w:bCs/>
              </w:rPr>
              <w:t>sole purpose for creating this iteration of jSilvestri.com BETA v 202</w:t>
            </w:r>
            <w:r w:rsidR="00DA540D">
              <w:rPr>
                <w:rFonts w:ascii="Open Sans" w:eastAsia="Open Sans" w:hAnsi="Open Sans" w:cs="Open Sans"/>
                <w:b/>
                <w:bCs/>
              </w:rPr>
              <w:t>4</w:t>
            </w:r>
            <w:r w:rsidRPr="00DF0EC9">
              <w:rPr>
                <w:rFonts w:ascii="Open Sans" w:eastAsia="Open Sans" w:hAnsi="Open Sans" w:cs="Open Sans"/>
              </w:rPr>
              <w:t xml:space="preserve"> </w:t>
            </w:r>
            <w:r>
              <w:rPr>
                <w:rFonts w:ascii="Open Sans" w:eastAsia="Open Sans" w:hAnsi="Open Sans" w:cs="Open Sans"/>
              </w:rPr>
              <w:t>is to ensure</w:t>
            </w:r>
            <w:r w:rsidR="00F00119">
              <w:rPr>
                <w:rFonts w:ascii="Open Sans" w:eastAsia="Open Sans" w:hAnsi="Open Sans" w:cs="Open Sans"/>
              </w:rPr>
              <w:t xml:space="preserve"> headhunters, </w:t>
            </w:r>
            <w:r w:rsidR="00F00119" w:rsidRPr="00DF0EC9">
              <w:rPr>
                <w:rFonts w:ascii="Open Sans" w:eastAsia="Open Sans" w:hAnsi="Open Sans" w:cs="Open Sans"/>
              </w:rPr>
              <w:t>recruiters,</w:t>
            </w:r>
            <w:r>
              <w:rPr>
                <w:rFonts w:ascii="Open Sans" w:eastAsia="Open Sans" w:hAnsi="Open Sans" w:cs="Open Sans"/>
              </w:rPr>
              <w:t xml:space="preserve"> </w:t>
            </w:r>
            <w:r w:rsidRPr="00DF0EC9">
              <w:rPr>
                <w:rFonts w:ascii="Open Sans" w:eastAsia="Open Sans" w:hAnsi="Open Sans" w:cs="Open Sans"/>
              </w:rPr>
              <w:t xml:space="preserve">staffing firms, talent acquisition specialists &amp; </w:t>
            </w:r>
            <w:r w:rsidRPr="00DF0EC9">
              <w:rPr>
                <w:rFonts w:ascii="Open Sans" w:eastAsia="Open Sans" w:hAnsi="Open Sans" w:cs="Open Sans"/>
              </w:rPr>
              <w:lastRenderedPageBreak/>
              <w:t>potential employers c</w:t>
            </w:r>
            <w:r>
              <w:rPr>
                <w:rFonts w:ascii="Open Sans" w:eastAsia="Open Sans" w:hAnsi="Open Sans" w:cs="Open Sans"/>
              </w:rPr>
              <w:t>an</w:t>
            </w:r>
            <w:r w:rsidRPr="00DF0EC9">
              <w:rPr>
                <w:rFonts w:ascii="Open Sans" w:eastAsia="Open Sans" w:hAnsi="Open Sans" w:cs="Open Sans"/>
              </w:rPr>
              <w:t xml:space="preserve"> find</w:t>
            </w:r>
            <w:r w:rsidR="00940735">
              <w:rPr>
                <w:rFonts w:ascii="Open Sans" w:eastAsia="Open Sans" w:hAnsi="Open Sans" w:cs="Open Sans"/>
              </w:rPr>
              <w:t xml:space="preserve"> over </w:t>
            </w:r>
            <w:r w:rsidR="00940735" w:rsidRPr="00B24FF1">
              <w:rPr>
                <w:rFonts w:ascii="Open Sans" w:eastAsia="Open Sans" w:hAnsi="Open Sans" w:cs="Open Sans"/>
                <w:b/>
                <w:bCs/>
              </w:rPr>
              <w:t>95% of the most</w:t>
            </w:r>
            <w:r w:rsidR="00940735">
              <w:rPr>
                <w:rFonts w:ascii="Open Sans" w:eastAsia="Open Sans" w:hAnsi="Open Sans" w:cs="Open Sans"/>
                <w:b/>
                <w:bCs/>
              </w:rPr>
              <w:t xml:space="preserve"> common</w:t>
            </w:r>
            <w:r w:rsidR="00940735" w:rsidRPr="00B24FF1">
              <w:rPr>
                <w:rFonts w:ascii="Open Sans" w:eastAsia="Open Sans" w:hAnsi="Open Sans" w:cs="Open Sans"/>
                <w:b/>
                <w:bCs/>
              </w:rPr>
              <w:t xml:space="preserve"> </w:t>
            </w:r>
            <w:r w:rsidR="00940735" w:rsidRPr="00305CDF">
              <w:rPr>
                <w:rFonts w:ascii="Open Sans" w:eastAsia="Open Sans" w:hAnsi="Open Sans" w:cs="Open Sans"/>
              </w:rPr>
              <w:t>“</w:t>
            </w:r>
            <w:r w:rsidR="00940735" w:rsidRPr="00305CDF">
              <w:rPr>
                <w:rFonts w:ascii="Open Sans" w:eastAsia="Open Sans" w:hAnsi="Open Sans" w:cs="Open Sans"/>
                <w:i/>
                <w:iCs/>
              </w:rPr>
              <w:t>Candidate Occupation Details</w:t>
            </w:r>
            <w:r w:rsidR="00940735" w:rsidRPr="00305CDF">
              <w:rPr>
                <w:rFonts w:ascii="Open Sans" w:eastAsia="Open Sans" w:hAnsi="Open Sans" w:cs="Open Sans"/>
              </w:rPr>
              <w:t>”</w:t>
            </w:r>
            <w:r w:rsidR="00940735" w:rsidRPr="00940735">
              <w:rPr>
                <w:rFonts w:ascii="Open Sans" w:eastAsia="Open Sans" w:hAnsi="Open Sans" w:cs="Open Sans"/>
              </w:rPr>
              <w:t xml:space="preserve"> </w:t>
            </w:r>
            <w:r w:rsidR="00305CDF">
              <w:rPr>
                <w:rFonts w:ascii="Open Sans" w:eastAsia="Open Sans" w:hAnsi="Open Sans" w:cs="Open Sans"/>
              </w:rPr>
              <w:t>expected</w:t>
            </w:r>
            <w:r w:rsidR="00940735" w:rsidRPr="00940735">
              <w:rPr>
                <w:rFonts w:ascii="Open Sans" w:eastAsia="Open Sans" w:hAnsi="Open Sans" w:cs="Open Sans"/>
              </w:rPr>
              <w:t xml:space="preserve"> from a candidate such as me</w:t>
            </w:r>
            <w:r>
              <w:rPr>
                <w:rFonts w:ascii="Open Sans" w:eastAsia="Open Sans" w:hAnsi="Open Sans" w:cs="Open Sans"/>
              </w:rPr>
              <w:t>, short of a “</w:t>
            </w:r>
            <w:r w:rsidRPr="00D60C2D">
              <w:rPr>
                <w:rFonts w:ascii="Open Sans" w:eastAsia="Open Sans" w:hAnsi="Open Sans" w:cs="Open Sans"/>
                <w:b/>
                <w:bCs/>
                <w:i/>
                <w:iCs/>
              </w:rPr>
              <w:t>Right to Represent</w:t>
            </w:r>
            <w:r>
              <w:rPr>
                <w:rFonts w:ascii="Open Sans" w:eastAsia="Open Sans" w:hAnsi="Open Sans" w:cs="Open Sans"/>
              </w:rPr>
              <w:t>” and “</w:t>
            </w:r>
            <w:r w:rsidRPr="00D60C2D">
              <w:rPr>
                <w:rFonts w:ascii="Open Sans" w:eastAsia="Open Sans" w:hAnsi="Open Sans" w:cs="Open Sans"/>
                <w:b/>
                <w:bCs/>
                <w:i/>
                <w:iCs/>
              </w:rPr>
              <w:t>Rate Conf</w:t>
            </w:r>
            <w:r>
              <w:rPr>
                <w:rFonts w:ascii="Open Sans" w:eastAsia="Open Sans" w:hAnsi="Open Sans" w:cs="Open Sans"/>
                <w:b/>
                <w:bCs/>
                <w:i/>
                <w:iCs/>
              </w:rPr>
              <w:t>i</w:t>
            </w:r>
            <w:r w:rsidRPr="00D60C2D">
              <w:rPr>
                <w:rFonts w:ascii="Open Sans" w:eastAsia="Open Sans" w:hAnsi="Open Sans" w:cs="Open Sans"/>
                <w:b/>
                <w:bCs/>
                <w:i/>
                <w:iCs/>
              </w:rPr>
              <w:t>rmation</w:t>
            </w:r>
            <w:r w:rsidR="00532394" w:rsidRPr="00532394">
              <w:rPr>
                <w:rFonts w:ascii="Open Sans" w:eastAsia="Open Sans" w:hAnsi="Open Sans" w:cs="Open Sans"/>
                <w:i/>
                <w:iCs/>
              </w:rPr>
              <w:t>”</w:t>
            </w:r>
            <w:r>
              <w:rPr>
                <w:rFonts w:ascii="Open Sans" w:eastAsia="Open Sans" w:hAnsi="Open Sans" w:cs="Open Sans"/>
              </w:rPr>
              <w:t>.</w:t>
            </w:r>
          </w:p>
          <w:p w14:paraId="6D29BEA5" w14:textId="77777777" w:rsidR="00E30F7A" w:rsidRDefault="00E30F7A" w:rsidP="00B24FF1">
            <w:pPr>
              <w:jc w:val="both"/>
            </w:pPr>
          </w:p>
          <w:p w14:paraId="1B29370F" w14:textId="1C208918" w:rsidR="003062DB" w:rsidRDefault="00747118" w:rsidP="00B24FF1">
            <w:pPr>
              <w:jc w:val="both"/>
              <w:rPr>
                <w:rFonts w:ascii="Open Sans" w:eastAsia="Open Sans" w:hAnsi="Open Sans" w:cs="Open Sans"/>
              </w:rPr>
            </w:pPr>
            <w:r>
              <w:rPr>
                <w:rFonts w:ascii="Open Sans" w:eastAsia="Open Sans" w:hAnsi="Open Sans" w:cs="Open Sans"/>
              </w:rPr>
              <w:t>In addition, a</w:t>
            </w:r>
            <w:r w:rsidR="003062DB" w:rsidRPr="004D4231">
              <w:rPr>
                <w:rFonts w:ascii="Open Sans" w:eastAsia="Open Sans" w:hAnsi="Open Sans" w:cs="Open Sans"/>
              </w:rPr>
              <w:t xml:space="preserve">ll </w:t>
            </w:r>
            <w:r w:rsidR="003062DB">
              <w:rPr>
                <w:rFonts w:ascii="Open Sans" w:eastAsia="Open Sans" w:hAnsi="Open Sans" w:cs="Open Sans"/>
              </w:rPr>
              <w:t xml:space="preserve">device </w:t>
            </w:r>
            <w:r w:rsidR="003062DB" w:rsidRPr="004D4231">
              <w:rPr>
                <w:rFonts w:ascii="Open Sans" w:eastAsia="Open Sans" w:hAnsi="Open Sans" w:cs="Open Sans"/>
              </w:rPr>
              <w:t>user experiences take</w:t>
            </w:r>
            <w:r w:rsidR="003062DB">
              <w:rPr>
                <w:rFonts w:ascii="Open Sans" w:eastAsia="Open Sans" w:hAnsi="Open Sans" w:cs="Open Sans"/>
              </w:rPr>
              <w:t xml:space="preserve"> advantage of the same features, access the same Web APIs, &amp; more, such as accessing ALL complimentary</w:t>
            </w:r>
            <w:r w:rsidR="003062DB" w:rsidRPr="00EF4E19">
              <w:rPr>
                <w:rFonts w:ascii="Open Sans" w:eastAsia="Open Sans" w:hAnsi="Open Sans" w:cs="Open Sans"/>
                <w:i/>
                <w:iCs/>
              </w:rPr>
              <w:t xml:space="preserve"> </w:t>
            </w:r>
            <w:r w:rsidR="003062DB" w:rsidRPr="00291FF4">
              <w:rPr>
                <w:rFonts w:ascii="Open Sans" w:eastAsia="Open Sans" w:hAnsi="Open Sans" w:cs="Open Sans"/>
              </w:rPr>
              <w:t>information relative to me and my skillsets,</w:t>
            </w:r>
            <w:r w:rsidR="00F704C2">
              <w:rPr>
                <w:rFonts w:ascii="Open Sans" w:eastAsia="Open Sans" w:hAnsi="Open Sans" w:cs="Open Sans"/>
              </w:rPr>
              <w:t xml:space="preserve"> </w:t>
            </w:r>
            <w:r w:rsidR="003062DB" w:rsidRPr="00291FF4">
              <w:rPr>
                <w:rFonts w:ascii="Open Sans" w:eastAsia="Open Sans" w:hAnsi="Open Sans" w:cs="Open Sans"/>
              </w:rPr>
              <w:t>proofs of work; my latest resumes; talent profiles; occupation details</w:t>
            </w:r>
            <w:r w:rsidR="00617472">
              <w:rPr>
                <w:rFonts w:ascii="Open Sans" w:eastAsia="Open Sans" w:hAnsi="Open Sans" w:cs="Open Sans"/>
              </w:rPr>
              <w:t>,</w:t>
            </w:r>
            <w:r w:rsidR="00F704C2">
              <w:rPr>
                <w:rFonts w:ascii="Open Sans" w:eastAsia="Open Sans" w:hAnsi="Open Sans" w:cs="Open Sans"/>
              </w:rPr>
              <w:t xml:space="preserve"> and example</w:t>
            </w:r>
            <w:r w:rsidR="003062DB">
              <w:rPr>
                <w:rFonts w:ascii="Open Sans" w:eastAsia="Open Sans" w:hAnsi="Open Sans" w:cs="Open Sans"/>
              </w:rPr>
              <w:t xml:space="preserve"> </w:t>
            </w:r>
            <w:r w:rsidR="003062DB" w:rsidRPr="00291FF4">
              <w:rPr>
                <w:rFonts w:ascii="Open Sans" w:eastAsia="Open Sans" w:hAnsi="Open Sans" w:cs="Open Sans"/>
              </w:rPr>
              <w:t>services,</w:t>
            </w:r>
            <w:r w:rsidR="003062DB">
              <w:rPr>
                <w:rFonts w:ascii="Open Sans" w:eastAsia="Open Sans" w:hAnsi="Open Sans" w:cs="Open Sans"/>
              </w:rPr>
              <w:t xml:space="preserve"> all</w:t>
            </w:r>
            <w:r w:rsidR="003062DB" w:rsidRPr="00291FF4">
              <w:rPr>
                <w:rFonts w:ascii="Open Sans" w:eastAsia="Open Sans" w:hAnsi="Open Sans" w:cs="Open Sans"/>
              </w:rPr>
              <w:t xml:space="preserve"> using securely encrypted user account authentication, optional security features like two-factor authentication, email</w:t>
            </w:r>
            <w:r w:rsidR="003062DB">
              <w:rPr>
                <w:rFonts w:ascii="Open Sans" w:eastAsia="Open Sans" w:hAnsi="Open Sans" w:cs="Open Sans"/>
              </w:rPr>
              <w:t xml:space="preserve">, </w:t>
            </w:r>
            <w:r w:rsidR="00F704C2">
              <w:rPr>
                <w:rFonts w:ascii="Open Sans" w:eastAsia="Open Sans" w:hAnsi="Open Sans" w:cs="Open Sans"/>
              </w:rPr>
              <w:t>text,</w:t>
            </w:r>
            <w:r w:rsidR="003062DB" w:rsidRPr="00291FF4">
              <w:rPr>
                <w:rFonts w:ascii="Open Sans" w:eastAsia="Open Sans" w:hAnsi="Open Sans" w:cs="Open Sans"/>
              </w:rPr>
              <w:t xml:space="preserve"> and phone number verification, an</w:t>
            </w:r>
            <w:r w:rsidR="003062DB">
              <w:rPr>
                <w:rFonts w:ascii="Open Sans" w:eastAsia="Open Sans" w:hAnsi="Open Sans" w:cs="Open Sans"/>
              </w:rPr>
              <w:t>d</w:t>
            </w:r>
            <w:r w:rsidR="003062DB" w:rsidRPr="00291FF4">
              <w:rPr>
                <w:rFonts w:ascii="Open Sans" w:eastAsia="Open Sans" w:hAnsi="Open Sans" w:cs="Open Sans"/>
              </w:rPr>
              <w:t xml:space="preserve"> much</w:t>
            </w:r>
            <w:r w:rsidR="003062DB">
              <w:rPr>
                <w:rFonts w:ascii="Open Sans" w:eastAsia="Open Sans" w:hAnsi="Open Sans" w:cs="Open Sans"/>
              </w:rPr>
              <w:t>, much</w:t>
            </w:r>
            <w:r w:rsidR="003062DB" w:rsidRPr="00291FF4">
              <w:rPr>
                <w:rFonts w:ascii="Open Sans" w:eastAsia="Open Sans" w:hAnsi="Open Sans" w:cs="Open Sans"/>
              </w:rPr>
              <w:t xml:space="preserve"> more</w:t>
            </w:r>
            <w:r w:rsidR="003062DB">
              <w:rPr>
                <w:rFonts w:ascii="Open Sans" w:eastAsia="Open Sans" w:hAnsi="Open Sans" w:cs="Open Sans"/>
              </w:rPr>
              <w:t>!</w:t>
            </w:r>
          </w:p>
          <w:p w14:paraId="24960FA2" w14:textId="77777777" w:rsidR="00F704C2" w:rsidRDefault="00F704C2" w:rsidP="00B24FF1">
            <w:pPr>
              <w:jc w:val="both"/>
              <w:rPr>
                <w:rFonts w:ascii="Open Sans" w:eastAsia="Open Sans" w:hAnsi="Open Sans" w:cs="Open Sans"/>
              </w:rPr>
            </w:pPr>
          </w:p>
          <w:p w14:paraId="6EA0FC71" w14:textId="6C395CD0" w:rsidR="006B2C94" w:rsidRDefault="00F704C2" w:rsidP="00B24FF1">
            <w:pPr>
              <w:jc w:val="both"/>
              <w:rPr>
                <w:rFonts w:ascii="Open Sans" w:eastAsia="Open Sans" w:hAnsi="Open Sans" w:cs="Open Sans"/>
              </w:rPr>
            </w:pPr>
            <w:r>
              <w:rPr>
                <w:rFonts w:ascii="Open Sans" w:eastAsia="Open Sans" w:hAnsi="Open Sans" w:cs="Open Sans"/>
              </w:rPr>
              <w:t xml:space="preserve">I am also currently building </w:t>
            </w:r>
            <w:r w:rsidRPr="00291FF4">
              <w:rPr>
                <w:rFonts w:ascii="Open Sans" w:eastAsia="Open Sans" w:hAnsi="Open Sans" w:cs="Open Sans"/>
              </w:rPr>
              <w:t>soon</w:t>
            </w:r>
            <w:r>
              <w:rPr>
                <w:rFonts w:ascii="Open Sans" w:eastAsia="Open Sans" w:hAnsi="Open Sans" w:cs="Open Sans"/>
              </w:rPr>
              <w:t>-</w:t>
            </w:r>
            <w:r w:rsidRPr="00291FF4">
              <w:rPr>
                <w:rFonts w:ascii="Open Sans" w:eastAsia="Open Sans" w:hAnsi="Open Sans" w:cs="Open Sans"/>
              </w:rPr>
              <w:t>to</w:t>
            </w:r>
            <w:r>
              <w:rPr>
                <w:rFonts w:ascii="Open Sans" w:eastAsia="Open Sans" w:hAnsi="Open Sans" w:cs="Open Sans"/>
              </w:rPr>
              <w:t>-</w:t>
            </w:r>
            <w:r w:rsidRPr="00291FF4">
              <w:rPr>
                <w:rFonts w:ascii="Open Sans" w:eastAsia="Open Sans" w:hAnsi="Open Sans" w:cs="Open Sans"/>
              </w:rPr>
              <w:t>be</w:t>
            </w:r>
            <w:r w:rsidR="00617472">
              <w:rPr>
                <w:rFonts w:ascii="Open Sans" w:eastAsia="Open Sans" w:hAnsi="Open Sans" w:cs="Open Sans"/>
              </w:rPr>
              <w:t>-</w:t>
            </w:r>
            <w:r w:rsidRPr="00291FF4">
              <w:rPr>
                <w:rFonts w:ascii="Open Sans" w:eastAsia="Open Sans" w:hAnsi="Open Sans" w:cs="Open Sans"/>
              </w:rPr>
              <w:t>published Web API Demos (</w:t>
            </w:r>
            <w:r w:rsidRPr="008D4386">
              <w:rPr>
                <w:rFonts w:ascii="Open Sans" w:eastAsia="Open Sans" w:hAnsi="Open Sans" w:cs="Open Sans"/>
                <w:i/>
                <w:iCs/>
              </w:rPr>
              <w:t xml:space="preserve">in Blazor, React, </w:t>
            </w:r>
            <w:r w:rsidRPr="006B2C94">
              <w:rPr>
                <w:rFonts w:ascii="Open Sans" w:eastAsia="Open Sans" w:hAnsi="Open Sans" w:cs="Open Sans"/>
                <w:i/>
                <w:iCs/>
                <w:strike/>
              </w:rPr>
              <w:t>Knockout</w:t>
            </w:r>
            <w:r w:rsidRPr="008D4386">
              <w:rPr>
                <w:rFonts w:ascii="Open Sans" w:eastAsia="Open Sans" w:hAnsi="Open Sans" w:cs="Open Sans"/>
                <w:i/>
                <w:iCs/>
              </w:rPr>
              <w:t xml:space="preserve"> </w:t>
            </w:r>
            <w:r w:rsidR="006B2C94">
              <w:rPr>
                <w:rFonts w:ascii="Open Sans" w:eastAsia="Open Sans" w:hAnsi="Open Sans" w:cs="Open Sans"/>
                <w:i/>
                <w:iCs/>
              </w:rPr>
              <w:t xml:space="preserve">Vue </w:t>
            </w:r>
            <w:r w:rsidRPr="008D4386">
              <w:rPr>
                <w:rFonts w:ascii="Open Sans" w:eastAsia="Open Sans" w:hAnsi="Open Sans" w:cs="Open Sans"/>
                <w:i/>
                <w:iCs/>
              </w:rPr>
              <w:t>&amp; Angular</w:t>
            </w:r>
            <w:r>
              <w:rPr>
                <w:rFonts w:ascii="Open Sans" w:eastAsia="Open Sans" w:hAnsi="Open Sans" w:cs="Open Sans"/>
              </w:rPr>
              <w:t>).</w:t>
            </w:r>
          </w:p>
          <w:p w14:paraId="1ED364A2" w14:textId="39D32BC9" w:rsidR="006B2C94" w:rsidRPr="00BA371B" w:rsidRDefault="006B2C94" w:rsidP="006B2C94">
            <w:pPr>
              <w:pStyle w:val="Heading5"/>
              <w:rPr>
                <w:rFonts w:eastAsia="Open Sans"/>
              </w:rPr>
            </w:pPr>
            <w:r>
              <w:rPr>
                <w:rFonts w:eastAsia="Open Sans"/>
              </w:rPr>
              <w:t>Deal Hopper</w:t>
            </w:r>
            <w:r w:rsidRPr="006B2C94">
              <w:rPr>
                <w:rFonts w:eastAsia="Open Sans"/>
              </w:rPr>
              <w:t>™</w:t>
            </w:r>
          </w:p>
          <w:p w14:paraId="2EC853E0" w14:textId="77777777" w:rsidR="006B2C94" w:rsidRDefault="006B2C94" w:rsidP="006B2C94">
            <w:pPr>
              <w:pStyle w:val="Heading6"/>
              <w:rPr>
                <w:rFonts w:eastAsia="Open Sans"/>
                <w:b/>
                <w:i/>
                <w:iCs/>
              </w:rPr>
            </w:pPr>
            <w:r>
              <w:rPr>
                <w:rFonts w:eastAsia="Open Sans"/>
              </w:rPr>
              <w:t>Middleboro</w:t>
            </w:r>
            <w:r w:rsidRPr="4C8D55A3">
              <w:rPr>
                <w:rFonts w:eastAsia="Open Sans"/>
              </w:rPr>
              <w:t xml:space="preserve">, MA </w:t>
            </w:r>
          </w:p>
          <w:p w14:paraId="5646749E" w14:textId="77777777" w:rsidR="006B2C94" w:rsidRDefault="006B2C94" w:rsidP="006B2C94">
            <w:pPr>
              <w:spacing w:line="240" w:lineRule="auto"/>
              <w:rPr>
                <w:b/>
                <w:bCs/>
              </w:rPr>
            </w:pPr>
            <w:r w:rsidRPr="004275B2">
              <w:rPr>
                <w:b/>
                <w:bCs/>
              </w:rPr>
              <w:t xml:space="preserve">Solution Architect, Lead Sr. Web Software Engineer &amp; </w:t>
            </w:r>
            <w:r>
              <w:rPr>
                <w:b/>
                <w:bCs/>
              </w:rPr>
              <w:t>Full-Stack .NET Developer</w:t>
            </w:r>
          </w:p>
          <w:p w14:paraId="67F4ACBC" w14:textId="685E27D7" w:rsidR="006B2C94" w:rsidRPr="008D0353" w:rsidRDefault="00EC511B" w:rsidP="006B2C94">
            <w:pPr>
              <w:pStyle w:val="Chapter"/>
              <w:rPr>
                <w:b w:val="0"/>
              </w:rPr>
            </w:pPr>
            <w:r>
              <w:t>DEC</w:t>
            </w:r>
            <w:r w:rsidR="006B2C94" w:rsidRPr="4B6352F8">
              <w:t>, 202</w:t>
            </w:r>
            <w:r>
              <w:t>2</w:t>
            </w:r>
            <w:r w:rsidR="006B2C94" w:rsidRPr="4B6352F8">
              <w:t xml:space="preserve"> </w:t>
            </w:r>
            <w:r w:rsidR="006B2C94">
              <w:t>–</w:t>
            </w:r>
            <w:r w:rsidR="006B2C94" w:rsidRPr="4B6352F8">
              <w:t xml:space="preserve"> </w:t>
            </w:r>
            <w:r>
              <w:t>JAN</w:t>
            </w:r>
            <w:r w:rsidR="006B2C94">
              <w:t>, 202</w:t>
            </w:r>
            <w:r>
              <w:t>4</w:t>
            </w:r>
          </w:p>
          <w:p w14:paraId="2CFA428D" w14:textId="77777777" w:rsidR="006B2C94" w:rsidRDefault="006B2C94" w:rsidP="006B2C94">
            <w:pPr>
              <w:jc w:val="both"/>
              <w:rPr>
                <w:rFonts w:ascii="Open Sans" w:eastAsia="Open Sans" w:hAnsi="Open Sans" w:cs="Open Sans"/>
              </w:rPr>
            </w:pPr>
          </w:p>
          <w:p w14:paraId="06A4E5FD" w14:textId="072015B1" w:rsidR="007C6DED" w:rsidRDefault="007C6DED" w:rsidP="007C6DED">
            <w:pPr>
              <w:jc w:val="both"/>
              <w:rPr>
                <w:rFonts w:ascii="Open Sans" w:eastAsia="Open Sans" w:hAnsi="Open Sans" w:cs="Open Sans"/>
              </w:rPr>
            </w:pPr>
            <w:r>
              <w:rPr>
                <w:rFonts w:ascii="Open Sans" w:eastAsia="Open Sans" w:hAnsi="Open Sans" w:cs="Open Sans"/>
              </w:rPr>
              <w:t>Working with</w:t>
            </w:r>
            <w:r>
              <w:rPr>
                <w:rFonts w:ascii="Open Sans" w:eastAsia="Open Sans" w:hAnsi="Open Sans" w:cs="Open Sans"/>
                <w:b/>
                <w:bCs/>
              </w:rPr>
              <w:t xml:space="preserve"> Deal Hopper</w:t>
            </w:r>
            <w:r w:rsidRPr="007C6DED">
              <w:rPr>
                <w:rFonts w:ascii="Open Sans" w:eastAsia="Open Sans" w:hAnsi="Open Sans" w:cs="Open Sans"/>
                <w:b/>
                <w:bCs/>
              </w:rPr>
              <w:t>™</w:t>
            </w:r>
            <w:r>
              <w:rPr>
                <w:rFonts w:ascii="Open Sans" w:eastAsia="Open Sans" w:hAnsi="Open Sans" w:cs="Open Sans"/>
              </w:rPr>
              <w:t>,</w:t>
            </w:r>
            <w:r w:rsidRPr="004A15A4">
              <w:rPr>
                <w:rFonts w:ascii="Open Sans" w:eastAsia="Open Sans" w:hAnsi="Open Sans" w:cs="Open Sans"/>
              </w:rPr>
              <w:t xml:space="preserve"> </w:t>
            </w:r>
            <w:r>
              <w:rPr>
                <w:rFonts w:ascii="Open Sans" w:eastAsia="Open Sans" w:hAnsi="Open Sans" w:cs="Open Sans"/>
              </w:rPr>
              <w:t xml:space="preserve">currently </w:t>
            </w:r>
            <w:r w:rsidRPr="004A15A4">
              <w:rPr>
                <w:rFonts w:ascii="Open Sans" w:eastAsia="Open Sans" w:hAnsi="Open Sans" w:cs="Open Sans"/>
              </w:rPr>
              <w:t xml:space="preserve">located in </w:t>
            </w:r>
            <w:r>
              <w:rPr>
                <w:rFonts w:ascii="Open Sans" w:eastAsia="Open Sans" w:hAnsi="Open Sans" w:cs="Open Sans"/>
                <w:b/>
                <w:bCs/>
              </w:rPr>
              <w:t>Middleboro</w:t>
            </w:r>
            <w:r w:rsidRPr="004A15A4">
              <w:rPr>
                <w:rFonts w:ascii="Open Sans" w:eastAsia="Open Sans" w:hAnsi="Open Sans" w:cs="Open Sans"/>
                <w:b/>
                <w:bCs/>
              </w:rPr>
              <w:t xml:space="preserve">, </w:t>
            </w:r>
            <w:r>
              <w:rPr>
                <w:rFonts w:ascii="Open Sans" w:eastAsia="Open Sans" w:hAnsi="Open Sans" w:cs="Open Sans"/>
                <w:b/>
                <w:bCs/>
              </w:rPr>
              <w:t xml:space="preserve">MA, </w:t>
            </w:r>
            <w:r w:rsidRPr="4B6352F8">
              <w:rPr>
                <w:rFonts w:ascii="Open Sans" w:eastAsia="Open Sans" w:hAnsi="Open Sans" w:cs="Open Sans"/>
              </w:rPr>
              <w:t xml:space="preserve">as the </w:t>
            </w:r>
            <w:r w:rsidRPr="4B6352F8">
              <w:rPr>
                <w:rFonts w:ascii="Open Sans" w:eastAsia="Open Sans" w:hAnsi="Open Sans" w:cs="Open Sans"/>
                <w:b/>
                <w:bCs/>
              </w:rPr>
              <w:t>Lead Sr. Web Software Engineer</w:t>
            </w:r>
            <w:r>
              <w:rPr>
                <w:rFonts w:ascii="Open Sans" w:eastAsia="Open Sans" w:hAnsi="Open Sans" w:cs="Open Sans"/>
              </w:rPr>
              <w:t xml:space="preserve">, </w:t>
            </w:r>
            <w:r w:rsidRPr="001F5287">
              <w:rPr>
                <w:rFonts w:ascii="Open Sans" w:eastAsia="Open Sans" w:hAnsi="Open Sans" w:cs="Open Sans"/>
                <w:b/>
                <w:bCs/>
              </w:rPr>
              <w:t>Solution Architect</w:t>
            </w:r>
            <w:r>
              <w:rPr>
                <w:rFonts w:ascii="Open Sans" w:eastAsia="Open Sans" w:hAnsi="Open Sans" w:cs="Open Sans"/>
                <w:b/>
                <w:bCs/>
              </w:rPr>
              <w:t>,</w:t>
            </w:r>
            <w:r>
              <w:rPr>
                <w:rFonts w:ascii="Open Sans" w:eastAsia="Open Sans" w:hAnsi="Open Sans" w:cs="Open Sans"/>
              </w:rPr>
              <w:t xml:space="preserve"> and </w:t>
            </w:r>
            <w:r w:rsidRPr="00D511AD">
              <w:rPr>
                <w:rFonts w:ascii="Open Sans" w:eastAsia="Open Sans" w:hAnsi="Open Sans" w:cs="Open Sans"/>
                <w:b/>
                <w:bCs/>
              </w:rPr>
              <w:t>full-stack</w:t>
            </w:r>
            <w:r>
              <w:rPr>
                <w:rFonts w:ascii="Open Sans" w:eastAsia="Open Sans" w:hAnsi="Open Sans" w:cs="Open Sans"/>
                <w:b/>
                <w:bCs/>
              </w:rPr>
              <w:t xml:space="preserve"> .NET Developer</w:t>
            </w:r>
            <w:r>
              <w:rPr>
                <w:rFonts w:ascii="Open Sans" w:eastAsia="Open Sans" w:hAnsi="Open Sans" w:cs="Open Sans"/>
              </w:rPr>
              <w:t>.</w:t>
            </w:r>
          </w:p>
          <w:p w14:paraId="7F17D5F3" w14:textId="77777777" w:rsidR="007C6DED" w:rsidRPr="00A62C13" w:rsidRDefault="007C6DED" w:rsidP="007C6DED">
            <w:pPr>
              <w:jc w:val="both"/>
              <w:rPr>
                <w:rFonts w:ascii="Open Sans" w:eastAsia="Open Sans" w:hAnsi="Open Sans" w:cs="Open Sans"/>
                <w:i/>
                <w:iCs/>
              </w:rPr>
            </w:pPr>
          </w:p>
          <w:p w14:paraId="1F587028" w14:textId="2D6AC6D6" w:rsidR="006B2C94" w:rsidRPr="0079053B" w:rsidRDefault="007C6DED" w:rsidP="006B2C94">
            <w:pPr>
              <w:jc w:val="both"/>
              <w:rPr>
                <w:rFonts w:ascii="Open Sans" w:eastAsia="Open Sans" w:hAnsi="Open Sans" w:cs="Open Sans"/>
              </w:rPr>
            </w:pPr>
            <w:r>
              <w:rPr>
                <w:rFonts w:ascii="Open Sans" w:eastAsia="Open Sans" w:hAnsi="Open Sans" w:cs="Open Sans"/>
              </w:rPr>
              <w:t>Deal Hopper</w:t>
            </w:r>
            <w:r w:rsidRPr="007C6DED">
              <w:rPr>
                <w:rFonts w:ascii="Open Sans" w:eastAsia="Open Sans" w:hAnsi="Open Sans" w:cs="Open Sans"/>
              </w:rPr>
              <w:t>™</w:t>
            </w:r>
            <w:r>
              <w:rPr>
                <w:rFonts w:ascii="Open Sans" w:eastAsia="Open Sans" w:hAnsi="Open Sans" w:cs="Open Sans"/>
              </w:rPr>
              <w:t xml:space="preserve"> is an </w:t>
            </w:r>
            <w:r w:rsidRPr="007C6DED">
              <w:rPr>
                <w:rFonts w:ascii="Open Sans" w:eastAsia="Open Sans" w:hAnsi="Open Sans" w:cs="Open Sans"/>
              </w:rPr>
              <w:t>eCommerce Retail Arbitrage Mobile &amp; Web Application User Experience</w:t>
            </w:r>
            <w:r w:rsidR="007A7866">
              <w:rPr>
                <w:rFonts w:ascii="Open Sans" w:eastAsia="Open Sans" w:hAnsi="Open Sans" w:cs="Open Sans"/>
              </w:rPr>
              <w:t>, designed for</w:t>
            </w:r>
            <w:r w:rsidR="00E61379">
              <w:rPr>
                <w:rFonts w:ascii="Open Sans" w:eastAsia="Open Sans" w:hAnsi="Open Sans" w:cs="Open Sans"/>
              </w:rPr>
              <w:t>, both,</w:t>
            </w:r>
            <w:r w:rsidR="007A7866">
              <w:rPr>
                <w:rFonts w:ascii="Open Sans" w:eastAsia="Open Sans" w:hAnsi="Open Sans" w:cs="Open Sans"/>
              </w:rPr>
              <w:t xml:space="preserve"> hybrid mobile &amp; web use, as well as native app user experiences</w:t>
            </w:r>
            <w:r>
              <w:rPr>
                <w:rFonts w:ascii="Open Sans" w:eastAsia="Open Sans" w:hAnsi="Open Sans" w:cs="Open Sans"/>
              </w:rPr>
              <w:t xml:space="preserve">. </w:t>
            </w:r>
            <w:r w:rsidR="007A7866">
              <w:rPr>
                <w:rFonts w:ascii="Open Sans" w:eastAsia="Open Sans" w:hAnsi="Open Sans" w:cs="Open Sans"/>
              </w:rPr>
              <w:t>I’m</w:t>
            </w:r>
            <w:r w:rsidR="00E61379">
              <w:rPr>
                <w:rFonts w:ascii="Open Sans" w:eastAsia="Open Sans" w:hAnsi="Open Sans" w:cs="Open Sans"/>
              </w:rPr>
              <w:t xml:space="preserve"> </w:t>
            </w:r>
            <w:r w:rsidR="007A7866">
              <w:rPr>
                <w:rFonts w:ascii="Open Sans" w:eastAsia="Open Sans" w:hAnsi="Open Sans" w:cs="Open Sans"/>
              </w:rPr>
              <w:t xml:space="preserve">using </w:t>
            </w:r>
            <w:r>
              <w:rPr>
                <w:rFonts w:ascii="Open Sans" w:eastAsia="Open Sans" w:hAnsi="Open Sans" w:cs="Open Sans"/>
              </w:rPr>
              <w:t>full-stack technologies</w:t>
            </w:r>
            <w:r w:rsidR="007A7866">
              <w:rPr>
                <w:rFonts w:ascii="Open Sans" w:eastAsia="Open Sans" w:hAnsi="Open Sans" w:cs="Open Sans"/>
              </w:rPr>
              <w:t xml:space="preserve"> of their latest</w:t>
            </w:r>
            <w:r w:rsidR="00E61379">
              <w:rPr>
                <w:rFonts w:ascii="Open Sans" w:eastAsia="Open Sans" w:hAnsi="Open Sans" w:cs="Open Sans"/>
              </w:rPr>
              <w:t>, stable,</w:t>
            </w:r>
            <w:r w:rsidR="007A7866">
              <w:rPr>
                <w:rFonts w:ascii="Open Sans" w:eastAsia="Open Sans" w:hAnsi="Open Sans" w:cs="Open Sans"/>
              </w:rPr>
              <w:t xml:space="preserve"> flavors, including </w:t>
            </w:r>
            <w:r w:rsidRPr="00790039">
              <w:rPr>
                <w:rFonts w:ascii="Open Sans" w:eastAsia="Open Sans" w:hAnsi="Open Sans" w:cs="Open Sans"/>
                <w:b/>
                <w:bCs/>
              </w:rPr>
              <w:t>Azure</w:t>
            </w:r>
            <w:r w:rsidRPr="00790039">
              <w:rPr>
                <w:rFonts w:ascii="Open Sans" w:eastAsia="Open Sans" w:hAnsi="Open Sans" w:cs="Open Sans"/>
                <w:b/>
                <w:bCs/>
                <w:i/>
                <w:iCs/>
              </w:rPr>
              <w:t xml:space="preserve"> Cloud</w:t>
            </w:r>
            <w:r w:rsidRPr="00B50C6C">
              <w:rPr>
                <w:rFonts w:ascii="Open Sans" w:eastAsia="Open Sans" w:hAnsi="Open Sans" w:cs="Open Sans"/>
              </w:rPr>
              <w:t xml:space="preserve">, </w:t>
            </w:r>
            <w:r w:rsidRPr="00790039">
              <w:rPr>
                <w:rFonts w:ascii="Open Sans" w:eastAsia="Open Sans" w:hAnsi="Open Sans" w:cs="Open Sans"/>
                <w:b/>
                <w:bCs/>
                <w:i/>
                <w:iCs/>
              </w:rPr>
              <w:t>HTML5</w:t>
            </w:r>
            <w:r w:rsidRPr="00B50C6C">
              <w:rPr>
                <w:rFonts w:ascii="Open Sans" w:eastAsia="Open Sans" w:hAnsi="Open Sans" w:cs="Open Sans"/>
              </w:rPr>
              <w:t xml:space="preserve">, </w:t>
            </w:r>
            <w:r w:rsidRPr="00790039">
              <w:rPr>
                <w:rFonts w:ascii="Open Sans" w:eastAsia="Open Sans" w:hAnsi="Open Sans" w:cs="Open Sans"/>
                <w:b/>
                <w:bCs/>
                <w:i/>
                <w:iCs/>
              </w:rPr>
              <w:t>CSS3</w:t>
            </w:r>
            <w:r w:rsidRPr="00B50C6C">
              <w:rPr>
                <w:rFonts w:ascii="Open Sans" w:eastAsia="Open Sans" w:hAnsi="Open Sans" w:cs="Open Sans"/>
              </w:rPr>
              <w:t xml:space="preserve">, </w:t>
            </w:r>
            <w:r w:rsidRPr="00790039">
              <w:rPr>
                <w:rFonts w:ascii="Open Sans" w:eastAsia="Open Sans" w:hAnsi="Open Sans" w:cs="Open Sans"/>
                <w:b/>
                <w:bCs/>
              </w:rPr>
              <w:t>Asp</w:t>
            </w:r>
            <w:r w:rsidRPr="00790039">
              <w:rPr>
                <w:rFonts w:ascii="Open Sans" w:eastAsia="Open Sans" w:hAnsi="Open Sans" w:cs="Open Sans"/>
                <w:b/>
                <w:bCs/>
                <w:i/>
                <w:iCs/>
              </w:rPr>
              <w:t xml:space="preserve">.NET Core </w:t>
            </w:r>
            <w:r w:rsidR="007A7866">
              <w:rPr>
                <w:rFonts w:ascii="Open Sans" w:eastAsia="Open Sans" w:hAnsi="Open Sans" w:cs="Open Sans"/>
                <w:b/>
                <w:bCs/>
                <w:i/>
                <w:iCs/>
              </w:rPr>
              <w:t>7</w:t>
            </w:r>
            <w:r>
              <w:rPr>
                <w:rFonts w:ascii="Open Sans" w:eastAsia="Open Sans" w:hAnsi="Open Sans" w:cs="Open Sans"/>
                <w:i/>
                <w:iCs/>
              </w:rPr>
              <w:t>,</w:t>
            </w:r>
            <w:r w:rsidR="007A7866">
              <w:rPr>
                <w:rFonts w:ascii="Open Sans" w:eastAsia="Open Sans" w:hAnsi="Open Sans" w:cs="Open Sans"/>
                <w:i/>
                <w:iCs/>
              </w:rPr>
              <w:t xml:space="preserve"> </w:t>
            </w:r>
            <w:r w:rsidR="007A7866" w:rsidRPr="007A7866">
              <w:rPr>
                <w:rFonts w:ascii="Open Sans" w:eastAsia="Open Sans" w:hAnsi="Open Sans" w:cs="Open Sans"/>
                <w:b/>
                <w:bCs/>
                <w:i/>
                <w:iCs/>
              </w:rPr>
              <w:t>Blazor</w:t>
            </w:r>
            <w:r w:rsidR="007A7866">
              <w:rPr>
                <w:rFonts w:ascii="Open Sans" w:eastAsia="Open Sans" w:hAnsi="Open Sans" w:cs="Open Sans"/>
                <w:i/>
                <w:iCs/>
              </w:rPr>
              <w:t>,</w:t>
            </w:r>
            <w:r w:rsidR="00EC511B">
              <w:rPr>
                <w:rFonts w:ascii="Open Sans" w:eastAsia="Open Sans" w:hAnsi="Open Sans" w:cs="Open Sans"/>
                <w:i/>
                <w:iCs/>
              </w:rPr>
              <w:t xml:space="preserve"> </w:t>
            </w:r>
            <w:r w:rsidRPr="00790039">
              <w:rPr>
                <w:rFonts w:ascii="Open Sans" w:eastAsia="Open Sans" w:hAnsi="Open Sans" w:cs="Open Sans"/>
                <w:b/>
                <w:bCs/>
                <w:i/>
                <w:iCs/>
              </w:rPr>
              <w:t>Razor</w:t>
            </w:r>
            <w:r w:rsidR="00EC511B">
              <w:rPr>
                <w:rFonts w:ascii="Open Sans" w:eastAsia="Open Sans" w:hAnsi="Open Sans" w:cs="Open Sans"/>
                <w:b/>
                <w:bCs/>
                <w:i/>
                <w:iCs/>
              </w:rPr>
              <w:t xml:space="preserve"> Pages</w:t>
            </w:r>
            <w:r w:rsidRPr="00B50C6C">
              <w:rPr>
                <w:rFonts w:ascii="Open Sans" w:eastAsia="Open Sans" w:hAnsi="Open Sans" w:cs="Open Sans"/>
              </w:rPr>
              <w:t>,</w:t>
            </w:r>
            <w:r w:rsidR="00E8285D">
              <w:rPr>
                <w:rFonts w:ascii="Open Sans" w:eastAsia="Open Sans" w:hAnsi="Open Sans" w:cs="Open Sans"/>
              </w:rPr>
              <w:t xml:space="preserve"> </w:t>
            </w:r>
            <w:r w:rsidR="00E8285D" w:rsidRPr="00E8285D">
              <w:rPr>
                <w:rFonts w:ascii="Open Sans" w:eastAsia="Open Sans" w:hAnsi="Open Sans" w:cs="Open Sans"/>
                <w:b/>
                <w:bCs/>
                <w:i/>
                <w:iCs/>
              </w:rPr>
              <w:t>.NET MAUI</w:t>
            </w:r>
            <w:r w:rsidR="00E8285D">
              <w:rPr>
                <w:rFonts w:ascii="Open Sans" w:eastAsia="Open Sans" w:hAnsi="Open Sans" w:cs="Open Sans"/>
              </w:rPr>
              <w:t xml:space="preserve">, </w:t>
            </w:r>
            <w:r w:rsidRPr="00790039">
              <w:rPr>
                <w:rFonts w:ascii="Open Sans" w:eastAsia="Open Sans" w:hAnsi="Open Sans" w:cs="Open Sans"/>
                <w:b/>
                <w:bCs/>
                <w:i/>
                <w:iCs/>
              </w:rPr>
              <w:t>jQuery</w:t>
            </w:r>
            <w:r w:rsidRPr="00B50C6C">
              <w:rPr>
                <w:rFonts w:ascii="Open Sans" w:eastAsia="Open Sans" w:hAnsi="Open Sans" w:cs="Open Sans"/>
              </w:rPr>
              <w:t xml:space="preserve">, </w:t>
            </w:r>
            <w:r w:rsidRPr="00790039">
              <w:rPr>
                <w:rFonts w:ascii="Open Sans" w:eastAsia="Open Sans" w:hAnsi="Open Sans" w:cs="Open Sans"/>
                <w:b/>
                <w:bCs/>
                <w:i/>
                <w:iCs/>
              </w:rPr>
              <w:t>JavaScript</w:t>
            </w:r>
            <w:r w:rsidRPr="00B50C6C">
              <w:rPr>
                <w:rFonts w:ascii="Open Sans" w:eastAsia="Open Sans" w:hAnsi="Open Sans" w:cs="Open Sans"/>
              </w:rPr>
              <w:t xml:space="preserve">, </w:t>
            </w:r>
            <w:r w:rsidRPr="00790039">
              <w:rPr>
                <w:rFonts w:ascii="Open Sans" w:eastAsia="Open Sans" w:hAnsi="Open Sans" w:cs="Open Sans"/>
                <w:b/>
                <w:bCs/>
                <w:i/>
                <w:iCs/>
              </w:rPr>
              <w:t>Bootstrap</w:t>
            </w:r>
            <w:r w:rsidRPr="00B50C6C">
              <w:rPr>
                <w:rFonts w:ascii="Open Sans" w:eastAsia="Open Sans" w:hAnsi="Open Sans" w:cs="Open Sans"/>
              </w:rPr>
              <w:t xml:space="preserve">, </w:t>
            </w:r>
            <w:r w:rsidRPr="00790039">
              <w:rPr>
                <w:rFonts w:ascii="Open Sans" w:eastAsia="Open Sans" w:hAnsi="Open Sans" w:cs="Open Sans"/>
                <w:b/>
                <w:bCs/>
                <w:i/>
                <w:iCs/>
              </w:rPr>
              <w:t>Entity Framework</w:t>
            </w:r>
            <w:r w:rsidRPr="00B50C6C">
              <w:rPr>
                <w:rFonts w:ascii="Open Sans" w:eastAsia="Open Sans" w:hAnsi="Open Sans" w:cs="Open Sans"/>
              </w:rPr>
              <w:t xml:space="preserve">, </w:t>
            </w:r>
            <w:r w:rsidRPr="00790039">
              <w:rPr>
                <w:rFonts w:ascii="Open Sans" w:eastAsia="Open Sans" w:hAnsi="Open Sans" w:cs="Open Sans"/>
                <w:b/>
                <w:bCs/>
                <w:i/>
                <w:iCs/>
              </w:rPr>
              <w:t>SQL Server</w:t>
            </w:r>
            <w:r w:rsidRPr="00B50C6C">
              <w:rPr>
                <w:rFonts w:ascii="Open Sans" w:eastAsia="Open Sans" w:hAnsi="Open Sans" w:cs="Open Sans"/>
              </w:rPr>
              <w:t xml:space="preserve">, </w:t>
            </w:r>
            <w:r w:rsidRPr="00790039">
              <w:rPr>
                <w:rFonts w:ascii="Open Sans" w:eastAsia="Open Sans" w:hAnsi="Open Sans" w:cs="Open Sans"/>
                <w:b/>
                <w:bCs/>
                <w:i/>
                <w:iCs/>
              </w:rPr>
              <w:t>Web Services</w:t>
            </w:r>
            <w:r w:rsidRPr="00B50C6C">
              <w:rPr>
                <w:rFonts w:ascii="Open Sans" w:eastAsia="Open Sans" w:hAnsi="Open Sans" w:cs="Open Sans"/>
              </w:rPr>
              <w:t xml:space="preserve">, </w:t>
            </w:r>
            <w:r w:rsidRPr="00790039">
              <w:rPr>
                <w:rFonts w:ascii="Open Sans" w:eastAsia="Open Sans" w:hAnsi="Open Sans" w:cs="Open Sans"/>
                <w:b/>
                <w:bCs/>
                <w:i/>
                <w:iCs/>
              </w:rPr>
              <w:t>Web API</w:t>
            </w:r>
            <w:r w:rsidR="00E8285D">
              <w:rPr>
                <w:rFonts w:ascii="Open Sans" w:eastAsia="Open Sans" w:hAnsi="Open Sans" w:cs="Open Sans"/>
              </w:rPr>
              <w:t xml:space="preserve"> &amp;</w:t>
            </w:r>
            <w:r>
              <w:rPr>
                <w:rFonts w:ascii="Open Sans" w:eastAsia="Open Sans" w:hAnsi="Open Sans" w:cs="Open Sans"/>
              </w:rPr>
              <w:t xml:space="preserve"> </w:t>
            </w:r>
            <w:r w:rsidRPr="00790039">
              <w:rPr>
                <w:rFonts w:ascii="Open Sans" w:eastAsia="Open Sans" w:hAnsi="Open Sans" w:cs="Open Sans"/>
                <w:b/>
                <w:bCs/>
                <w:i/>
                <w:iCs/>
              </w:rPr>
              <w:t>JSON</w:t>
            </w:r>
            <w:r w:rsidR="00EC511B">
              <w:rPr>
                <w:rFonts w:ascii="Open Sans" w:eastAsia="Open Sans" w:hAnsi="Open Sans" w:cs="Open Sans"/>
                <w:b/>
                <w:bCs/>
                <w:i/>
                <w:iCs/>
              </w:rPr>
              <w:t>,</w:t>
            </w:r>
            <w:r>
              <w:rPr>
                <w:rFonts w:ascii="Open Sans" w:eastAsia="Open Sans" w:hAnsi="Open Sans" w:cs="Open Sans"/>
              </w:rPr>
              <w:t xml:space="preserve"> </w:t>
            </w:r>
            <w:r>
              <w:rPr>
                <w:rFonts w:ascii="Open Sans" w:eastAsia="Open Sans" w:hAnsi="Open Sans" w:cs="Open Sans"/>
                <w:i/>
                <w:iCs/>
              </w:rPr>
              <w:t xml:space="preserve">as well as </w:t>
            </w:r>
            <w:r w:rsidRPr="009D5E2E">
              <w:rPr>
                <w:rFonts w:ascii="Open Sans" w:eastAsia="Open Sans" w:hAnsi="Open Sans" w:cs="Open Sans"/>
                <w:i/>
                <w:iCs/>
              </w:rPr>
              <w:t>graphic designer</w:t>
            </w:r>
            <w:r>
              <w:rPr>
                <w:rFonts w:ascii="Open Sans" w:eastAsia="Open Sans" w:hAnsi="Open Sans" w:cs="Open Sans"/>
                <w:i/>
                <w:iCs/>
              </w:rPr>
              <w:t xml:space="preserve"> software</w:t>
            </w:r>
            <w:r>
              <w:rPr>
                <w:rFonts w:ascii="Open Sans" w:eastAsia="Open Sans" w:hAnsi="Open Sans" w:cs="Open Sans"/>
              </w:rPr>
              <w:t xml:space="preserve"> such as </w:t>
            </w:r>
            <w:r w:rsidRPr="00790039">
              <w:rPr>
                <w:rFonts w:ascii="Open Sans" w:eastAsia="Open Sans" w:hAnsi="Open Sans" w:cs="Open Sans"/>
                <w:b/>
                <w:bCs/>
                <w:i/>
                <w:iCs/>
              </w:rPr>
              <w:t>Photoshop</w:t>
            </w:r>
            <w:r>
              <w:rPr>
                <w:rFonts w:ascii="Open Sans" w:eastAsia="Open Sans" w:hAnsi="Open Sans" w:cs="Open Sans"/>
                <w:b/>
                <w:bCs/>
                <w:i/>
                <w:iCs/>
              </w:rPr>
              <w:t>/Illustrator</w:t>
            </w:r>
            <w:r>
              <w:rPr>
                <w:rFonts w:ascii="Open Sans" w:eastAsia="Open Sans" w:hAnsi="Open Sans" w:cs="Open Sans"/>
              </w:rPr>
              <w:t xml:space="preserve"> for Creative Design</w:t>
            </w:r>
            <w:r w:rsidR="007A7866">
              <w:rPr>
                <w:rFonts w:ascii="Open Sans" w:eastAsia="Open Sans" w:hAnsi="Open Sans" w:cs="Open Sans"/>
              </w:rPr>
              <w:t xml:space="preserve"> &amp; Advanced</w:t>
            </w:r>
            <w:r w:rsidR="00E61379">
              <w:rPr>
                <w:rFonts w:ascii="Open Sans" w:eastAsia="Open Sans" w:hAnsi="Open Sans" w:cs="Open Sans"/>
              </w:rPr>
              <w:t xml:space="preserve"> </w:t>
            </w:r>
            <w:r w:rsidR="00E61379" w:rsidRPr="00E61379">
              <w:rPr>
                <w:rFonts w:ascii="Open Sans" w:eastAsia="Open Sans" w:hAnsi="Open Sans" w:cs="Open Sans"/>
                <w:b/>
                <w:bCs/>
              </w:rPr>
              <w:t>Open</w:t>
            </w:r>
            <w:r w:rsidR="007A7866" w:rsidRPr="00E61379">
              <w:rPr>
                <w:rFonts w:ascii="Open Sans" w:eastAsia="Open Sans" w:hAnsi="Open Sans" w:cs="Open Sans"/>
                <w:b/>
                <w:bCs/>
              </w:rPr>
              <w:t xml:space="preserve"> A.I. </w:t>
            </w:r>
            <w:r w:rsidR="00E61379" w:rsidRPr="00E61379">
              <w:rPr>
                <w:rFonts w:ascii="Open Sans" w:eastAsia="Open Sans" w:hAnsi="Open Sans" w:cs="Open Sans"/>
                <w:b/>
                <w:bCs/>
              </w:rPr>
              <w:t>API</w:t>
            </w:r>
            <w:r w:rsidR="00E61379">
              <w:rPr>
                <w:rFonts w:ascii="Open Sans" w:eastAsia="Open Sans" w:hAnsi="Open Sans" w:cs="Open Sans"/>
              </w:rPr>
              <w:t xml:space="preserve"> </w:t>
            </w:r>
            <w:r w:rsidR="00E8285D">
              <w:rPr>
                <w:rFonts w:ascii="Open Sans" w:eastAsia="Open Sans" w:hAnsi="Open Sans" w:cs="Open Sans"/>
              </w:rPr>
              <w:t xml:space="preserve">for </w:t>
            </w:r>
            <w:r w:rsidR="007A7866">
              <w:rPr>
                <w:rFonts w:ascii="Open Sans" w:eastAsia="Open Sans" w:hAnsi="Open Sans" w:cs="Open Sans"/>
              </w:rPr>
              <w:t>facial, audio, video &amp; text</w:t>
            </w:r>
            <w:r w:rsidR="00E61379">
              <w:rPr>
                <w:rFonts w:ascii="Open Sans" w:eastAsia="Open Sans" w:hAnsi="Open Sans" w:cs="Open Sans"/>
              </w:rPr>
              <w:t xml:space="preserve"> recognition</w:t>
            </w:r>
            <w:r w:rsidR="00DE6253">
              <w:rPr>
                <w:rFonts w:ascii="Open Sans" w:eastAsia="Open Sans" w:hAnsi="Open Sans" w:cs="Open Sans"/>
              </w:rPr>
              <w:t xml:space="preserve"> &amp; manipulation</w:t>
            </w:r>
            <w:r w:rsidR="00EC511B">
              <w:rPr>
                <w:rFonts w:ascii="Open Sans" w:eastAsia="Open Sans" w:hAnsi="Open Sans" w:cs="Open Sans"/>
              </w:rPr>
              <w:t>!</w:t>
            </w:r>
            <w:r>
              <w:rPr>
                <w:rFonts w:ascii="Open Sans" w:eastAsia="Open Sans" w:hAnsi="Open Sans" w:cs="Open Sans"/>
              </w:rPr>
              <w:t xml:space="preserve"> </w:t>
            </w:r>
          </w:p>
          <w:p w14:paraId="093810EB" w14:textId="695EFD18" w:rsidR="003062DB" w:rsidRDefault="003062DB" w:rsidP="00C0219E">
            <w:pPr>
              <w:pStyle w:val="Heading5"/>
              <w:rPr>
                <w:rFonts w:eastAsia="Open Sans"/>
              </w:rPr>
            </w:pPr>
            <w:r>
              <w:rPr>
                <w:rFonts w:eastAsia="Open Sans"/>
              </w:rPr>
              <w:t>DoorDash</w:t>
            </w:r>
          </w:p>
          <w:p w14:paraId="57BA03CA" w14:textId="77777777" w:rsidR="003062DB" w:rsidRDefault="003062DB" w:rsidP="0073490F">
            <w:pPr>
              <w:pStyle w:val="Heading6"/>
              <w:rPr>
                <w:rFonts w:eastAsia="Open Sans"/>
                <w:b/>
                <w:i/>
                <w:iCs/>
              </w:rPr>
            </w:pPr>
            <w:r>
              <w:rPr>
                <w:rFonts w:eastAsia="Open Sans"/>
              </w:rPr>
              <w:t>San Fransico</w:t>
            </w:r>
            <w:r w:rsidRPr="4C8D55A3">
              <w:rPr>
                <w:rFonts w:eastAsia="Open Sans"/>
              </w:rPr>
              <w:t xml:space="preserve">, </w:t>
            </w:r>
            <w:r>
              <w:rPr>
                <w:rFonts w:eastAsia="Open Sans"/>
              </w:rPr>
              <w:t>CA</w:t>
            </w:r>
            <w:r w:rsidRPr="4C8D55A3">
              <w:rPr>
                <w:rFonts w:eastAsia="Open Sans"/>
              </w:rPr>
              <w:t xml:space="preserve"> </w:t>
            </w:r>
          </w:p>
          <w:p w14:paraId="16304390" w14:textId="77777777" w:rsidR="003062DB" w:rsidRDefault="003062DB" w:rsidP="0073490F">
            <w:pPr>
              <w:spacing w:line="240" w:lineRule="auto"/>
              <w:rPr>
                <w:b/>
                <w:bCs/>
              </w:rPr>
            </w:pPr>
            <w:r w:rsidRPr="004275B2">
              <w:rPr>
                <w:b/>
                <w:bCs/>
              </w:rPr>
              <w:t xml:space="preserve">Solution Architect, Lead Sr. Web Software Engineer &amp; </w:t>
            </w:r>
            <w:r>
              <w:rPr>
                <w:b/>
                <w:bCs/>
              </w:rPr>
              <w:t>Full-Stack .NET Developer</w:t>
            </w:r>
          </w:p>
          <w:p w14:paraId="549CA35C" w14:textId="7B29AD64" w:rsidR="003062DB" w:rsidRPr="008D0353" w:rsidRDefault="003062DB" w:rsidP="0073490F">
            <w:pPr>
              <w:pStyle w:val="Chapter"/>
              <w:rPr>
                <w:b w:val="0"/>
              </w:rPr>
            </w:pPr>
            <w:r>
              <w:t>JUN</w:t>
            </w:r>
            <w:r w:rsidRPr="4B6352F8">
              <w:t>, 202</w:t>
            </w:r>
            <w:r>
              <w:t>3</w:t>
            </w:r>
            <w:r w:rsidRPr="4B6352F8">
              <w:t xml:space="preserve"> </w:t>
            </w:r>
            <w:r>
              <w:t>–</w:t>
            </w:r>
            <w:r w:rsidRPr="4B6352F8">
              <w:t xml:space="preserve"> </w:t>
            </w:r>
            <w:r w:rsidR="00FE0B51">
              <w:t>SEP</w:t>
            </w:r>
            <w:r>
              <w:t>, 2023</w:t>
            </w:r>
          </w:p>
          <w:p w14:paraId="1833D52B" w14:textId="77777777" w:rsidR="003062DB" w:rsidRPr="00454DFC" w:rsidRDefault="003062DB" w:rsidP="0073490F"/>
          <w:p w14:paraId="0EFD3270" w14:textId="79E9423D" w:rsidR="003062DB" w:rsidRDefault="003062DB" w:rsidP="0073490F">
            <w:pPr>
              <w:jc w:val="both"/>
              <w:rPr>
                <w:rFonts w:ascii="Open Sans" w:eastAsia="Open Sans" w:hAnsi="Open Sans" w:cs="Open Sans"/>
              </w:rPr>
            </w:pPr>
            <w:r>
              <w:rPr>
                <w:rFonts w:ascii="Open Sans" w:eastAsia="Open Sans" w:hAnsi="Open Sans" w:cs="Open Sans"/>
              </w:rPr>
              <w:t>Worked with</w:t>
            </w:r>
            <w:r>
              <w:rPr>
                <w:rFonts w:ascii="Open Sans" w:eastAsia="Open Sans" w:hAnsi="Open Sans" w:cs="Open Sans"/>
                <w:b/>
                <w:bCs/>
              </w:rPr>
              <w:t xml:space="preserve"> </w:t>
            </w:r>
            <w:proofErr w:type="spellStart"/>
            <w:r>
              <w:rPr>
                <w:rFonts w:ascii="Open Sans" w:eastAsia="Open Sans" w:hAnsi="Open Sans" w:cs="Open Sans"/>
                <w:b/>
                <w:bCs/>
              </w:rPr>
              <w:t>DoorDash</w:t>
            </w:r>
            <w:proofErr w:type="spellEnd"/>
            <w:r w:rsidRPr="004A15A4">
              <w:rPr>
                <w:rFonts w:ascii="Open Sans" w:eastAsia="Open Sans" w:hAnsi="Open Sans" w:cs="Open Sans"/>
              </w:rPr>
              <w:t xml:space="preserve">, located in </w:t>
            </w:r>
            <w:r>
              <w:rPr>
                <w:rFonts w:ascii="Open Sans" w:eastAsia="Open Sans" w:hAnsi="Open Sans" w:cs="Open Sans"/>
                <w:b/>
                <w:bCs/>
              </w:rPr>
              <w:t>San Fransico</w:t>
            </w:r>
            <w:r w:rsidRPr="004A15A4">
              <w:rPr>
                <w:rFonts w:ascii="Open Sans" w:eastAsia="Open Sans" w:hAnsi="Open Sans" w:cs="Open Sans"/>
                <w:b/>
                <w:bCs/>
              </w:rPr>
              <w:t xml:space="preserve">, </w:t>
            </w:r>
            <w:r>
              <w:rPr>
                <w:rFonts w:ascii="Open Sans" w:eastAsia="Open Sans" w:hAnsi="Open Sans" w:cs="Open Sans"/>
                <w:b/>
                <w:bCs/>
              </w:rPr>
              <w:t xml:space="preserve">CA, </w:t>
            </w:r>
            <w:r w:rsidRPr="4B6352F8">
              <w:rPr>
                <w:rFonts w:ascii="Open Sans" w:eastAsia="Open Sans" w:hAnsi="Open Sans" w:cs="Open Sans"/>
              </w:rPr>
              <w:t xml:space="preserve">as the </w:t>
            </w:r>
            <w:r w:rsidRPr="4B6352F8">
              <w:rPr>
                <w:rFonts w:ascii="Open Sans" w:eastAsia="Open Sans" w:hAnsi="Open Sans" w:cs="Open Sans"/>
                <w:b/>
                <w:bCs/>
              </w:rPr>
              <w:t>Lead Sr. Web Software Engineer</w:t>
            </w:r>
            <w:r>
              <w:rPr>
                <w:rFonts w:ascii="Open Sans" w:eastAsia="Open Sans" w:hAnsi="Open Sans" w:cs="Open Sans"/>
              </w:rPr>
              <w:t xml:space="preserve">, </w:t>
            </w:r>
            <w:r w:rsidRPr="001F5287">
              <w:rPr>
                <w:rFonts w:ascii="Open Sans" w:eastAsia="Open Sans" w:hAnsi="Open Sans" w:cs="Open Sans"/>
                <w:b/>
                <w:bCs/>
              </w:rPr>
              <w:t>Solution Architect</w:t>
            </w:r>
            <w:r>
              <w:rPr>
                <w:rFonts w:ascii="Open Sans" w:eastAsia="Open Sans" w:hAnsi="Open Sans" w:cs="Open Sans"/>
              </w:rPr>
              <w:t xml:space="preserve"> &amp; </w:t>
            </w:r>
            <w:r>
              <w:rPr>
                <w:rFonts w:ascii="Open Sans" w:eastAsia="Open Sans" w:hAnsi="Open Sans" w:cs="Open Sans"/>
                <w:b/>
                <w:bCs/>
              </w:rPr>
              <w:t>Full-Stack .NET Developer</w:t>
            </w:r>
            <w:r>
              <w:rPr>
                <w:rFonts w:ascii="Open Sans" w:eastAsia="Open Sans" w:hAnsi="Open Sans" w:cs="Open Sans"/>
              </w:rPr>
              <w:t xml:space="preserve">, and </w:t>
            </w:r>
            <w:r w:rsidR="00AE78E0">
              <w:rPr>
                <w:rFonts w:ascii="Open Sans" w:eastAsia="Open Sans" w:hAnsi="Open Sans" w:cs="Open Sans"/>
              </w:rPr>
              <w:t xml:space="preserve">was </w:t>
            </w:r>
            <w:r>
              <w:rPr>
                <w:rFonts w:ascii="Open Sans" w:eastAsia="Open Sans" w:hAnsi="Open Sans" w:cs="Open Sans"/>
              </w:rPr>
              <w:t>responsible for</w:t>
            </w:r>
            <w:r w:rsidR="00AE78E0">
              <w:rPr>
                <w:rFonts w:ascii="Open Sans" w:eastAsia="Open Sans" w:hAnsi="Open Sans" w:cs="Open Sans"/>
              </w:rPr>
              <w:t xml:space="preserve"> identifying, </w:t>
            </w:r>
            <w:r>
              <w:rPr>
                <w:rFonts w:ascii="Open Sans" w:eastAsia="Open Sans" w:hAnsi="Open Sans" w:cs="Open Sans"/>
              </w:rPr>
              <w:t>reporting</w:t>
            </w:r>
            <w:r w:rsidR="00AE78E0">
              <w:rPr>
                <w:rFonts w:ascii="Open Sans" w:eastAsia="Open Sans" w:hAnsi="Open Sans" w:cs="Open Sans"/>
              </w:rPr>
              <w:t>, and providing possible solutions to</w:t>
            </w:r>
            <w:r>
              <w:rPr>
                <w:rFonts w:ascii="Open Sans" w:eastAsia="Open Sans" w:hAnsi="Open Sans" w:cs="Open Sans"/>
              </w:rPr>
              <w:t xml:space="preserve"> over 50 </w:t>
            </w:r>
            <w:r>
              <w:rPr>
                <w:rFonts w:ascii="Open Sans" w:eastAsia="Open Sans" w:hAnsi="Open Sans" w:cs="Open Sans"/>
              </w:rPr>
              <w:lastRenderedPageBreak/>
              <w:t>bugs</w:t>
            </w:r>
            <w:r w:rsidR="00AE78E0">
              <w:rPr>
                <w:rFonts w:ascii="Open Sans" w:eastAsia="Open Sans" w:hAnsi="Open Sans" w:cs="Open Sans"/>
              </w:rPr>
              <w:t xml:space="preserve">. I also provided </w:t>
            </w:r>
            <w:r>
              <w:rPr>
                <w:rFonts w:ascii="Open Sans" w:eastAsia="Open Sans" w:hAnsi="Open Sans" w:cs="Open Sans"/>
              </w:rPr>
              <w:t>over a half dozen game changer ideas, and another half dozen “</w:t>
            </w:r>
            <w:r w:rsidRPr="00C0219E">
              <w:rPr>
                <w:rFonts w:ascii="Open Sans" w:eastAsia="Open Sans" w:hAnsi="Open Sans" w:cs="Open Sans"/>
                <w:i/>
                <w:iCs/>
              </w:rPr>
              <w:t>Nice to have</w:t>
            </w:r>
            <w:r>
              <w:rPr>
                <w:rFonts w:ascii="Open Sans" w:eastAsia="Open Sans" w:hAnsi="Open Sans" w:cs="Open Sans"/>
              </w:rPr>
              <w:t xml:space="preserve">” features, all of which pertain to improvements with respects to </w:t>
            </w:r>
            <w:proofErr w:type="spellStart"/>
            <w:r>
              <w:rPr>
                <w:rFonts w:ascii="Open Sans" w:eastAsia="Open Sans" w:hAnsi="Open Sans" w:cs="Open Sans"/>
              </w:rPr>
              <w:t>DoorDash</w:t>
            </w:r>
            <w:proofErr w:type="spellEnd"/>
            <w:r>
              <w:rPr>
                <w:rFonts w:ascii="Open Sans" w:eastAsia="Open Sans" w:hAnsi="Open Sans" w:cs="Open Sans"/>
              </w:rPr>
              <w:t xml:space="preserve"> drivers</w:t>
            </w:r>
            <w:r w:rsidR="00FD72B5">
              <w:rPr>
                <w:rFonts w:ascii="Open Sans" w:eastAsia="Open Sans" w:hAnsi="Open Sans" w:cs="Open Sans"/>
              </w:rPr>
              <w:t xml:space="preserve"> end user experience</w:t>
            </w:r>
            <w:r>
              <w:rPr>
                <w:rFonts w:ascii="Open Sans" w:eastAsia="Open Sans" w:hAnsi="Open Sans" w:cs="Open Sans"/>
              </w:rPr>
              <w:t xml:space="preserve"> in specific. </w:t>
            </w:r>
          </w:p>
          <w:p w14:paraId="557FEF96" w14:textId="77777777" w:rsidR="003062DB" w:rsidRDefault="003062DB" w:rsidP="00C0219E">
            <w:pPr>
              <w:jc w:val="both"/>
              <w:rPr>
                <w:rFonts w:ascii="Open Sans" w:eastAsia="Open Sans" w:hAnsi="Open Sans" w:cs="Open Sans"/>
              </w:rPr>
            </w:pPr>
          </w:p>
          <w:p w14:paraId="779A0DA5" w14:textId="12B28E29" w:rsidR="003062DB" w:rsidRPr="00D93F82" w:rsidRDefault="003062DB" w:rsidP="00C0219E">
            <w:pPr>
              <w:jc w:val="both"/>
              <w:rPr>
                <w:rFonts w:ascii="Open Sans" w:eastAsia="Open Sans" w:hAnsi="Open Sans" w:cs="Open Sans"/>
              </w:rPr>
            </w:pPr>
            <w:r>
              <w:rPr>
                <w:rFonts w:ascii="Open Sans" w:eastAsia="Open Sans" w:hAnsi="Open Sans" w:cs="Open Sans"/>
              </w:rPr>
              <w:t xml:space="preserve">In addition, I also used </w:t>
            </w:r>
            <w:r w:rsidRPr="00790039">
              <w:rPr>
                <w:rFonts w:ascii="Open Sans" w:eastAsia="Open Sans" w:hAnsi="Open Sans" w:cs="Open Sans"/>
                <w:b/>
                <w:bCs/>
              </w:rPr>
              <w:t>Azure</w:t>
            </w:r>
            <w:r w:rsidRPr="00790039">
              <w:rPr>
                <w:rFonts w:ascii="Open Sans" w:eastAsia="Open Sans" w:hAnsi="Open Sans" w:cs="Open Sans"/>
                <w:b/>
                <w:bCs/>
                <w:i/>
                <w:iCs/>
              </w:rPr>
              <w:t xml:space="preserve"> Cloud</w:t>
            </w:r>
            <w:r w:rsidRPr="00B50C6C">
              <w:rPr>
                <w:rFonts w:ascii="Open Sans" w:eastAsia="Open Sans" w:hAnsi="Open Sans" w:cs="Open Sans"/>
              </w:rPr>
              <w:t xml:space="preserve">, </w:t>
            </w:r>
            <w:r w:rsidRPr="00790039">
              <w:rPr>
                <w:rFonts w:ascii="Open Sans" w:eastAsia="Open Sans" w:hAnsi="Open Sans" w:cs="Open Sans"/>
                <w:b/>
                <w:bCs/>
                <w:i/>
                <w:iCs/>
              </w:rPr>
              <w:t>HTML5</w:t>
            </w:r>
            <w:r w:rsidRPr="00B50C6C">
              <w:rPr>
                <w:rFonts w:ascii="Open Sans" w:eastAsia="Open Sans" w:hAnsi="Open Sans" w:cs="Open Sans"/>
              </w:rPr>
              <w:t xml:space="preserve">, </w:t>
            </w:r>
            <w:r w:rsidRPr="00790039">
              <w:rPr>
                <w:rFonts w:ascii="Open Sans" w:eastAsia="Open Sans" w:hAnsi="Open Sans" w:cs="Open Sans"/>
                <w:b/>
                <w:bCs/>
                <w:i/>
                <w:iCs/>
              </w:rPr>
              <w:t>CSS3</w:t>
            </w:r>
            <w:r w:rsidRPr="00B50C6C">
              <w:rPr>
                <w:rFonts w:ascii="Open Sans" w:eastAsia="Open Sans" w:hAnsi="Open Sans" w:cs="Open Sans"/>
              </w:rPr>
              <w:t xml:space="preserve">, </w:t>
            </w:r>
            <w:r w:rsidRPr="00790039">
              <w:rPr>
                <w:rFonts w:ascii="Open Sans" w:eastAsia="Open Sans" w:hAnsi="Open Sans" w:cs="Open Sans"/>
                <w:b/>
                <w:bCs/>
              </w:rPr>
              <w:t>Asp</w:t>
            </w:r>
            <w:r w:rsidRPr="00790039">
              <w:rPr>
                <w:rFonts w:ascii="Open Sans" w:eastAsia="Open Sans" w:hAnsi="Open Sans" w:cs="Open Sans"/>
                <w:b/>
                <w:bCs/>
                <w:i/>
                <w:iCs/>
              </w:rPr>
              <w:t>.NET Core 6.</w:t>
            </w:r>
            <w:r>
              <w:rPr>
                <w:rFonts w:ascii="Open Sans" w:eastAsia="Open Sans" w:hAnsi="Open Sans" w:cs="Open Sans"/>
                <w:b/>
                <w:bCs/>
                <w:i/>
                <w:iCs/>
              </w:rPr>
              <w:t>1</w:t>
            </w:r>
            <w:r w:rsidRPr="00790039">
              <w:rPr>
                <w:rFonts w:ascii="Open Sans" w:eastAsia="Open Sans" w:hAnsi="Open Sans" w:cs="Open Sans"/>
                <w:b/>
                <w:bCs/>
                <w:i/>
                <w:iCs/>
              </w:rPr>
              <w:t>.</w:t>
            </w:r>
            <w:r>
              <w:rPr>
                <w:rFonts w:ascii="Open Sans" w:eastAsia="Open Sans" w:hAnsi="Open Sans" w:cs="Open Sans"/>
                <w:b/>
                <w:bCs/>
                <w:i/>
                <w:iCs/>
              </w:rPr>
              <w:t>208</w:t>
            </w:r>
            <w:r>
              <w:rPr>
                <w:rFonts w:ascii="Open Sans" w:eastAsia="Open Sans" w:hAnsi="Open Sans" w:cs="Open Sans"/>
                <w:i/>
                <w:iCs/>
              </w:rPr>
              <w:t>,</w:t>
            </w:r>
            <w:r w:rsidRPr="00B50C6C">
              <w:rPr>
                <w:rFonts w:ascii="Open Sans" w:eastAsia="Open Sans" w:hAnsi="Open Sans" w:cs="Open Sans"/>
              </w:rPr>
              <w:t xml:space="preserve"> </w:t>
            </w:r>
            <w:r w:rsidRPr="00790039">
              <w:rPr>
                <w:rFonts w:ascii="Open Sans" w:eastAsia="Open Sans" w:hAnsi="Open Sans" w:cs="Open Sans"/>
                <w:b/>
                <w:bCs/>
                <w:i/>
                <w:iCs/>
              </w:rPr>
              <w:t>MVC (C# &amp; Razor)</w:t>
            </w:r>
            <w:r w:rsidRPr="00B50C6C">
              <w:rPr>
                <w:rFonts w:ascii="Open Sans" w:eastAsia="Open Sans" w:hAnsi="Open Sans" w:cs="Open Sans"/>
              </w:rPr>
              <w:t xml:space="preserve">, </w:t>
            </w:r>
            <w:r w:rsidRPr="00790039">
              <w:rPr>
                <w:rFonts w:ascii="Open Sans" w:eastAsia="Open Sans" w:hAnsi="Open Sans" w:cs="Open Sans"/>
                <w:b/>
                <w:bCs/>
                <w:i/>
                <w:iCs/>
              </w:rPr>
              <w:t>jQuery</w:t>
            </w:r>
            <w:r w:rsidRPr="00B50C6C">
              <w:rPr>
                <w:rFonts w:ascii="Open Sans" w:eastAsia="Open Sans" w:hAnsi="Open Sans" w:cs="Open Sans"/>
              </w:rPr>
              <w:t xml:space="preserve">, </w:t>
            </w:r>
            <w:r w:rsidRPr="00790039">
              <w:rPr>
                <w:rFonts w:ascii="Open Sans" w:eastAsia="Open Sans" w:hAnsi="Open Sans" w:cs="Open Sans"/>
                <w:b/>
                <w:bCs/>
                <w:i/>
                <w:iCs/>
              </w:rPr>
              <w:t>JavaScript</w:t>
            </w:r>
            <w:r w:rsidRPr="00B50C6C">
              <w:rPr>
                <w:rFonts w:ascii="Open Sans" w:eastAsia="Open Sans" w:hAnsi="Open Sans" w:cs="Open Sans"/>
              </w:rPr>
              <w:t xml:space="preserve">, </w:t>
            </w:r>
            <w:r w:rsidRPr="00790039">
              <w:rPr>
                <w:rFonts w:ascii="Open Sans" w:eastAsia="Open Sans" w:hAnsi="Open Sans" w:cs="Open Sans"/>
                <w:b/>
                <w:bCs/>
                <w:i/>
                <w:iCs/>
              </w:rPr>
              <w:t>Bootstrap</w:t>
            </w:r>
            <w:r w:rsidRPr="00B50C6C">
              <w:rPr>
                <w:rFonts w:ascii="Open Sans" w:eastAsia="Open Sans" w:hAnsi="Open Sans" w:cs="Open Sans"/>
              </w:rPr>
              <w:t>,</w:t>
            </w:r>
            <w:r>
              <w:rPr>
                <w:rFonts w:ascii="Open Sans" w:eastAsia="Open Sans" w:hAnsi="Open Sans" w:cs="Open Sans"/>
              </w:rPr>
              <w:t xml:space="preserve"> </w:t>
            </w:r>
            <w:r w:rsidRPr="00790039">
              <w:rPr>
                <w:rFonts w:ascii="Open Sans" w:eastAsia="Open Sans" w:hAnsi="Open Sans" w:cs="Open Sans"/>
                <w:b/>
                <w:bCs/>
                <w:i/>
                <w:iCs/>
              </w:rPr>
              <w:t>Entity Framework</w:t>
            </w:r>
            <w:r w:rsidRPr="00B50C6C">
              <w:rPr>
                <w:rFonts w:ascii="Open Sans" w:eastAsia="Open Sans" w:hAnsi="Open Sans" w:cs="Open Sans"/>
              </w:rPr>
              <w:t xml:space="preserve">, </w:t>
            </w:r>
            <w:r w:rsidRPr="00790039">
              <w:rPr>
                <w:rFonts w:ascii="Open Sans" w:eastAsia="Open Sans" w:hAnsi="Open Sans" w:cs="Open Sans"/>
                <w:b/>
                <w:bCs/>
                <w:i/>
                <w:iCs/>
              </w:rPr>
              <w:t>SQL Server</w:t>
            </w:r>
            <w:r w:rsidRPr="00B50C6C">
              <w:rPr>
                <w:rFonts w:ascii="Open Sans" w:eastAsia="Open Sans" w:hAnsi="Open Sans" w:cs="Open Sans"/>
              </w:rPr>
              <w:t xml:space="preserve">, </w:t>
            </w:r>
            <w:r w:rsidRPr="00790039">
              <w:rPr>
                <w:rFonts w:ascii="Open Sans" w:eastAsia="Open Sans" w:hAnsi="Open Sans" w:cs="Open Sans"/>
                <w:b/>
                <w:bCs/>
                <w:i/>
                <w:iCs/>
              </w:rPr>
              <w:t>Web Services</w:t>
            </w:r>
            <w:r w:rsidRPr="00B50C6C">
              <w:rPr>
                <w:rFonts w:ascii="Open Sans" w:eastAsia="Open Sans" w:hAnsi="Open Sans" w:cs="Open Sans"/>
              </w:rPr>
              <w:t xml:space="preserve">, </w:t>
            </w:r>
            <w:r w:rsidRPr="00790039">
              <w:rPr>
                <w:rFonts w:ascii="Open Sans" w:eastAsia="Open Sans" w:hAnsi="Open Sans" w:cs="Open Sans"/>
                <w:b/>
                <w:bCs/>
                <w:i/>
                <w:iCs/>
              </w:rPr>
              <w:t>Web API</w:t>
            </w:r>
            <w:r>
              <w:rPr>
                <w:rFonts w:ascii="Open Sans" w:eastAsia="Open Sans" w:hAnsi="Open Sans" w:cs="Open Sans"/>
              </w:rPr>
              <w:t xml:space="preserve"> &amp; </w:t>
            </w:r>
            <w:r w:rsidRPr="00790039">
              <w:rPr>
                <w:rFonts w:ascii="Open Sans" w:eastAsia="Open Sans" w:hAnsi="Open Sans" w:cs="Open Sans"/>
                <w:b/>
                <w:bCs/>
                <w:i/>
                <w:iCs/>
              </w:rPr>
              <w:t>JSON</w:t>
            </w:r>
            <w:r w:rsidRPr="00D93F82">
              <w:rPr>
                <w:rFonts w:ascii="Open Sans" w:eastAsia="Open Sans" w:hAnsi="Open Sans" w:cs="Open Sans"/>
              </w:rPr>
              <w:t xml:space="preserve"> to manufacture</w:t>
            </w:r>
            <w:r>
              <w:rPr>
                <w:rFonts w:ascii="Open Sans" w:eastAsia="Open Sans" w:hAnsi="Open Sans" w:cs="Open Sans"/>
              </w:rPr>
              <w:t xml:space="preserve"> custom, </w:t>
            </w:r>
            <w:r w:rsidRPr="00D93F82">
              <w:rPr>
                <w:rFonts w:ascii="Open Sans" w:eastAsia="Open Sans" w:hAnsi="Open Sans" w:cs="Open Sans"/>
              </w:rPr>
              <w:t>fully functioning mobile &amp; web application user experiences</w:t>
            </w:r>
            <w:r>
              <w:rPr>
                <w:rFonts w:ascii="Open Sans" w:eastAsia="Open Sans" w:hAnsi="Open Sans" w:cs="Open Sans"/>
              </w:rPr>
              <w:t xml:space="preserve"> for </w:t>
            </w:r>
            <w:proofErr w:type="spellStart"/>
            <w:r w:rsidRPr="00D93F82">
              <w:rPr>
                <w:rFonts w:ascii="Open Sans" w:eastAsia="Open Sans" w:hAnsi="Open Sans" w:cs="Open Sans"/>
                <w:b/>
                <w:bCs/>
              </w:rPr>
              <w:t>DoorDash</w:t>
            </w:r>
            <w:proofErr w:type="spellEnd"/>
            <w:r>
              <w:rPr>
                <w:rFonts w:ascii="Open Sans" w:eastAsia="Open Sans" w:hAnsi="Open Sans" w:cs="Open Sans"/>
              </w:rPr>
              <w:t xml:space="preserve">, </w:t>
            </w:r>
            <w:r w:rsidRPr="00D93F82">
              <w:rPr>
                <w:rFonts w:ascii="Open Sans" w:eastAsia="Open Sans" w:hAnsi="Open Sans" w:cs="Open Sans"/>
                <w:b/>
                <w:bCs/>
              </w:rPr>
              <w:t>Uber Eats</w:t>
            </w:r>
            <w:r>
              <w:rPr>
                <w:rFonts w:ascii="Open Sans" w:eastAsia="Open Sans" w:hAnsi="Open Sans" w:cs="Open Sans"/>
              </w:rPr>
              <w:t xml:space="preserve"> &amp; </w:t>
            </w:r>
            <w:r w:rsidRPr="00D93F82">
              <w:rPr>
                <w:rFonts w:ascii="Open Sans" w:eastAsia="Open Sans" w:hAnsi="Open Sans" w:cs="Open Sans"/>
                <w:b/>
                <w:bCs/>
              </w:rPr>
              <w:t>Grubhub</w:t>
            </w:r>
            <w:r w:rsidRPr="00D93F82">
              <w:rPr>
                <w:rFonts w:ascii="Open Sans" w:eastAsia="Open Sans" w:hAnsi="Open Sans" w:cs="Open Sans"/>
              </w:rPr>
              <w:t>,</w:t>
            </w:r>
            <w:r>
              <w:rPr>
                <w:rFonts w:ascii="Open Sans" w:eastAsia="Open Sans" w:hAnsi="Open Sans" w:cs="Open Sans"/>
              </w:rPr>
              <w:t xml:space="preserve"> </w:t>
            </w:r>
            <w:r w:rsidRPr="00D93F82">
              <w:rPr>
                <w:rFonts w:ascii="Open Sans" w:eastAsia="Open Sans" w:hAnsi="Open Sans" w:cs="Open Sans"/>
              </w:rPr>
              <w:t>designed for smartphones, tablets, laptops, desktop computers &amp; smart TVs</w:t>
            </w:r>
            <w:r>
              <w:rPr>
                <w:rFonts w:ascii="Open Sans" w:eastAsia="Open Sans" w:hAnsi="Open Sans" w:cs="Open Sans"/>
              </w:rPr>
              <w:t>, customers can use to get special deals, perks, and more, exclusive only to Jason Silvestri driver services (</w:t>
            </w:r>
            <w:r>
              <w:rPr>
                <w:rFonts w:ascii="Open Sans" w:eastAsia="Open Sans" w:hAnsi="Open Sans" w:cs="Open Sans"/>
                <w:i/>
                <w:iCs/>
              </w:rPr>
              <w:t>w</w:t>
            </w:r>
            <w:r w:rsidRPr="00D93F82">
              <w:rPr>
                <w:rFonts w:ascii="Open Sans" w:eastAsia="Open Sans" w:hAnsi="Open Sans" w:cs="Open Sans"/>
                <w:i/>
                <w:iCs/>
              </w:rPr>
              <w:t>hen I am not on</w:t>
            </w:r>
            <w:r>
              <w:rPr>
                <w:rFonts w:ascii="Open Sans" w:eastAsia="Open Sans" w:hAnsi="Open Sans" w:cs="Open Sans"/>
                <w:i/>
                <w:iCs/>
              </w:rPr>
              <w:t>-</w:t>
            </w:r>
            <w:r w:rsidRPr="00D93F82">
              <w:rPr>
                <w:rFonts w:ascii="Open Sans" w:eastAsia="Open Sans" w:hAnsi="Open Sans" w:cs="Open Sans"/>
                <w:i/>
                <w:iCs/>
              </w:rPr>
              <w:t>the</w:t>
            </w:r>
            <w:r>
              <w:rPr>
                <w:rFonts w:ascii="Open Sans" w:eastAsia="Open Sans" w:hAnsi="Open Sans" w:cs="Open Sans"/>
                <w:i/>
                <w:iCs/>
              </w:rPr>
              <w:t>-</w:t>
            </w:r>
            <w:r w:rsidRPr="00D93F82">
              <w:rPr>
                <w:rFonts w:ascii="Open Sans" w:eastAsia="Open Sans" w:hAnsi="Open Sans" w:cs="Open Sans"/>
                <w:i/>
                <w:iCs/>
              </w:rPr>
              <w:t xml:space="preserve">market, my daughter and I do food deliveries using </w:t>
            </w:r>
            <w:proofErr w:type="spellStart"/>
            <w:r w:rsidRPr="00D93F82">
              <w:rPr>
                <w:rFonts w:ascii="Open Sans" w:eastAsia="Open Sans" w:hAnsi="Open Sans" w:cs="Open Sans"/>
                <w:i/>
                <w:iCs/>
              </w:rPr>
              <w:t>DoorDash</w:t>
            </w:r>
            <w:proofErr w:type="spellEnd"/>
            <w:r w:rsidRPr="00D93F82">
              <w:rPr>
                <w:rFonts w:ascii="Open Sans" w:eastAsia="Open Sans" w:hAnsi="Open Sans" w:cs="Open Sans"/>
                <w:i/>
                <w:iCs/>
              </w:rPr>
              <w:t>, Uber Eats &amp; Grubhub, and then donate over 90% of all proceeds to various charity entities, from churches, mosques &amp; Jewish temples, to hospitals &amp; low-income provision</w:t>
            </w:r>
            <w:r>
              <w:rPr>
                <w:rFonts w:ascii="Open Sans" w:eastAsia="Open Sans" w:hAnsi="Open Sans" w:cs="Open Sans"/>
                <w:i/>
                <w:iCs/>
              </w:rPr>
              <w:t>ing</w:t>
            </w:r>
            <w:r w:rsidRPr="00D93F82">
              <w:rPr>
                <w:rFonts w:ascii="Open Sans" w:eastAsia="Open Sans" w:hAnsi="Open Sans" w:cs="Open Sans"/>
                <w:i/>
                <w:iCs/>
              </w:rPr>
              <w:t xml:space="preserve"> entities</w:t>
            </w:r>
            <w:r w:rsidRPr="00D93F82">
              <w:rPr>
                <w:rFonts w:ascii="Open Sans" w:eastAsia="Open Sans" w:hAnsi="Open Sans" w:cs="Open Sans"/>
              </w:rPr>
              <w:t>).</w:t>
            </w:r>
          </w:p>
          <w:p w14:paraId="779A2A0C" w14:textId="2818FFEC" w:rsidR="003062DB" w:rsidRDefault="003062DB" w:rsidP="00B20E09">
            <w:pPr>
              <w:pStyle w:val="Heading5"/>
              <w:rPr>
                <w:rFonts w:eastAsia="Open Sans"/>
              </w:rPr>
            </w:pPr>
            <w:r>
              <w:rPr>
                <w:rFonts w:eastAsia="Open Sans"/>
              </w:rPr>
              <w:t>Microsoft Azure</w:t>
            </w:r>
          </w:p>
          <w:p w14:paraId="205F47AD" w14:textId="77777777" w:rsidR="003062DB" w:rsidRDefault="003062DB" w:rsidP="000009CB">
            <w:pPr>
              <w:pStyle w:val="Heading6"/>
              <w:rPr>
                <w:rFonts w:eastAsia="Open Sans"/>
                <w:b/>
                <w:i/>
                <w:iCs/>
              </w:rPr>
            </w:pPr>
            <w:r>
              <w:rPr>
                <w:rFonts w:eastAsia="Open Sans"/>
              </w:rPr>
              <w:t>Redmond</w:t>
            </w:r>
            <w:r w:rsidRPr="4C8D55A3">
              <w:rPr>
                <w:rFonts w:eastAsia="Open Sans"/>
              </w:rPr>
              <w:t xml:space="preserve">, </w:t>
            </w:r>
            <w:r>
              <w:rPr>
                <w:rFonts w:eastAsia="Open Sans"/>
              </w:rPr>
              <w:t>W</w:t>
            </w:r>
            <w:r w:rsidRPr="4C8D55A3">
              <w:rPr>
                <w:rFonts w:eastAsia="Open Sans"/>
              </w:rPr>
              <w:t xml:space="preserve">A </w:t>
            </w:r>
          </w:p>
          <w:p w14:paraId="024D73F2" w14:textId="77777777" w:rsidR="003062DB" w:rsidRDefault="003062DB" w:rsidP="000009CB">
            <w:pPr>
              <w:spacing w:line="240" w:lineRule="auto"/>
              <w:rPr>
                <w:b/>
                <w:bCs/>
              </w:rPr>
            </w:pPr>
            <w:r w:rsidRPr="004275B2">
              <w:rPr>
                <w:b/>
                <w:bCs/>
              </w:rPr>
              <w:t xml:space="preserve">Solution Architect, Lead Sr. Web Software Engineer &amp; </w:t>
            </w:r>
            <w:r>
              <w:rPr>
                <w:b/>
                <w:bCs/>
              </w:rPr>
              <w:t>Full-Stack .NET Developer</w:t>
            </w:r>
          </w:p>
          <w:p w14:paraId="7065B1F3" w14:textId="77777777" w:rsidR="003062DB" w:rsidRDefault="003062DB" w:rsidP="000009CB">
            <w:pPr>
              <w:pStyle w:val="Chapter"/>
            </w:pPr>
            <w:r w:rsidRPr="4B6352F8">
              <w:t>FEB, 202</w:t>
            </w:r>
            <w:r>
              <w:t>2</w:t>
            </w:r>
            <w:r w:rsidRPr="4B6352F8">
              <w:t xml:space="preserve"> </w:t>
            </w:r>
            <w:r>
              <w:t>– Jun, 2023</w:t>
            </w:r>
          </w:p>
          <w:p w14:paraId="0868A979" w14:textId="70FCE121" w:rsidR="003062DB" w:rsidRPr="008D0353" w:rsidRDefault="003062DB" w:rsidP="000009CB">
            <w:pPr>
              <w:pStyle w:val="Chapter"/>
              <w:rPr>
                <w:b w:val="0"/>
              </w:rPr>
            </w:pPr>
            <w:r>
              <w:t>APr, 2023 –</w:t>
            </w:r>
            <w:r w:rsidRPr="4B6352F8">
              <w:t xml:space="preserve"> </w:t>
            </w:r>
            <w:r w:rsidR="007443CB">
              <w:t>JAN</w:t>
            </w:r>
            <w:r>
              <w:t>, 202</w:t>
            </w:r>
            <w:r w:rsidR="007443CB">
              <w:t>4</w:t>
            </w:r>
          </w:p>
          <w:p w14:paraId="323A4A9E" w14:textId="77777777" w:rsidR="003062DB" w:rsidRPr="00454DFC" w:rsidRDefault="003062DB" w:rsidP="000009CB"/>
          <w:p w14:paraId="1101556F" w14:textId="014D6A11" w:rsidR="003062DB" w:rsidRDefault="003062DB" w:rsidP="000009CB">
            <w:pPr>
              <w:spacing w:afterAutospacing="1"/>
              <w:rPr>
                <w:rFonts w:ascii="Open Sans" w:eastAsia="Open Sans" w:hAnsi="Open Sans" w:cs="Open Sans"/>
              </w:rPr>
            </w:pPr>
            <w:r>
              <w:rPr>
                <w:rFonts w:ascii="Open Sans" w:eastAsia="Open Sans" w:hAnsi="Open Sans" w:cs="Open Sans"/>
              </w:rPr>
              <w:t>Worked with</w:t>
            </w:r>
            <w:r>
              <w:rPr>
                <w:rFonts w:ascii="Open Sans" w:eastAsia="Open Sans" w:hAnsi="Open Sans" w:cs="Open Sans"/>
                <w:b/>
                <w:bCs/>
              </w:rPr>
              <w:t xml:space="preserve"> Microsoft Azure</w:t>
            </w:r>
            <w:r w:rsidRPr="004A15A4">
              <w:rPr>
                <w:rFonts w:ascii="Open Sans" w:eastAsia="Open Sans" w:hAnsi="Open Sans" w:cs="Open Sans"/>
              </w:rPr>
              <w:t xml:space="preserve">, located in </w:t>
            </w:r>
            <w:r w:rsidRPr="004A15A4">
              <w:rPr>
                <w:rFonts w:ascii="Open Sans" w:eastAsia="Open Sans" w:hAnsi="Open Sans" w:cs="Open Sans"/>
                <w:b/>
                <w:bCs/>
              </w:rPr>
              <w:t>Redmond, W</w:t>
            </w:r>
            <w:r>
              <w:rPr>
                <w:rFonts w:ascii="Open Sans" w:eastAsia="Open Sans" w:hAnsi="Open Sans" w:cs="Open Sans"/>
                <w:b/>
                <w:bCs/>
              </w:rPr>
              <w:t xml:space="preserve">A, </w:t>
            </w:r>
            <w:r w:rsidRPr="4B6352F8">
              <w:rPr>
                <w:rFonts w:ascii="Open Sans" w:eastAsia="Open Sans" w:hAnsi="Open Sans" w:cs="Open Sans"/>
              </w:rPr>
              <w:t xml:space="preserve">as the </w:t>
            </w:r>
            <w:r w:rsidRPr="4B6352F8">
              <w:rPr>
                <w:rFonts w:ascii="Open Sans" w:eastAsia="Open Sans" w:hAnsi="Open Sans" w:cs="Open Sans"/>
                <w:b/>
                <w:bCs/>
              </w:rPr>
              <w:t>Lead Sr. Web Software Engineer</w:t>
            </w:r>
            <w:r>
              <w:rPr>
                <w:rFonts w:ascii="Open Sans" w:eastAsia="Open Sans" w:hAnsi="Open Sans" w:cs="Open Sans"/>
              </w:rPr>
              <w:t xml:space="preserve">, </w:t>
            </w:r>
            <w:r w:rsidRPr="001F5287">
              <w:rPr>
                <w:rFonts w:ascii="Open Sans" w:eastAsia="Open Sans" w:hAnsi="Open Sans" w:cs="Open Sans"/>
                <w:b/>
                <w:bCs/>
              </w:rPr>
              <w:t>Solution Architect</w:t>
            </w:r>
            <w:r>
              <w:rPr>
                <w:rFonts w:ascii="Open Sans" w:eastAsia="Open Sans" w:hAnsi="Open Sans" w:cs="Open Sans"/>
              </w:rPr>
              <w:t xml:space="preserve"> &amp; </w:t>
            </w:r>
            <w:r>
              <w:rPr>
                <w:rFonts w:ascii="Open Sans" w:eastAsia="Open Sans" w:hAnsi="Open Sans" w:cs="Open Sans"/>
                <w:b/>
                <w:bCs/>
              </w:rPr>
              <w:t>Full-Stack .NET Developer</w:t>
            </w:r>
            <w:r>
              <w:rPr>
                <w:rFonts w:ascii="Open Sans" w:eastAsia="Open Sans" w:hAnsi="Open Sans" w:cs="Open Sans"/>
              </w:rPr>
              <w:t xml:space="preserve">, as </w:t>
            </w:r>
            <w:r w:rsidRPr="0015554A">
              <w:rPr>
                <w:rFonts w:ascii="Open Sans" w:eastAsia="Open Sans" w:hAnsi="Open Sans" w:cs="Open Sans"/>
              </w:rPr>
              <w:t>Microsoft Azure’s</w:t>
            </w:r>
            <w:r>
              <w:rPr>
                <w:rFonts w:ascii="Open Sans" w:eastAsia="Open Sans" w:hAnsi="Open Sans" w:cs="Open Sans"/>
              </w:rPr>
              <w:t xml:space="preserve"> </w:t>
            </w:r>
            <w:r w:rsidRPr="211EFD05">
              <w:rPr>
                <w:rFonts w:ascii="Open Sans" w:eastAsia="Open Sans" w:hAnsi="Open Sans" w:cs="Open Sans"/>
              </w:rPr>
              <w:t>unofficial</w:t>
            </w:r>
            <w:r>
              <w:rPr>
                <w:rFonts w:ascii="Open Sans" w:eastAsia="Open Sans" w:hAnsi="Open Sans" w:cs="Open Sans"/>
              </w:rPr>
              <w:t xml:space="preserve">, small business Cloud services </w:t>
            </w:r>
            <w:r w:rsidRPr="211EFD05">
              <w:rPr>
                <w:rFonts w:ascii="Open Sans" w:eastAsia="Open Sans" w:hAnsi="Open Sans" w:cs="Open Sans"/>
              </w:rPr>
              <w:t>guinea</w:t>
            </w:r>
            <w:r>
              <w:rPr>
                <w:rFonts w:ascii="Open Sans" w:eastAsia="Open Sans" w:hAnsi="Open Sans" w:cs="Open Sans"/>
              </w:rPr>
              <w:t>pig user.</w:t>
            </w:r>
          </w:p>
          <w:p w14:paraId="7B37366C" w14:textId="55648D27" w:rsidR="003062DB" w:rsidRDefault="003062DB" w:rsidP="008C3CD7">
            <w:pPr>
              <w:spacing w:afterAutospacing="1"/>
              <w:rPr>
                <w:rFonts w:ascii="Open Sans" w:eastAsia="Open Sans" w:hAnsi="Open Sans" w:cs="Open Sans"/>
              </w:rPr>
            </w:pPr>
            <w:r w:rsidRPr="009F169E">
              <w:rPr>
                <w:rFonts w:ascii="Open Sans" w:eastAsia="Open Sans" w:hAnsi="Open Sans" w:cs="Open Sans"/>
              </w:rPr>
              <w:t>In parallel with the development &amp; deployment</w:t>
            </w:r>
            <w:r w:rsidRPr="00AB23EA">
              <w:rPr>
                <w:rFonts w:ascii="Open Sans" w:eastAsia="Open Sans" w:hAnsi="Open Sans" w:cs="Open Sans"/>
              </w:rPr>
              <w:t xml:space="preserve"> of </w:t>
            </w:r>
            <w:r w:rsidRPr="00CD4617">
              <w:rPr>
                <w:rFonts w:ascii="Open Sans" w:eastAsia="Open Sans" w:hAnsi="Open Sans" w:cs="Open Sans"/>
                <w:b/>
                <w:bCs/>
              </w:rPr>
              <w:t>my 2022</w:t>
            </w:r>
            <w:r>
              <w:rPr>
                <w:rFonts w:ascii="Open Sans" w:eastAsia="Open Sans" w:hAnsi="Open Sans" w:cs="Open Sans"/>
              </w:rPr>
              <w:t xml:space="preserve">, </w:t>
            </w:r>
            <w:r w:rsidR="00122066" w:rsidRPr="00122066">
              <w:rPr>
                <w:rFonts w:ascii="Open Sans" w:eastAsia="Open Sans" w:hAnsi="Open Sans" w:cs="Open Sans"/>
                <w:b/>
                <w:bCs/>
              </w:rPr>
              <w:t>2023</w:t>
            </w:r>
            <w:r w:rsidR="00122066">
              <w:rPr>
                <w:rFonts w:ascii="Open Sans" w:eastAsia="Open Sans" w:hAnsi="Open Sans" w:cs="Open Sans"/>
              </w:rPr>
              <w:t xml:space="preserve">, </w:t>
            </w:r>
            <w:r>
              <w:rPr>
                <w:rFonts w:ascii="Open Sans" w:eastAsia="Open Sans" w:hAnsi="Open Sans" w:cs="Open Sans"/>
              </w:rPr>
              <w:t xml:space="preserve">and </w:t>
            </w:r>
            <w:r w:rsidRPr="00CD4617">
              <w:rPr>
                <w:rFonts w:ascii="Open Sans" w:eastAsia="Open Sans" w:hAnsi="Open Sans" w:cs="Open Sans"/>
                <w:b/>
                <w:bCs/>
              </w:rPr>
              <w:t>newly launched BETA v 202</w:t>
            </w:r>
            <w:r w:rsidR="00122066">
              <w:rPr>
                <w:rFonts w:ascii="Open Sans" w:eastAsia="Open Sans" w:hAnsi="Open Sans" w:cs="Open Sans"/>
                <w:b/>
                <w:bCs/>
              </w:rPr>
              <w:t>4</w:t>
            </w:r>
            <w:r>
              <w:rPr>
                <w:rFonts w:ascii="Open Sans" w:eastAsia="Open Sans" w:hAnsi="Open Sans" w:cs="Open Sans"/>
              </w:rPr>
              <w:t xml:space="preserve"> </w:t>
            </w:r>
            <w:r w:rsidRPr="00AB23EA">
              <w:rPr>
                <w:rFonts w:ascii="Open Sans" w:eastAsia="Open Sans" w:hAnsi="Open Sans" w:cs="Open Sans"/>
                <w:i/>
                <w:iCs/>
              </w:rPr>
              <w:t>web</w:t>
            </w:r>
            <w:r w:rsidRPr="00AB23EA">
              <w:rPr>
                <w:rFonts w:ascii="Open Sans" w:eastAsia="Open Sans" w:hAnsi="Open Sans" w:cs="Open Sans"/>
              </w:rPr>
              <w:t xml:space="preserve"> &amp; </w:t>
            </w:r>
            <w:r w:rsidRPr="00AB23EA">
              <w:rPr>
                <w:rFonts w:ascii="Open Sans" w:eastAsia="Open Sans" w:hAnsi="Open Sans" w:cs="Open Sans"/>
                <w:i/>
                <w:iCs/>
              </w:rPr>
              <w:t>mobile release candidates</w:t>
            </w:r>
            <w:r>
              <w:rPr>
                <w:rFonts w:ascii="Open Sans" w:eastAsia="Open Sans" w:hAnsi="Open Sans" w:cs="Open Sans"/>
              </w:rPr>
              <w:t xml:space="preserve">, I </w:t>
            </w:r>
            <w:r w:rsidRPr="00DF0967">
              <w:rPr>
                <w:rFonts w:ascii="Open Sans" w:eastAsia="Open Sans" w:hAnsi="Open Sans" w:cs="Open Sans"/>
              </w:rPr>
              <w:t>spent large parts</w:t>
            </w:r>
            <w:r w:rsidRPr="211EFD05">
              <w:rPr>
                <w:rFonts w:ascii="Open Sans" w:eastAsia="Open Sans" w:hAnsi="Open Sans" w:cs="Open Sans"/>
              </w:rPr>
              <w:t xml:space="preserve"> of </w:t>
            </w:r>
            <w:r>
              <w:rPr>
                <w:rFonts w:ascii="Open Sans" w:eastAsia="Open Sans" w:hAnsi="Open Sans" w:cs="Open Sans"/>
              </w:rPr>
              <w:t>last year and this year (</w:t>
            </w:r>
            <w:r w:rsidRPr="00CC12AF">
              <w:rPr>
                <w:rFonts w:ascii="Open Sans" w:eastAsia="Open Sans" w:hAnsi="Open Sans" w:cs="Open Sans"/>
                <w:i/>
                <w:iCs/>
              </w:rPr>
              <w:t>over 1,200 hours give or take</w:t>
            </w:r>
            <w:r>
              <w:rPr>
                <w:rFonts w:ascii="Open Sans" w:eastAsia="Open Sans" w:hAnsi="Open Sans" w:cs="Open Sans"/>
              </w:rPr>
              <w:t xml:space="preserve">), </w:t>
            </w:r>
            <w:r w:rsidRPr="00AB23EA">
              <w:rPr>
                <w:rFonts w:ascii="Open Sans" w:eastAsia="Open Sans" w:hAnsi="Open Sans" w:cs="Open Sans"/>
                <w:i/>
                <w:iCs/>
              </w:rPr>
              <w:t>working with</w:t>
            </w:r>
            <w:r>
              <w:rPr>
                <w:rFonts w:ascii="Open Sans" w:eastAsia="Open Sans" w:hAnsi="Open Sans" w:cs="Open Sans"/>
                <w:i/>
                <w:iCs/>
              </w:rPr>
              <w:t xml:space="preserve"> </w:t>
            </w:r>
            <w:r w:rsidRPr="00AB23EA">
              <w:rPr>
                <w:rFonts w:ascii="Open Sans" w:eastAsia="Open Sans" w:hAnsi="Open Sans" w:cs="Open Sans"/>
                <w:b/>
                <w:bCs/>
              </w:rPr>
              <w:t>Microsoft Azure</w:t>
            </w:r>
            <w:r>
              <w:rPr>
                <w:rFonts w:ascii="Open Sans" w:eastAsia="Open Sans" w:hAnsi="Open Sans" w:cs="Open Sans"/>
                <w:b/>
                <w:bCs/>
              </w:rPr>
              <w:t>’s</w:t>
            </w:r>
            <w:r w:rsidRPr="00CD4617">
              <w:rPr>
                <w:rFonts w:ascii="Open Sans" w:eastAsia="Open Sans" w:hAnsi="Open Sans" w:cs="Open Sans"/>
                <w:i/>
                <w:iCs/>
              </w:rPr>
              <w:t xml:space="preserve"> </w:t>
            </w:r>
            <w:r w:rsidRPr="00652B9E">
              <w:rPr>
                <w:rFonts w:ascii="Open Sans" w:eastAsia="Open Sans" w:hAnsi="Open Sans" w:cs="Open Sans"/>
                <w:i/>
                <w:iCs/>
              </w:rPr>
              <w:t>Billing</w:t>
            </w:r>
            <w:r>
              <w:rPr>
                <w:rFonts w:ascii="Open Sans" w:eastAsia="Open Sans" w:hAnsi="Open Sans" w:cs="Open Sans"/>
              </w:rPr>
              <w:t xml:space="preserve"> and </w:t>
            </w:r>
            <w:r w:rsidRPr="00652B9E">
              <w:rPr>
                <w:rFonts w:ascii="Open Sans" w:eastAsia="Open Sans" w:hAnsi="Open Sans" w:cs="Open Sans"/>
                <w:i/>
                <w:iCs/>
              </w:rPr>
              <w:t>Development</w:t>
            </w:r>
            <w:r>
              <w:rPr>
                <w:rFonts w:ascii="Open Sans" w:eastAsia="Open Sans" w:hAnsi="Open Sans" w:cs="Open Sans"/>
              </w:rPr>
              <w:t xml:space="preserve"> Teams </w:t>
            </w:r>
            <w:r w:rsidRPr="005D4205">
              <w:rPr>
                <w:rFonts w:ascii="Open Sans" w:eastAsia="Open Sans" w:hAnsi="Open Sans" w:cs="Open Sans"/>
              </w:rPr>
              <w:t>directly,</w:t>
            </w:r>
            <w:r>
              <w:rPr>
                <w:rFonts w:ascii="Open Sans" w:eastAsia="Open Sans" w:hAnsi="Open Sans" w:cs="Open Sans"/>
              </w:rPr>
              <w:t xml:space="preserve"> as an </w:t>
            </w:r>
            <w:r w:rsidRPr="211EFD05">
              <w:rPr>
                <w:rFonts w:ascii="Open Sans" w:eastAsia="Open Sans" w:hAnsi="Open Sans" w:cs="Open Sans"/>
              </w:rPr>
              <w:t>unofficial guinea</w:t>
            </w:r>
            <w:r>
              <w:rPr>
                <w:rFonts w:ascii="Open Sans" w:eastAsia="Open Sans" w:hAnsi="Open Sans" w:cs="Open Sans"/>
              </w:rPr>
              <w:t>pig,</w:t>
            </w:r>
            <w:r w:rsidRPr="005D4205">
              <w:rPr>
                <w:rFonts w:ascii="Open Sans" w:eastAsia="Open Sans" w:hAnsi="Open Sans" w:cs="Open Sans"/>
              </w:rPr>
              <w:t xml:space="preserve"> </w:t>
            </w:r>
            <w:r>
              <w:rPr>
                <w:rFonts w:ascii="Open Sans" w:eastAsia="Open Sans" w:hAnsi="Open Sans" w:cs="Open Sans"/>
              </w:rPr>
              <w:t xml:space="preserve">completing unconventional tasks that would bring us closer to victory; I’d </w:t>
            </w:r>
            <w:r w:rsidRPr="005D4205">
              <w:rPr>
                <w:rFonts w:ascii="Open Sans" w:eastAsia="Open Sans" w:hAnsi="Open Sans" w:cs="Open Sans"/>
              </w:rPr>
              <w:t>test the latest in Cloud Comp</w:t>
            </w:r>
            <w:r>
              <w:rPr>
                <w:rFonts w:ascii="Open Sans" w:eastAsia="Open Sans" w:hAnsi="Open Sans" w:cs="Open Sans"/>
              </w:rPr>
              <w:t>uting services</w:t>
            </w:r>
            <w:r w:rsidRPr="005D4205">
              <w:rPr>
                <w:rFonts w:ascii="Open Sans" w:eastAsia="Open Sans" w:hAnsi="Open Sans" w:cs="Open Sans"/>
              </w:rPr>
              <w:t xml:space="preserve"> Azure</w:t>
            </w:r>
            <w:r>
              <w:rPr>
                <w:rFonts w:ascii="Open Sans" w:eastAsia="Open Sans" w:hAnsi="Open Sans" w:cs="Open Sans"/>
              </w:rPr>
              <w:t xml:space="preserve"> had</w:t>
            </w:r>
            <w:r w:rsidRPr="005D4205">
              <w:rPr>
                <w:rFonts w:ascii="Open Sans" w:eastAsia="Open Sans" w:hAnsi="Open Sans" w:cs="Open Sans"/>
              </w:rPr>
              <w:t xml:space="preserve"> to offer</w:t>
            </w:r>
            <w:r>
              <w:rPr>
                <w:rFonts w:ascii="Open Sans" w:eastAsia="Open Sans" w:hAnsi="Open Sans" w:cs="Open Sans"/>
              </w:rPr>
              <w:t xml:space="preserve">, worked with certain Azure Developers on changes to Portal, </w:t>
            </w:r>
            <w:r w:rsidR="00FD72B5">
              <w:rPr>
                <w:rFonts w:ascii="Open Sans" w:eastAsia="Open Sans" w:hAnsi="Open Sans" w:cs="Open Sans"/>
              </w:rPr>
              <w:t xml:space="preserve">resource and subscription Portal to Application access, </w:t>
            </w:r>
            <w:r>
              <w:rPr>
                <w:rFonts w:ascii="Open Sans" w:eastAsia="Open Sans" w:hAnsi="Open Sans" w:cs="Open Sans"/>
              </w:rPr>
              <w:t>troubleshoot</w:t>
            </w:r>
            <w:r w:rsidR="00FD72B5">
              <w:rPr>
                <w:rFonts w:ascii="Open Sans" w:eastAsia="Open Sans" w:hAnsi="Open Sans" w:cs="Open Sans"/>
              </w:rPr>
              <w:t>ing</w:t>
            </w:r>
            <w:r>
              <w:rPr>
                <w:rFonts w:ascii="Open Sans" w:eastAsia="Open Sans" w:hAnsi="Open Sans" w:cs="Open Sans"/>
              </w:rPr>
              <w:t xml:space="preserve"> issues, provid</w:t>
            </w:r>
            <w:r w:rsidR="00FD72B5">
              <w:rPr>
                <w:rFonts w:ascii="Open Sans" w:eastAsia="Open Sans" w:hAnsi="Open Sans" w:cs="Open Sans"/>
              </w:rPr>
              <w:t>ing</w:t>
            </w:r>
            <w:r>
              <w:rPr>
                <w:rFonts w:ascii="Open Sans" w:eastAsia="Open Sans" w:hAnsi="Open Sans" w:cs="Open Sans"/>
              </w:rPr>
              <w:t xml:space="preserve"> feedback, which would then be used to help other individuals &amp; small businesses using Azure with similar issues, etc. </w:t>
            </w:r>
          </w:p>
          <w:p w14:paraId="4DA7E274" w14:textId="73814328" w:rsidR="003062DB" w:rsidRDefault="003062DB" w:rsidP="00A23756">
            <w:pPr>
              <w:pStyle w:val="Heading4"/>
              <w:rPr>
                <w:rFonts w:eastAsia="Open Sans"/>
              </w:rPr>
            </w:pPr>
            <w:bookmarkStart w:id="4" w:name="_xaaouzhnt2a" w:colFirst="0" w:colLast="0"/>
            <w:bookmarkStart w:id="5" w:name="_Red_Curve_Solutions,"/>
            <w:bookmarkStart w:id="6" w:name="_Toc114231074"/>
            <w:bookmarkEnd w:id="4"/>
            <w:bookmarkEnd w:id="5"/>
            <w:r>
              <w:rPr>
                <w:rFonts w:eastAsia="Open Sans"/>
              </w:rPr>
              <w:t>RCS (</w:t>
            </w:r>
            <w:r w:rsidRPr="00DB702B">
              <w:rPr>
                <w:rFonts w:eastAsia="Open Sans"/>
              </w:rPr>
              <w:t>Red Curve Solutions,</w:t>
            </w:r>
            <w:r>
              <w:rPr>
                <w:rFonts w:eastAsia="Open Sans"/>
              </w:rPr>
              <w:t xml:space="preserve"> Inc.</w:t>
            </w:r>
            <w:bookmarkEnd w:id="6"/>
            <w:r>
              <w:rPr>
                <w:rFonts w:eastAsia="Open Sans"/>
              </w:rPr>
              <w:t>)</w:t>
            </w:r>
          </w:p>
          <w:p w14:paraId="3CA75515" w14:textId="77777777" w:rsidR="003062DB" w:rsidRPr="00934B10" w:rsidRDefault="003062DB" w:rsidP="00D62023">
            <w:pPr>
              <w:pStyle w:val="Heading6"/>
              <w:rPr>
                <w:rFonts w:eastAsia="Open Sans"/>
                <w:b/>
              </w:rPr>
            </w:pPr>
            <w:r w:rsidRPr="00934B10">
              <w:rPr>
                <w:rFonts w:eastAsia="Open Sans"/>
              </w:rPr>
              <w:t>Beverly, MA — Contracting and Full-Time</w:t>
            </w:r>
          </w:p>
          <w:p w14:paraId="7A77D167" w14:textId="77777777" w:rsidR="003062DB" w:rsidRDefault="003062DB" w:rsidP="00D62023">
            <w:pPr>
              <w:rPr>
                <w:b/>
              </w:rPr>
            </w:pPr>
            <w:r>
              <w:rPr>
                <w:b/>
              </w:rPr>
              <w:t>Solution Architect, Lead Sr. Web Software Engineer</w:t>
            </w:r>
          </w:p>
          <w:p w14:paraId="3AEB3F25" w14:textId="77777777" w:rsidR="003062DB" w:rsidRDefault="003062DB" w:rsidP="00D62023">
            <w:pPr>
              <w:pStyle w:val="Chapter"/>
              <w:rPr>
                <w:b w:val="0"/>
              </w:rPr>
            </w:pPr>
            <w:r>
              <w:t>JUN, 2018 - FEB, 2021</w:t>
            </w:r>
          </w:p>
          <w:p w14:paraId="699AE2D5" w14:textId="77777777" w:rsidR="003062DB" w:rsidRDefault="003062DB" w:rsidP="001939C6">
            <w:pPr>
              <w:rPr>
                <w:rFonts w:eastAsia="Open Sans"/>
              </w:rPr>
            </w:pPr>
          </w:p>
          <w:p w14:paraId="32A6F895" w14:textId="1C20AB37" w:rsidR="003062DB" w:rsidRDefault="003062DB" w:rsidP="00AE0A14">
            <w:pPr>
              <w:pBdr>
                <w:top w:val="nil"/>
                <w:left w:val="nil"/>
                <w:bottom w:val="nil"/>
                <w:right w:val="nil"/>
                <w:between w:val="nil"/>
              </w:pBdr>
              <w:spacing w:after="100" w:afterAutospacing="1"/>
              <w:rPr>
                <w:rFonts w:ascii="Open Sans" w:eastAsia="Open Sans" w:hAnsi="Open Sans" w:cs="Open Sans"/>
              </w:rPr>
            </w:pPr>
            <w:r w:rsidRPr="4B6352F8">
              <w:rPr>
                <w:rFonts w:ascii="Open Sans" w:eastAsia="Open Sans" w:hAnsi="Open Sans" w:cs="Open Sans"/>
              </w:rPr>
              <w:lastRenderedPageBreak/>
              <w:t xml:space="preserve">Working with </w:t>
            </w:r>
            <w:r w:rsidRPr="4B6352F8">
              <w:rPr>
                <w:rFonts w:ascii="Open Sans" w:eastAsia="Open Sans" w:hAnsi="Open Sans" w:cs="Open Sans"/>
                <w:b/>
                <w:bCs/>
              </w:rPr>
              <w:t>Red Curve Solutions</w:t>
            </w:r>
            <w:r w:rsidRPr="4B6352F8">
              <w:rPr>
                <w:rFonts w:ascii="Open Sans" w:eastAsia="Open Sans" w:hAnsi="Open Sans" w:cs="Open Sans"/>
              </w:rPr>
              <w:t xml:space="preserve">, located in </w:t>
            </w:r>
            <w:r w:rsidRPr="4B6352F8">
              <w:rPr>
                <w:rFonts w:ascii="Open Sans" w:eastAsia="Open Sans" w:hAnsi="Open Sans" w:cs="Open Sans"/>
                <w:b/>
                <w:bCs/>
                <w:i/>
                <w:iCs/>
              </w:rPr>
              <w:t>Beverly, MA</w:t>
            </w:r>
            <w:r w:rsidRPr="4B6352F8">
              <w:rPr>
                <w:rFonts w:ascii="Open Sans" w:eastAsia="Open Sans" w:hAnsi="Open Sans" w:cs="Open Sans"/>
              </w:rPr>
              <w:t xml:space="preserve">, as the </w:t>
            </w:r>
            <w:r w:rsidRPr="4B6352F8">
              <w:rPr>
                <w:rFonts w:ascii="Open Sans" w:eastAsia="Open Sans" w:hAnsi="Open Sans" w:cs="Open Sans"/>
                <w:b/>
                <w:bCs/>
              </w:rPr>
              <w:t>Lead Sr. Web Software Engineer</w:t>
            </w:r>
            <w:r w:rsidRPr="4B6352F8">
              <w:rPr>
                <w:rFonts w:ascii="Open Sans" w:eastAsia="Open Sans" w:hAnsi="Open Sans" w:cs="Open Sans"/>
              </w:rPr>
              <w:t xml:space="preserve">, </w:t>
            </w:r>
            <w:r w:rsidR="00122792">
              <w:rPr>
                <w:rFonts w:ascii="Open Sans" w:eastAsia="Open Sans" w:hAnsi="Open Sans" w:cs="Open Sans"/>
              </w:rPr>
              <w:t>was</w:t>
            </w:r>
            <w:r w:rsidRPr="4B6352F8">
              <w:rPr>
                <w:rFonts w:ascii="Open Sans" w:eastAsia="Open Sans" w:hAnsi="Open Sans" w:cs="Open Sans"/>
              </w:rPr>
              <w:t xml:space="preserve"> one of my more interesting career choices.</w:t>
            </w:r>
            <w:r w:rsidR="00323354">
              <w:rPr>
                <w:rFonts w:ascii="Open Sans" w:eastAsia="Open Sans" w:hAnsi="Open Sans" w:cs="Open Sans"/>
              </w:rPr>
              <w:t xml:space="preserve"> A contractor goes perm, for the first time in decades, a</w:t>
            </w:r>
            <w:r w:rsidRPr="4B6352F8">
              <w:rPr>
                <w:rFonts w:ascii="Open Sans" w:eastAsia="Open Sans" w:hAnsi="Open Sans" w:cs="Open Sans"/>
              </w:rPr>
              <w:t>s the Lead, Sr., Web Software Engineer, I was tasked with two primary objectives; (first)</w:t>
            </w:r>
            <w:r>
              <w:rPr>
                <w:rFonts w:ascii="Open Sans" w:eastAsia="Open Sans" w:hAnsi="Open Sans" w:cs="Open Sans"/>
              </w:rPr>
              <w:t xml:space="preserve"> </w:t>
            </w:r>
            <w:r w:rsidRPr="4B6352F8">
              <w:rPr>
                <w:rFonts w:ascii="Open Sans" w:eastAsia="Open Sans" w:hAnsi="Open Sans" w:cs="Open Sans"/>
              </w:rPr>
              <w:t xml:space="preserve">help create and lead a Development Team from within a company that was </w:t>
            </w:r>
            <w:r>
              <w:rPr>
                <w:rFonts w:ascii="Open Sans" w:eastAsia="Open Sans" w:hAnsi="Open Sans" w:cs="Open Sans"/>
              </w:rPr>
              <w:t xml:space="preserve">- </w:t>
            </w:r>
            <w:r w:rsidRPr="4B6352F8">
              <w:rPr>
                <w:rFonts w:ascii="Open Sans" w:eastAsia="Open Sans" w:hAnsi="Open Sans" w:cs="Open Sans"/>
              </w:rPr>
              <w:t xml:space="preserve">up until that point </w:t>
            </w:r>
            <w:r>
              <w:rPr>
                <w:rFonts w:ascii="Open Sans" w:eastAsia="Open Sans" w:hAnsi="Open Sans" w:cs="Open Sans"/>
              </w:rPr>
              <w:t xml:space="preserve">- </w:t>
            </w:r>
            <w:r w:rsidRPr="4B6352F8">
              <w:rPr>
                <w:rFonts w:ascii="Open Sans" w:eastAsia="Open Sans" w:hAnsi="Open Sans" w:cs="Open Sans"/>
              </w:rPr>
              <w:t xml:space="preserve">100% outsourcing </w:t>
            </w:r>
            <w:r>
              <w:rPr>
                <w:rFonts w:ascii="Open Sans" w:eastAsia="Open Sans" w:hAnsi="Open Sans" w:cs="Open Sans"/>
              </w:rPr>
              <w:t xml:space="preserve">all </w:t>
            </w:r>
            <w:r w:rsidRPr="4B6352F8">
              <w:rPr>
                <w:rFonts w:ascii="Open Sans" w:eastAsia="Open Sans" w:hAnsi="Open Sans" w:cs="Open Sans"/>
              </w:rPr>
              <w:t xml:space="preserve">software development projects, and (two) to help create an entirely new suite of software products from the ground up, the primary flagship product, </w:t>
            </w:r>
            <w:r w:rsidRPr="4B6352F8">
              <w:rPr>
                <w:rFonts w:ascii="Open Sans" w:eastAsia="Open Sans" w:hAnsi="Open Sans" w:cs="Open Sans"/>
                <w:b/>
                <w:bCs/>
              </w:rPr>
              <w:t>Vortex 2.0</w:t>
            </w:r>
            <w:r w:rsidRPr="4B6352F8">
              <w:rPr>
                <w:rFonts w:ascii="Open Sans" w:eastAsia="Open Sans" w:hAnsi="Open Sans" w:cs="Open Sans"/>
              </w:rPr>
              <w:t xml:space="preserve">. </w:t>
            </w:r>
          </w:p>
          <w:p w14:paraId="4A9B3482" w14:textId="0D044305" w:rsidR="003062DB" w:rsidRPr="002A1224" w:rsidRDefault="003062DB" w:rsidP="00AE0A14">
            <w:pPr>
              <w:pBdr>
                <w:top w:val="nil"/>
                <w:left w:val="nil"/>
                <w:bottom w:val="nil"/>
                <w:right w:val="nil"/>
                <w:between w:val="nil"/>
              </w:pBdr>
              <w:spacing w:after="100" w:afterAutospacing="1"/>
              <w:rPr>
                <w:rFonts w:ascii="Open Sans" w:eastAsia="Open Sans" w:hAnsi="Open Sans" w:cs="Open Sans"/>
              </w:rPr>
            </w:pPr>
            <w:r w:rsidRPr="002A1224">
              <w:rPr>
                <w:rFonts w:ascii="Open Sans" w:eastAsia="Open Sans" w:hAnsi="Open Sans" w:cs="Open Sans"/>
              </w:rPr>
              <w:t>The technologies we leverage</w:t>
            </w:r>
            <w:r>
              <w:rPr>
                <w:rFonts w:ascii="Open Sans" w:eastAsia="Open Sans" w:hAnsi="Open Sans" w:cs="Open Sans"/>
              </w:rPr>
              <w:t>d</w:t>
            </w:r>
            <w:r w:rsidRPr="002A1224">
              <w:rPr>
                <w:rFonts w:ascii="Open Sans" w:eastAsia="Open Sans" w:hAnsi="Open Sans" w:cs="Open Sans"/>
              </w:rPr>
              <w:t xml:space="preserve"> in Development </w:t>
            </w:r>
            <w:r>
              <w:rPr>
                <w:rFonts w:ascii="Open Sans" w:eastAsia="Open Sans" w:hAnsi="Open Sans" w:cs="Open Sans"/>
              </w:rPr>
              <w:t>were</w:t>
            </w:r>
            <w:r w:rsidRPr="002A1224">
              <w:rPr>
                <w:rFonts w:ascii="Open Sans" w:eastAsia="Open Sans" w:hAnsi="Open Sans" w:cs="Open Sans"/>
              </w:rPr>
              <w:t xml:space="preserve"> vast, but the technologies that roll off the tongue are </w:t>
            </w:r>
            <w:r w:rsidRPr="002A1224">
              <w:rPr>
                <w:rFonts w:ascii="Open Sans" w:eastAsia="Open Sans" w:hAnsi="Open Sans" w:cs="Open Sans"/>
                <w:i/>
                <w:iCs/>
              </w:rPr>
              <w:t>Azure / Cloud</w:t>
            </w:r>
            <w:r w:rsidRPr="002A1224">
              <w:rPr>
                <w:rFonts w:ascii="Open Sans" w:eastAsia="Open Sans" w:hAnsi="Open Sans" w:cs="Open Sans"/>
              </w:rPr>
              <w:t xml:space="preserve">, </w:t>
            </w:r>
            <w:r w:rsidRPr="002A1224">
              <w:rPr>
                <w:rFonts w:ascii="Open Sans" w:eastAsia="Open Sans" w:hAnsi="Open Sans" w:cs="Open Sans"/>
                <w:i/>
                <w:iCs/>
              </w:rPr>
              <w:t>DevOps</w:t>
            </w:r>
            <w:r w:rsidRPr="002A1224">
              <w:rPr>
                <w:rFonts w:ascii="Open Sans" w:eastAsia="Open Sans" w:hAnsi="Open Sans" w:cs="Open Sans"/>
              </w:rPr>
              <w:t xml:space="preserve">, </w:t>
            </w:r>
            <w:r w:rsidRPr="002A1224">
              <w:rPr>
                <w:rFonts w:ascii="Open Sans" w:eastAsia="Open Sans" w:hAnsi="Open Sans" w:cs="Open Sans"/>
                <w:i/>
                <w:iCs/>
              </w:rPr>
              <w:t>VSTS (a.k.a., Teams Foundation)</w:t>
            </w:r>
            <w:r w:rsidRPr="002A1224">
              <w:rPr>
                <w:rFonts w:ascii="Open Sans" w:eastAsia="Open Sans" w:hAnsi="Open Sans" w:cs="Open Sans"/>
              </w:rPr>
              <w:t xml:space="preserve">, </w:t>
            </w:r>
            <w:r w:rsidRPr="002A1224">
              <w:rPr>
                <w:rFonts w:ascii="Open Sans" w:eastAsia="Open Sans" w:hAnsi="Open Sans" w:cs="Open Sans"/>
                <w:i/>
                <w:iCs/>
              </w:rPr>
              <w:t>HTML5</w:t>
            </w:r>
            <w:r w:rsidRPr="002A1224">
              <w:rPr>
                <w:rFonts w:ascii="Open Sans" w:eastAsia="Open Sans" w:hAnsi="Open Sans" w:cs="Open Sans"/>
              </w:rPr>
              <w:t xml:space="preserve">, </w:t>
            </w:r>
            <w:r w:rsidRPr="002A1224">
              <w:rPr>
                <w:rFonts w:ascii="Open Sans" w:eastAsia="Open Sans" w:hAnsi="Open Sans" w:cs="Open Sans"/>
                <w:i/>
                <w:iCs/>
              </w:rPr>
              <w:t>CSS3</w:t>
            </w:r>
            <w:r w:rsidRPr="002A1224">
              <w:rPr>
                <w:rFonts w:ascii="Open Sans" w:eastAsia="Open Sans" w:hAnsi="Open Sans" w:cs="Open Sans"/>
              </w:rPr>
              <w:t xml:space="preserve">, </w:t>
            </w:r>
            <w:r w:rsidRPr="002A1224">
              <w:rPr>
                <w:rFonts w:ascii="Open Sans" w:eastAsia="Open Sans" w:hAnsi="Open Sans" w:cs="Open Sans"/>
                <w:i/>
                <w:iCs/>
              </w:rPr>
              <w:t>Asp.NET Core 1 – 2.8</w:t>
            </w:r>
            <w:r w:rsidRPr="002A1224">
              <w:rPr>
                <w:rFonts w:ascii="Open Sans" w:eastAsia="Open Sans" w:hAnsi="Open Sans" w:cs="Open Sans"/>
              </w:rPr>
              <w:t xml:space="preserve">, </w:t>
            </w:r>
            <w:r w:rsidRPr="002A1224">
              <w:rPr>
                <w:rFonts w:ascii="Open Sans" w:eastAsia="Open Sans" w:hAnsi="Open Sans" w:cs="Open Sans"/>
                <w:i/>
                <w:iCs/>
              </w:rPr>
              <w:t>MVC (C# &amp; Razor)</w:t>
            </w:r>
            <w:r w:rsidRPr="002A1224">
              <w:rPr>
                <w:rFonts w:ascii="Open Sans" w:eastAsia="Open Sans" w:hAnsi="Open Sans" w:cs="Open Sans"/>
              </w:rPr>
              <w:t xml:space="preserve">, </w:t>
            </w:r>
            <w:r w:rsidRPr="002A1224">
              <w:rPr>
                <w:rFonts w:ascii="Open Sans" w:eastAsia="Open Sans" w:hAnsi="Open Sans" w:cs="Open Sans"/>
                <w:i/>
                <w:iCs/>
              </w:rPr>
              <w:t>jQuery</w:t>
            </w:r>
            <w:r w:rsidRPr="002A1224">
              <w:rPr>
                <w:rFonts w:ascii="Open Sans" w:eastAsia="Open Sans" w:hAnsi="Open Sans" w:cs="Open Sans"/>
              </w:rPr>
              <w:t xml:space="preserve">, </w:t>
            </w:r>
            <w:r w:rsidRPr="002A1224">
              <w:rPr>
                <w:rFonts w:ascii="Open Sans" w:eastAsia="Open Sans" w:hAnsi="Open Sans" w:cs="Open Sans"/>
                <w:i/>
                <w:iCs/>
              </w:rPr>
              <w:t>JavaScript</w:t>
            </w:r>
            <w:r w:rsidRPr="002A1224">
              <w:rPr>
                <w:rFonts w:ascii="Open Sans" w:eastAsia="Open Sans" w:hAnsi="Open Sans" w:cs="Open Sans"/>
              </w:rPr>
              <w:t xml:space="preserve">, </w:t>
            </w:r>
            <w:r w:rsidRPr="002A1224">
              <w:rPr>
                <w:rFonts w:ascii="Open Sans" w:eastAsia="Open Sans" w:hAnsi="Open Sans" w:cs="Open Sans"/>
                <w:i/>
                <w:iCs/>
              </w:rPr>
              <w:t>Bootstrap</w:t>
            </w:r>
            <w:r w:rsidRPr="002A1224">
              <w:rPr>
                <w:rFonts w:ascii="Open Sans" w:eastAsia="Open Sans" w:hAnsi="Open Sans" w:cs="Open Sans"/>
              </w:rPr>
              <w:t xml:space="preserve">, </w:t>
            </w:r>
            <w:r w:rsidRPr="002A1224">
              <w:rPr>
                <w:rFonts w:ascii="Open Sans" w:eastAsia="Open Sans" w:hAnsi="Open Sans" w:cs="Open Sans"/>
                <w:i/>
                <w:iCs/>
              </w:rPr>
              <w:t>Entity Framework</w:t>
            </w:r>
            <w:r w:rsidRPr="002A1224">
              <w:rPr>
                <w:rFonts w:ascii="Open Sans" w:eastAsia="Open Sans" w:hAnsi="Open Sans" w:cs="Open Sans"/>
              </w:rPr>
              <w:t xml:space="preserve">, </w:t>
            </w:r>
            <w:r w:rsidRPr="002A1224">
              <w:rPr>
                <w:rFonts w:ascii="Open Sans" w:eastAsia="Open Sans" w:hAnsi="Open Sans" w:cs="Open Sans"/>
                <w:i/>
                <w:iCs/>
              </w:rPr>
              <w:t>SQL Server</w:t>
            </w:r>
            <w:r w:rsidRPr="002A1224">
              <w:rPr>
                <w:rFonts w:ascii="Open Sans" w:eastAsia="Open Sans" w:hAnsi="Open Sans" w:cs="Open Sans"/>
              </w:rPr>
              <w:t xml:space="preserve">, </w:t>
            </w:r>
            <w:r w:rsidRPr="002A1224">
              <w:rPr>
                <w:rFonts w:ascii="Open Sans" w:eastAsia="Open Sans" w:hAnsi="Open Sans" w:cs="Open Sans"/>
                <w:i/>
                <w:iCs/>
              </w:rPr>
              <w:t>Web Services</w:t>
            </w:r>
            <w:r w:rsidRPr="002A1224">
              <w:rPr>
                <w:rFonts w:ascii="Open Sans" w:eastAsia="Open Sans" w:hAnsi="Open Sans" w:cs="Open Sans"/>
              </w:rPr>
              <w:t xml:space="preserve">, </w:t>
            </w:r>
            <w:r w:rsidRPr="002A1224">
              <w:rPr>
                <w:rFonts w:ascii="Open Sans" w:eastAsia="Open Sans" w:hAnsi="Open Sans" w:cs="Open Sans"/>
                <w:i/>
                <w:iCs/>
              </w:rPr>
              <w:t>Web APIs</w:t>
            </w:r>
            <w:r w:rsidRPr="002A1224">
              <w:rPr>
                <w:rFonts w:ascii="Open Sans" w:eastAsia="Open Sans" w:hAnsi="Open Sans" w:cs="Open Sans"/>
              </w:rPr>
              <w:t xml:space="preserve">, </w:t>
            </w:r>
            <w:r w:rsidRPr="002A1224">
              <w:rPr>
                <w:rFonts w:ascii="Open Sans" w:eastAsia="Open Sans" w:hAnsi="Open Sans" w:cs="Open Sans"/>
                <w:i/>
                <w:iCs/>
              </w:rPr>
              <w:t>JSON</w:t>
            </w:r>
            <w:r w:rsidRPr="002A1224">
              <w:rPr>
                <w:rFonts w:ascii="Open Sans" w:eastAsia="Open Sans" w:hAnsi="Open Sans" w:cs="Open Sans"/>
              </w:rPr>
              <w:t xml:space="preserve">, </w:t>
            </w:r>
            <w:r w:rsidRPr="002A1224">
              <w:rPr>
                <w:rFonts w:ascii="Open Sans" w:eastAsia="Open Sans" w:hAnsi="Open Sans" w:cs="Open Sans"/>
                <w:i/>
                <w:iCs/>
              </w:rPr>
              <w:t>Photoshop</w:t>
            </w:r>
            <w:r w:rsidRPr="002A1224">
              <w:rPr>
                <w:rFonts w:ascii="Open Sans" w:eastAsia="Open Sans" w:hAnsi="Open Sans" w:cs="Open Sans"/>
              </w:rPr>
              <w:t xml:space="preserve"> &amp; </w:t>
            </w:r>
            <w:r w:rsidRPr="002A1224">
              <w:rPr>
                <w:rFonts w:ascii="Open Sans" w:eastAsia="Open Sans" w:hAnsi="Open Sans" w:cs="Open Sans"/>
                <w:i/>
                <w:iCs/>
              </w:rPr>
              <w:t>More</w:t>
            </w:r>
            <w:r w:rsidRPr="002A1224">
              <w:rPr>
                <w:rFonts w:ascii="Open Sans" w:eastAsia="Open Sans" w:hAnsi="Open Sans" w:cs="Open Sans"/>
              </w:rPr>
              <w:t xml:space="preserve">. </w:t>
            </w:r>
          </w:p>
          <w:p w14:paraId="3F3A4AE6" w14:textId="4FD9C338" w:rsidR="003062DB" w:rsidRDefault="003062DB" w:rsidP="00AE0A14">
            <w:pPr>
              <w:pBdr>
                <w:top w:val="nil"/>
                <w:left w:val="nil"/>
                <w:bottom w:val="nil"/>
                <w:right w:val="nil"/>
                <w:between w:val="nil"/>
              </w:pBdr>
              <w:rPr>
                <w:rFonts w:ascii="Open Sans" w:eastAsia="Open Sans" w:hAnsi="Open Sans" w:cs="Open Sans"/>
              </w:rPr>
            </w:pPr>
            <w:r>
              <w:rPr>
                <w:rFonts w:ascii="Open Sans" w:eastAsia="Open Sans" w:hAnsi="Open Sans" w:cs="Open Sans"/>
              </w:rPr>
              <w:t xml:space="preserve">A large array of our work we did was developing &amp; maintaining custom accounting software we created, which, exclusively managed all campaign proceeds to the United States Republic Party for the past decade of elections. If all that was not interesting enough, some of our </w:t>
            </w:r>
            <w:r w:rsidRPr="00122D2E">
              <w:rPr>
                <w:rFonts w:ascii="Open Sans" w:eastAsia="Open Sans" w:hAnsi="Open Sans" w:cs="Open Sans"/>
              </w:rPr>
              <w:t>top clients</w:t>
            </w:r>
            <w:r>
              <w:rPr>
                <w:rFonts w:ascii="Open Sans" w:eastAsia="Open Sans" w:hAnsi="Open Sans" w:cs="Open Sans"/>
              </w:rPr>
              <w:t xml:space="preserve"> were some people you may know, such as the </w:t>
            </w:r>
            <w:r w:rsidRPr="003D268F">
              <w:rPr>
                <w:rFonts w:ascii="Open Sans" w:eastAsia="Open Sans" w:hAnsi="Open Sans" w:cs="Open Sans"/>
              </w:rPr>
              <w:t>Governor of Massachusetts</w:t>
            </w:r>
            <w:r>
              <w:rPr>
                <w:rFonts w:ascii="Open Sans" w:eastAsia="Open Sans" w:hAnsi="Open Sans" w:cs="Open Sans"/>
              </w:rPr>
              <w:t xml:space="preserve">, </w:t>
            </w:r>
            <w:r w:rsidRPr="005008AD">
              <w:rPr>
                <w:rFonts w:ascii="Open Sans" w:eastAsia="Open Sans" w:hAnsi="Open Sans" w:cs="Open Sans"/>
                <w:b/>
                <w:bCs/>
              </w:rPr>
              <w:t>Charlie Baker</w:t>
            </w:r>
            <w:r w:rsidRPr="00B50F82">
              <w:rPr>
                <w:rFonts w:ascii="Open Sans" w:eastAsia="Open Sans" w:hAnsi="Open Sans" w:cs="Open Sans"/>
              </w:rPr>
              <w:t xml:space="preserve">, </w:t>
            </w:r>
            <w:r w:rsidR="009E3BF3">
              <w:rPr>
                <w:rFonts w:ascii="Open Sans" w:eastAsia="Open Sans" w:hAnsi="Open Sans" w:cs="Open Sans"/>
              </w:rPr>
              <w:t xml:space="preserve">the </w:t>
            </w:r>
            <w:r w:rsidRPr="00B50F82">
              <w:rPr>
                <w:rFonts w:ascii="Open Sans" w:eastAsia="Open Sans" w:hAnsi="Open Sans" w:cs="Open Sans"/>
              </w:rPr>
              <w:t xml:space="preserve">Republican Party's nominee for </w:t>
            </w:r>
            <w:r>
              <w:rPr>
                <w:rFonts w:ascii="Open Sans" w:eastAsia="Open Sans" w:hAnsi="Open Sans" w:cs="Open Sans"/>
              </w:rPr>
              <w:t>P</w:t>
            </w:r>
            <w:r w:rsidRPr="00B50F82">
              <w:rPr>
                <w:rFonts w:ascii="Open Sans" w:eastAsia="Open Sans" w:hAnsi="Open Sans" w:cs="Open Sans"/>
              </w:rPr>
              <w:t>resident of the United States in the 2012 election, United States Senator</w:t>
            </w:r>
            <w:r>
              <w:rPr>
                <w:rFonts w:ascii="Open Sans" w:eastAsia="Open Sans" w:hAnsi="Open Sans" w:cs="Open Sans"/>
              </w:rPr>
              <w:t>,</w:t>
            </w:r>
            <w:r w:rsidRPr="00B50F82">
              <w:rPr>
                <w:rFonts w:ascii="Open Sans" w:eastAsia="Open Sans" w:hAnsi="Open Sans" w:cs="Open Sans"/>
              </w:rPr>
              <w:t xml:space="preserve"> </w:t>
            </w:r>
            <w:r w:rsidRPr="005008AD">
              <w:rPr>
                <w:rFonts w:ascii="Open Sans" w:eastAsia="Open Sans" w:hAnsi="Open Sans" w:cs="Open Sans"/>
                <w:b/>
                <w:bCs/>
              </w:rPr>
              <w:t>Mitt Romney</w:t>
            </w:r>
            <w:r>
              <w:rPr>
                <w:rFonts w:ascii="Open Sans" w:eastAsia="Open Sans" w:hAnsi="Open Sans" w:cs="Open Sans"/>
              </w:rPr>
              <w:t xml:space="preserve">, and former President of the United States, </w:t>
            </w:r>
            <w:r w:rsidRPr="005008AD">
              <w:rPr>
                <w:rFonts w:ascii="Open Sans" w:eastAsia="Open Sans" w:hAnsi="Open Sans" w:cs="Open Sans"/>
                <w:b/>
                <w:bCs/>
              </w:rPr>
              <w:t>Donald J. Trump</w:t>
            </w:r>
            <w:r>
              <w:rPr>
                <w:rFonts w:ascii="Open Sans" w:eastAsia="Open Sans" w:hAnsi="Open Sans" w:cs="Open Sans"/>
              </w:rPr>
              <w:t>. Whether or not you support these individuals should not dilute our grand achievements. In the end, we created a brand-new suite of solutions that the team and our clients could truly be proud of.</w:t>
            </w:r>
          </w:p>
          <w:p w14:paraId="3A583412" w14:textId="77777777" w:rsidR="003062DB" w:rsidRDefault="003062DB" w:rsidP="00AE0A14">
            <w:pPr>
              <w:pBdr>
                <w:top w:val="nil"/>
                <w:left w:val="nil"/>
                <w:bottom w:val="nil"/>
                <w:right w:val="nil"/>
                <w:between w:val="nil"/>
              </w:pBdr>
              <w:rPr>
                <w:rFonts w:ascii="Open Sans" w:eastAsia="Open Sans" w:hAnsi="Open Sans" w:cs="Open Sans"/>
              </w:rPr>
            </w:pPr>
          </w:p>
          <w:p w14:paraId="3524EAA3" w14:textId="5AE2F672" w:rsidR="003062DB" w:rsidRDefault="00323354" w:rsidP="00C0219E">
            <w:pPr>
              <w:pBdr>
                <w:top w:val="nil"/>
                <w:left w:val="nil"/>
                <w:bottom w:val="nil"/>
                <w:right w:val="nil"/>
                <w:between w:val="nil"/>
              </w:pBdr>
              <w:spacing w:after="100" w:afterAutospacing="1"/>
              <w:rPr>
                <w:rFonts w:ascii="Open Sans" w:eastAsia="Open Sans" w:hAnsi="Open Sans" w:cs="Open Sans"/>
              </w:rPr>
            </w:pPr>
            <w:r>
              <w:rPr>
                <w:rFonts w:ascii="Open Sans" w:eastAsia="Open Sans" w:hAnsi="Open Sans" w:cs="Open Sans"/>
              </w:rPr>
              <w:t>I</w:t>
            </w:r>
            <w:r w:rsidR="003062DB">
              <w:rPr>
                <w:rFonts w:ascii="Open Sans" w:eastAsia="Open Sans" w:hAnsi="Open Sans" w:cs="Open Sans"/>
              </w:rPr>
              <w:t xml:space="preserve"> continued my role as Lead Sr. Web Software Developer for almost 3 years. Even now, I am temporarily still on-call for unsolicited team knowledge share sessions and emergenc</w:t>
            </w:r>
            <w:r w:rsidR="009E3BF3">
              <w:rPr>
                <w:rFonts w:ascii="Open Sans" w:eastAsia="Open Sans" w:hAnsi="Open Sans" w:cs="Open Sans"/>
              </w:rPr>
              <w:t>ie</w:t>
            </w:r>
            <w:r w:rsidR="003062DB">
              <w:rPr>
                <w:rFonts w:ascii="Open Sans" w:eastAsia="Open Sans" w:hAnsi="Open Sans" w:cs="Open Sans"/>
              </w:rPr>
              <w:t>s, still have a work laptop, etc. However, my objectives are complete, and any new clients or employers have priority.</w:t>
            </w:r>
          </w:p>
          <w:p w14:paraId="2936B819" w14:textId="5E7A3528" w:rsidR="003062DB" w:rsidRDefault="003062DB" w:rsidP="00F1192E">
            <w:pPr>
              <w:pStyle w:val="Heading4"/>
              <w:rPr>
                <w:rFonts w:eastAsia="Open Sans"/>
              </w:rPr>
            </w:pPr>
            <w:bookmarkStart w:id="7" w:name="_Toc114231075"/>
            <w:r>
              <w:rPr>
                <w:rFonts w:eastAsia="Open Sans"/>
              </w:rPr>
              <w:t xml:space="preserve">Other </w:t>
            </w:r>
            <w:r w:rsidRPr="00DB702B">
              <w:rPr>
                <w:rFonts w:eastAsia="Open Sans"/>
              </w:rPr>
              <w:t>Jason Silvestri</w:t>
            </w:r>
            <w:r>
              <w:rPr>
                <w:rFonts w:eastAsia="Open Sans"/>
              </w:rPr>
              <w:t xml:space="preserve"> Consulting</w:t>
            </w:r>
            <w:bookmarkEnd w:id="7"/>
            <w:r w:rsidRPr="00DB702B">
              <w:rPr>
                <w:rFonts w:eastAsia="Open Sans"/>
              </w:rPr>
              <w:t xml:space="preserve"> </w:t>
            </w:r>
          </w:p>
          <w:p w14:paraId="334152F3" w14:textId="580BD111" w:rsidR="003062DB" w:rsidRPr="00934B10" w:rsidRDefault="003062DB" w:rsidP="00F1192E">
            <w:pPr>
              <w:pStyle w:val="Heading6"/>
              <w:rPr>
                <w:rFonts w:eastAsia="Open Sans"/>
                <w:b/>
              </w:rPr>
            </w:pPr>
            <w:r w:rsidRPr="00934B10">
              <w:rPr>
                <w:rFonts w:eastAsia="Open Sans"/>
              </w:rPr>
              <w:t>Mansfield, MA — Contracting, Consultant</w:t>
            </w:r>
            <w:r>
              <w:rPr>
                <w:rFonts w:eastAsia="Open Sans"/>
              </w:rPr>
              <w:t xml:space="preserve"> </w:t>
            </w:r>
          </w:p>
          <w:p w14:paraId="6C181322" w14:textId="77777777" w:rsidR="003062DB" w:rsidRDefault="003062DB" w:rsidP="00F1192E">
            <w:pPr>
              <w:rPr>
                <w:b/>
              </w:rPr>
            </w:pPr>
            <w:r>
              <w:rPr>
                <w:b/>
              </w:rPr>
              <w:t>Solution Architect, Sr. Web Application Developer &amp; Sr. Software Engineer</w:t>
            </w:r>
          </w:p>
          <w:p w14:paraId="16BEC7C4" w14:textId="77777777" w:rsidR="003062DB" w:rsidRDefault="003062DB" w:rsidP="000922FE">
            <w:pPr>
              <w:rPr>
                <w:rFonts w:ascii="Open Sans" w:eastAsia="Open Sans" w:hAnsi="Open Sans" w:cs="Open Sans"/>
              </w:rPr>
            </w:pPr>
          </w:p>
          <w:p w14:paraId="7C6EC412" w14:textId="7133E3C7" w:rsidR="003062DB" w:rsidRDefault="003062DB" w:rsidP="000922FE">
            <w:r>
              <w:rPr>
                <w:rFonts w:ascii="Open Sans" w:eastAsia="Open Sans" w:hAnsi="Open Sans" w:cs="Open Sans"/>
              </w:rPr>
              <w:t xml:space="preserve">Before </w:t>
            </w:r>
            <w:r w:rsidRPr="00865E57">
              <w:rPr>
                <w:rFonts w:ascii="Open Sans" w:eastAsia="Open Sans" w:hAnsi="Open Sans" w:cs="Open Sans"/>
                <w:b/>
                <w:bCs/>
              </w:rPr>
              <w:t>jSilvestri.com BETA v 2023</w:t>
            </w:r>
            <w:r w:rsidR="008D4233">
              <w:rPr>
                <w:rFonts w:ascii="Open Sans" w:eastAsia="Open Sans" w:hAnsi="Open Sans" w:cs="Open Sans"/>
                <w:b/>
                <w:bCs/>
              </w:rPr>
              <w:t xml:space="preserve"> &amp; </w:t>
            </w:r>
            <w:r w:rsidR="008D4233" w:rsidRPr="00865E57">
              <w:rPr>
                <w:rFonts w:ascii="Open Sans" w:eastAsia="Open Sans" w:hAnsi="Open Sans" w:cs="Open Sans"/>
                <w:b/>
                <w:bCs/>
              </w:rPr>
              <w:t>BETA v 202</w:t>
            </w:r>
            <w:r w:rsidR="008D4233">
              <w:rPr>
                <w:rFonts w:ascii="Open Sans" w:eastAsia="Open Sans" w:hAnsi="Open Sans" w:cs="Open Sans"/>
                <w:b/>
                <w:bCs/>
              </w:rPr>
              <w:t>4</w:t>
            </w:r>
            <w:r>
              <w:rPr>
                <w:rFonts w:ascii="Open Sans" w:eastAsia="Open Sans" w:hAnsi="Open Sans" w:cs="Open Sans"/>
              </w:rPr>
              <w:t xml:space="preserve">, which </w:t>
            </w:r>
            <w:r w:rsidRPr="00ED457C">
              <w:rPr>
                <w:rFonts w:ascii="Open Sans" w:eastAsia="Open Sans" w:hAnsi="Open Sans" w:cs="Open Sans"/>
                <w:i/>
                <w:iCs/>
              </w:rPr>
              <w:t>currently focuses</w:t>
            </w:r>
            <w:r>
              <w:rPr>
                <w:rFonts w:ascii="Open Sans" w:eastAsia="Open Sans" w:hAnsi="Open Sans" w:cs="Open Sans"/>
              </w:rPr>
              <w:t xml:space="preserve"> on reaching </w:t>
            </w:r>
            <w:r w:rsidRPr="00DF0EC9">
              <w:rPr>
                <w:rFonts w:ascii="Open Sans" w:eastAsia="Open Sans" w:hAnsi="Open Sans" w:cs="Open Sans"/>
              </w:rPr>
              <w:t>staffing firms, recruiters, talent acquisition specialists &amp; potential employers</w:t>
            </w:r>
            <w:r>
              <w:rPr>
                <w:rFonts w:ascii="Open Sans" w:eastAsia="Open Sans" w:hAnsi="Open Sans" w:cs="Open Sans"/>
              </w:rPr>
              <w:t xml:space="preserve"> in specific, there was me and my consulting brand, which focused strictly on successfully providing services to clients &amp; prospecting.</w:t>
            </w:r>
          </w:p>
          <w:p w14:paraId="401ACF4B" w14:textId="4653158E" w:rsidR="003062DB" w:rsidRDefault="003062DB" w:rsidP="00556DC0">
            <w:pPr>
              <w:pStyle w:val="Heading5"/>
            </w:pPr>
            <w:r w:rsidRPr="00556DC0">
              <w:lastRenderedPageBreak/>
              <w:t>Optum / UHG / Dovetail Health</w:t>
            </w:r>
          </w:p>
          <w:p w14:paraId="5F8F3A20" w14:textId="77777777" w:rsidR="003062DB" w:rsidRDefault="003062DB" w:rsidP="00D62023">
            <w:pPr>
              <w:pStyle w:val="Chapter"/>
              <w:rPr>
                <w:b w:val="0"/>
              </w:rPr>
            </w:pPr>
            <w:bookmarkStart w:id="8" w:name="_n64fgzu3lwuy" w:colFirst="0" w:colLast="0"/>
            <w:bookmarkEnd w:id="8"/>
            <w:r>
              <w:t>JAN, 2017 - MAR, 2018</w:t>
            </w:r>
          </w:p>
          <w:p w14:paraId="1ADBDB70" w14:textId="1B6F7A9A" w:rsidR="003062DB" w:rsidRDefault="003062DB" w:rsidP="00D62023">
            <w:pPr>
              <w:pBdr>
                <w:top w:val="nil"/>
                <w:left w:val="nil"/>
                <w:bottom w:val="nil"/>
                <w:right w:val="nil"/>
                <w:between w:val="nil"/>
              </w:pBd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Optum / UHG / Dovetail Health</w:t>
            </w:r>
            <w:r>
              <w:rPr>
                <w:rFonts w:ascii="Open Sans" w:eastAsia="Open Sans" w:hAnsi="Open Sans" w:cs="Open Sans"/>
              </w:rPr>
              <w:t xml:space="preserve">, located in </w:t>
            </w:r>
            <w:r>
              <w:rPr>
                <w:rFonts w:ascii="Open Sans" w:eastAsia="Open Sans" w:hAnsi="Open Sans" w:cs="Open Sans"/>
                <w:b/>
                <w:i/>
              </w:rPr>
              <w:t>Waltham, MA</w:t>
            </w:r>
            <w:r>
              <w:rPr>
                <w:rFonts w:ascii="Open Sans" w:eastAsia="Open Sans" w:hAnsi="Open Sans" w:cs="Open Sans"/>
              </w:rPr>
              <w:t xml:space="preserve">, as a </w:t>
            </w:r>
            <w:r w:rsidRPr="00D91036">
              <w:rPr>
                <w:rFonts w:ascii="Open Sans" w:eastAsia="Open Sans" w:hAnsi="Open Sans" w:cs="Open Sans"/>
                <w:b/>
                <w:bCs/>
              </w:rPr>
              <w:t>Sr. Software Engineer</w:t>
            </w:r>
            <w:r>
              <w:rPr>
                <w:rFonts w:ascii="Open Sans" w:eastAsia="Open Sans" w:hAnsi="Open Sans" w:cs="Open Sans"/>
              </w:rPr>
              <w:t xml:space="preserve">. The technologies we used </w:t>
            </w:r>
            <w:r w:rsidRPr="00B50C6C">
              <w:rPr>
                <w:rFonts w:ascii="Open Sans" w:eastAsia="Open Sans" w:hAnsi="Open Sans" w:cs="Open Sans"/>
              </w:rPr>
              <w:t xml:space="preserve">were </w:t>
            </w:r>
            <w:r w:rsidRPr="00B50C6C">
              <w:rPr>
                <w:rFonts w:ascii="Open Sans" w:eastAsia="Open Sans" w:hAnsi="Open Sans" w:cs="Open Sans"/>
                <w:i/>
                <w:iCs/>
              </w:rPr>
              <w:t>AWS / Cloud</w:t>
            </w:r>
            <w:r w:rsidRPr="00B50C6C">
              <w:rPr>
                <w:rFonts w:ascii="Open Sans" w:eastAsia="Open Sans" w:hAnsi="Open Sans" w:cs="Open Sans"/>
              </w:rPr>
              <w:t xml:space="preserve">, </w:t>
            </w:r>
            <w:r w:rsidRPr="00B50C6C">
              <w:rPr>
                <w:rFonts w:ascii="Open Sans" w:eastAsia="Open Sans" w:hAnsi="Open Sans" w:cs="Open Sans"/>
                <w:i/>
                <w:iCs/>
              </w:rPr>
              <w:t>HTML5</w:t>
            </w:r>
            <w:r w:rsidRPr="00B50C6C">
              <w:rPr>
                <w:rFonts w:ascii="Open Sans" w:eastAsia="Open Sans" w:hAnsi="Open Sans" w:cs="Open Sans"/>
              </w:rPr>
              <w:t xml:space="preserve">, </w:t>
            </w:r>
            <w:r w:rsidRPr="00B50C6C">
              <w:rPr>
                <w:rFonts w:ascii="Open Sans" w:eastAsia="Open Sans" w:hAnsi="Open Sans" w:cs="Open Sans"/>
                <w:i/>
                <w:iCs/>
              </w:rPr>
              <w:t>CSS3</w:t>
            </w:r>
            <w:r w:rsidRPr="00B50C6C">
              <w:rPr>
                <w:rFonts w:ascii="Open Sans" w:eastAsia="Open Sans" w:hAnsi="Open Sans" w:cs="Open Sans"/>
              </w:rPr>
              <w:t xml:space="preserve">, </w:t>
            </w:r>
            <w:r w:rsidRPr="00B50C6C">
              <w:rPr>
                <w:rFonts w:ascii="Open Sans" w:eastAsia="Open Sans" w:hAnsi="Open Sans" w:cs="Open Sans"/>
                <w:i/>
                <w:iCs/>
              </w:rPr>
              <w:t>.NET 4.5 - 4.6.1</w:t>
            </w:r>
            <w:r w:rsidRPr="00B50C6C">
              <w:rPr>
                <w:rFonts w:ascii="Open Sans" w:eastAsia="Open Sans" w:hAnsi="Open Sans" w:cs="Open Sans"/>
              </w:rPr>
              <w:t xml:space="preserve">, </w:t>
            </w:r>
            <w:r w:rsidRPr="00B50C6C">
              <w:rPr>
                <w:rFonts w:ascii="Open Sans" w:eastAsia="Open Sans" w:hAnsi="Open Sans" w:cs="Open Sans"/>
                <w:i/>
                <w:iCs/>
              </w:rPr>
              <w:t>MVC (C# &amp; Razor)</w:t>
            </w:r>
            <w:r w:rsidRPr="00B50C6C">
              <w:rPr>
                <w:rFonts w:ascii="Open Sans" w:eastAsia="Open Sans" w:hAnsi="Open Sans" w:cs="Open Sans"/>
              </w:rPr>
              <w:t xml:space="preserve">, </w:t>
            </w:r>
            <w:r w:rsidRPr="00B50C6C">
              <w:rPr>
                <w:rFonts w:ascii="Open Sans" w:eastAsia="Open Sans" w:hAnsi="Open Sans" w:cs="Open Sans"/>
                <w:i/>
                <w:iCs/>
              </w:rPr>
              <w:t>jQuery</w:t>
            </w:r>
            <w:r w:rsidRPr="00B50C6C">
              <w:rPr>
                <w:rFonts w:ascii="Open Sans" w:eastAsia="Open Sans" w:hAnsi="Open Sans" w:cs="Open Sans"/>
              </w:rPr>
              <w:t xml:space="preserve">, </w:t>
            </w:r>
            <w:r w:rsidRPr="00B50C6C">
              <w:rPr>
                <w:rFonts w:ascii="Open Sans" w:eastAsia="Open Sans" w:hAnsi="Open Sans" w:cs="Open Sans"/>
                <w:i/>
                <w:iCs/>
              </w:rPr>
              <w:t>JavaScript</w:t>
            </w:r>
            <w:r w:rsidRPr="00B50C6C">
              <w:rPr>
                <w:rFonts w:ascii="Open Sans" w:eastAsia="Open Sans" w:hAnsi="Open Sans" w:cs="Open Sans"/>
              </w:rPr>
              <w:t xml:space="preserve">, </w:t>
            </w:r>
            <w:r w:rsidRPr="00B50C6C">
              <w:rPr>
                <w:rFonts w:ascii="Open Sans" w:eastAsia="Open Sans" w:hAnsi="Open Sans" w:cs="Open Sans"/>
                <w:i/>
                <w:iCs/>
              </w:rPr>
              <w:t>Bootstrap</w:t>
            </w:r>
            <w:r w:rsidRPr="00B50C6C">
              <w:rPr>
                <w:rFonts w:ascii="Open Sans" w:eastAsia="Open Sans" w:hAnsi="Open Sans" w:cs="Open Sans"/>
              </w:rPr>
              <w:t xml:space="preserve">, </w:t>
            </w:r>
            <w:r w:rsidRPr="00B50C6C">
              <w:rPr>
                <w:rFonts w:ascii="Open Sans" w:eastAsia="Open Sans" w:hAnsi="Open Sans" w:cs="Open Sans"/>
                <w:i/>
                <w:iCs/>
              </w:rPr>
              <w:t>Entity Framework</w:t>
            </w:r>
            <w:r w:rsidRPr="00B50C6C">
              <w:rPr>
                <w:rFonts w:ascii="Open Sans" w:eastAsia="Open Sans" w:hAnsi="Open Sans" w:cs="Open Sans"/>
              </w:rPr>
              <w:t xml:space="preserve">, </w:t>
            </w:r>
            <w:r w:rsidRPr="00B50C6C">
              <w:rPr>
                <w:rFonts w:ascii="Open Sans" w:eastAsia="Open Sans" w:hAnsi="Open Sans" w:cs="Open Sans"/>
                <w:i/>
                <w:iCs/>
              </w:rPr>
              <w:t>SQL Server</w:t>
            </w:r>
            <w:r w:rsidRPr="00B50C6C">
              <w:rPr>
                <w:rFonts w:ascii="Open Sans" w:eastAsia="Open Sans" w:hAnsi="Open Sans" w:cs="Open Sans"/>
              </w:rPr>
              <w:t xml:space="preserve">, </w:t>
            </w:r>
            <w:r w:rsidRPr="00B50C6C">
              <w:rPr>
                <w:rFonts w:ascii="Open Sans" w:eastAsia="Open Sans" w:hAnsi="Open Sans" w:cs="Open Sans"/>
                <w:i/>
                <w:iCs/>
              </w:rPr>
              <w:t>Web Services</w:t>
            </w:r>
            <w:r w:rsidRPr="00B50C6C">
              <w:rPr>
                <w:rFonts w:ascii="Open Sans" w:eastAsia="Open Sans" w:hAnsi="Open Sans" w:cs="Open Sans"/>
              </w:rPr>
              <w:t xml:space="preserve">, </w:t>
            </w:r>
            <w:r w:rsidRPr="00B50C6C">
              <w:rPr>
                <w:rFonts w:ascii="Open Sans" w:eastAsia="Open Sans" w:hAnsi="Open Sans" w:cs="Open Sans"/>
                <w:i/>
                <w:iCs/>
              </w:rPr>
              <w:t>Web API</w:t>
            </w:r>
            <w:r w:rsidRPr="00B50C6C">
              <w:rPr>
                <w:rFonts w:ascii="Open Sans" w:eastAsia="Open Sans" w:hAnsi="Open Sans" w:cs="Open Sans"/>
              </w:rPr>
              <w:t xml:space="preserve">, </w:t>
            </w:r>
            <w:r w:rsidRPr="00B50C6C">
              <w:rPr>
                <w:rFonts w:ascii="Open Sans" w:eastAsia="Open Sans" w:hAnsi="Open Sans" w:cs="Open Sans"/>
                <w:i/>
                <w:iCs/>
              </w:rPr>
              <w:t>AngularJS</w:t>
            </w:r>
            <w:r w:rsidRPr="00B50C6C">
              <w:rPr>
                <w:rFonts w:ascii="Open Sans" w:eastAsia="Open Sans" w:hAnsi="Open Sans" w:cs="Open Sans"/>
              </w:rPr>
              <w:t xml:space="preserve">, </w:t>
            </w:r>
            <w:r w:rsidRPr="00B50C6C">
              <w:rPr>
                <w:rFonts w:ascii="Open Sans" w:eastAsia="Open Sans" w:hAnsi="Open Sans" w:cs="Open Sans"/>
                <w:i/>
                <w:iCs/>
              </w:rPr>
              <w:t>JSON</w:t>
            </w:r>
            <w:r w:rsidRPr="00B50C6C">
              <w:rPr>
                <w:rFonts w:ascii="Open Sans" w:eastAsia="Open Sans" w:hAnsi="Open Sans" w:cs="Open Sans"/>
              </w:rPr>
              <w:t xml:space="preserve"> &amp; </w:t>
            </w:r>
            <w:r w:rsidRPr="00B50C6C">
              <w:rPr>
                <w:rFonts w:ascii="Open Sans" w:eastAsia="Open Sans" w:hAnsi="Open Sans" w:cs="Open Sans"/>
                <w:i/>
                <w:iCs/>
              </w:rPr>
              <w:t>Photoshop</w:t>
            </w:r>
            <w:r w:rsidRPr="00B50C6C">
              <w:rPr>
                <w:rFonts w:ascii="Open Sans" w:eastAsia="Open Sans" w:hAnsi="Open Sans" w:cs="Open Sans"/>
              </w:rPr>
              <w:t>.</w:t>
            </w:r>
            <w:r>
              <w:rPr>
                <w:rFonts w:ascii="Open Sans" w:eastAsia="Open Sans" w:hAnsi="Open Sans" w:cs="Open Sans"/>
              </w:rPr>
              <w:t xml:space="preserve"> A large array of </w:t>
            </w:r>
            <w:r w:rsidR="001B6DA1">
              <w:rPr>
                <w:rFonts w:ascii="Open Sans" w:eastAsia="Open Sans" w:hAnsi="Open Sans" w:cs="Open Sans"/>
              </w:rPr>
              <w:t>the</w:t>
            </w:r>
            <w:r>
              <w:rPr>
                <w:rFonts w:ascii="Open Sans" w:eastAsia="Open Sans" w:hAnsi="Open Sans" w:cs="Open Sans"/>
              </w:rPr>
              <w:t xml:space="preserve"> work we do is developing &amp; maintaining HIPPA</w:t>
            </w:r>
            <w:r w:rsidR="001B6DA1">
              <w:rPr>
                <w:rFonts w:ascii="Open Sans" w:eastAsia="Open Sans" w:hAnsi="Open Sans" w:cs="Open Sans"/>
              </w:rPr>
              <w:t>-</w:t>
            </w:r>
            <w:r>
              <w:rPr>
                <w:rFonts w:ascii="Open Sans" w:eastAsia="Open Sans" w:hAnsi="Open Sans" w:cs="Open Sans"/>
              </w:rPr>
              <w:t>compliant healthcare software. We also develop sophisticated surveys and telecommunications for our call center coordinators. I was only supposed to be contracted for 3 months. However, I received 5 contract extensions and helped the team to the very end of a merger &amp; acquisition effort.</w:t>
            </w:r>
          </w:p>
          <w:p w14:paraId="757FFD01" w14:textId="7497DDAE" w:rsidR="003062DB" w:rsidRPr="00F1192E" w:rsidRDefault="003062DB" w:rsidP="00F1192E">
            <w:pPr>
              <w:pStyle w:val="Heading5"/>
            </w:pPr>
            <w:r>
              <w:t>Toppler</w:t>
            </w:r>
            <w:r w:rsidRPr="00F1192E">
              <w:t>™</w:t>
            </w:r>
          </w:p>
          <w:p w14:paraId="7F7E22D6" w14:textId="77777777" w:rsidR="003062DB" w:rsidRDefault="003062DB" w:rsidP="00D62023">
            <w:pPr>
              <w:pStyle w:val="Chapter"/>
              <w:rPr>
                <w:b w:val="0"/>
              </w:rPr>
            </w:pPr>
            <w:bookmarkStart w:id="9" w:name="_iebuyeu4hmnp" w:colFirst="0" w:colLast="0"/>
            <w:bookmarkEnd w:id="9"/>
            <w:r>
              <w:t>MAR, 2016 - JAN, 2017</w:t>
            </w:r>
          </w:p>
          <w:p w14:paraId="21828D92" w14:textId="77777777"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Arial Unicode MS" w:eastAsia="Arial Unicode MS" w:hAnsi="Arial Unicode MS" w:cs="Arial Unicode MS"/>
                <w:b/>
              </w:rPr>
              <w:t>Toppler™</w:t>
            </w:r>
            <w:r>
              <w:rPr>
                <w:rFonts w:ascii="Open Sans" w:eastAsia="Open Sans" w:hAnsi="Open Sans" w:cs="Open Sans"/>
              </w:rPr>
              <w:t xml:space="preserve">, located in </w:t>
            </w:r>
            <w:r>
              <w:rPr>
                <w:rFonts w:ascii="Open Sans" w:eastAsia="Open Sans" w:hAnsi="Open Sans" w:cs="Open Sans"/>
                <w:b/>
                <w:i/>
              </w:rPr>
              <w:t>Mansfield, MA</w:t>
            </w:r>
            <w:r>
              <w:rPr>
                <w:rFonts w:ascii="Open Sans" w:eastAsia="Open Sans" w:hAnsi="Open Sans" w:cs="Open Sans"/>
              </w:rPr>
              <w:t xml:space="preserve">, as </w:t>
            </w:r>
            <w:r w:rsidRPr="004F509A">
              <w:rPr>
                <w:rFonts w:ascii="Open Sans" w:eastAsia="Open Sans" w:hAnsi="Open Sans" w:cs="Open Sans"/>
                <w:b/>
                <w:bCs/>
              </w:rPr>
              <w:t>lead Designer</w:t>
            </w:r>
            <w:r>
              <w:rPr>
                <w:rFonts w:ascii="Open Sans" w:eastAsia="Open Sans" w:hAnsi="Open Sans" w:cs="Open Sans"/>
              </w:rPr>
              <w:t xml:space="preserve">, </w:t>
            </w:r>
            <w:r w:rsidRPr="004F509A">
              <w:rPr>
                <w:rFonts w:ascii="Open Sans" w:eastAsia="Open Sans" w:hAnsi="Open Sans" w:cs="Open Sans"/>
                <w:b/>
                <w:bCs/>
              </w:rPr>
              <w:t>Client-Side Developer</w:t>
            </w:r>
            <w:r>
              <w:rPr>
                <w:rFonts w:ascii="Open Sans" w:eastAsia="Open Sans" w:hAnsi="Open Sans" w:cs="Open Sans"/>
              </w:rPr>
              <w:t xml:space="preserve">, </w:t>
            </w:r>
            <w:r w:rsidRPr="004F509A">
              <w:rPr>
                <w:rFonts w:ascii="Open Sans" w:eastAsia="Open Sans" w:hAnsi="Open Sans" w:cs="Open Sans"/>
                <w:b/>
                <w:bCs/>
              </w:rPr>
              <w:t>Server-Side Developer</w:t>
            </w:r>
            <w:r>
              <w:rPr>
                <w:rFonts w:ascii="Open Sans" w:eastAsia="Open Sans" w:hAnsi="Open Sans" w:cs="Open Sans"/>
              </w:rPr>
              <w:t xml:space="preserve">, and </w:t>
            </w:r>
            <w:r w:rsidRPr="004F509A">
              <w:rPr>
                <w:rFonts w:ascii="Open Sans" w:eastAsia="Open Sans" w:hAnsi="Open Sans" w:cs="Open Sans"/>
                <w:b/>
                <w:bCs/>
              </w:rPr>
              <w:t>SQL Server/Entity Framework Architect</w:t>
            </w:r>
            <w:r>
              <w:rPr>
                <w:rFonts w:ascii="Open Sans" w:eastAsia="Open Sans" w:hAnsi="Open Sans" w:cs="Open Sans"/>
              </w:rPr>
              <w:t xml:space="preserve"> of my own product. The technologies I used were </w:t>
            </w:r>
            <w:r w:rsidRPr="00B50C6C">
              <w:rPr>
                <w:rFonts w:ascii="Open Sans" w:eastAsia="Open Sans" w:hAnsi="Open Sans" w:cs="Open Sans"/>
                <w:i/>
                <w:iCs/>
              </w:rPr>
              <w:t>Azure Cloud</w:t>
            </w:r>
            <w:r w:rsidRPr="00B50C6C">
              <w:rPr>
                <w:rFonts w:ascii="Open Sans" w:eastAsia="Open Sans" w:hAnsi="Open Sans" w:cs="Open Sans"/>
              </w:rPr>
              <w:t xml:space="preserve">, </w:t>
            </w:r>
            <w:r w:rsidRPr="00B50C6C">
              <w:rPr>
                <w:rFonts w:ascii="Open Sans" w:eastAsia="Open Sans" w:hAnsi="Open Sans" w:cs="Open Sans"/>
                <w:i/>
                <w:iCs/>
              </w:rPr>
              <w:t>HTML5</w:t>
            </w:r>
            <w:r w:rsidRPr="00B50C6C">
              <w:rPr>
                <w:rFonts w:ascii="Open Sans" w:eastAsia="Open Sans" w:hAnsi="Open Sans" w:cs="Open Sans"/>
              </w:rPr>
              <w:t xml:space="preserve">, </w:t>
            </w:r>
            <w:r w:rsidRPr="00B50C6C">
              <w:rPr>
                <w:rFonts w:ascii="Open Sans" w:eastAsia="Open Sans" w:hAnsi="Open Sans" w:cs="Open Sans"/>
                <w:i/>
                <w:iCs/>
              </w:rPr>
              <w:t>CSS3</w:t>
            </w:r>
            <w:r w:rsidRPr="00B50C6C">
              <w:rPr>
                <w:rFonts w:ascii="Open Sans" w:eastAsia="Open Sans" w:hAnsi="Open Sans" w:cs="Open Sans"/>
              </w:rPr>
              <w:t xml:space="preserve">, </w:t>
            </w:r>
            <w:r w:rsidRPr="00B50C6C">
              <w:rPr>
                <w:rFonts w:ascii="Open Sans" w:eastAsia="Open Sans" w:hAnsi="Open Sans" w:cs="Open Sans"/>
                <w:i/>
                <w:iCs/>
              </w:rPr>
              <w:t>.NET 4.6.1</w:t>
            </w:r>
            <w:r w:rsidRPr="00B50C6C">
              <w:rPr>
                <w:rFonts w:ascii="Open Sans" w:eastAsia="Open Sans" w:hAnsi="Open Sans" w:cs="Open Sans"/>
              </w:rPr>
              <w:t xml:space="preserve">, </w:t>
            </w:r>
            <w:r w:rsidRPr="00B50C6C">
              <w:rPr>
                <w:rFonts w:ascii="Open Sans" w:eastAsia="Open Sans" w:hAnsi="Open Sans" w:cs="Open Sans"/>
                <w:i/>
                <w:iCs/>
              </w:rPr>
              <w:t>MVC (C# &amp; Razor)</w:t>
            </w:r>
            <w:r w:rsidRPr="00B50C6C">
              <w:rPr>
                <w:rFonts w:ascii="Open Sans" w:eastAsia="Open Sans" w:hAnsi="Open Sans" w:cs="Open Sans"/>
              </w:rPr>
              <w:t xml:space="preserve">, </w:t>
            </w:r>
            <w:r w:rsidRPr="00B50C6C">
              <w:rPr>
                <w:rFonts w:ascii="Open Sans" w:eastAsia="Open Sans" w:hAnsi="Open Sans" w:cs="Open Sans"/>
                <w:i/>
                <w:iCs/>
              </w:rPr>
              <w:t>jQuery</w:t>
            </w:r>
            <w:r w:rsidRPr="00B50C6C">
              <w:rPr>
                <w:rFonts w:ascii="Open Sans" w:eastAsia="Open Sans" w:hAnsi="Open Sans" w:cs="Open Sans"/>
              </w:rPr>
              <w:t xml:space="preserve">, </w:t>
            </w:r>
            <w:r w:rsidRPr="00B50C6C">
              <w:rPr>
                <w:rFonts w:ascii="Open Sans" w:eastAsia="Open Sans" w:hAnsi="Open Sans" w:cs="Open Sans"/>
                <w:i/>
                <w:iCs/>
              </w:rPr>
              <w:t>JavaScript</w:t>
            </w:r>
            <w:r w:rsidRPr="00B50C6C">
              <w:rPr>
                <w:rFonts w:ascii="Open Sans" w:eastAsia="Open Sans" w:hAnsi="Open Sans" w:cs="Open Sans"/>
              </w:rPr>
              <w:t xml:space="preserve">, </w:t>
            </w:r>
            <w:r w:rsidRPr="00B50C6C">
              <w:rPr>
                <w:rFonts w:ascii="Open Sans" w:eastAsia="Open Sans" w:hAnsi="Open Sans" w:cs="Open Sans"/>
                <w:i/>
                <w:iCs/>
              </w:rPr>
              <w:t>Bootstrap</w:t>
            </w:r>
            <w:r w:rsidRPr="00B50C6C">
              <w:rPr>
                <w:rFonts w:ascii="Open Sans" w:eastAsia="Open Sans" w:hAnsi="Open Sans" w:cs="Open Sans"/>
              </w:rPr>
              <w:t xml:space="preserve">, </w:t>
            </w:r>
            <w:r w:rsidRPr="00B50C6C">
              <w:rPr>
                <w:rFonts w:ascii="Open Sans" w:eastAsia="Open Sans" w:hAnsi="Open Sans" w:cs="Open Sans"/>
                <w:i/>
                <w:iCs/>
              </w:rPr>
              <w:t>Entity Framework</w:t>
            </w:r>
            <w:r w:rsidRPr="00B50C6C">
              <w:rPr>
                <w:rFonts w:ascii="Open Sans" w:eastAsia="Open Sans" w:hAnsi="Open Sans" w:cs="Open Sans"/>
              </w:rPr>
              <w:t xml:space="preserve">, </w:t>
            </w:r>
            <w:r w:rsidRPr="00B50C6C">
              <w:rPr>
                <w:rFonts w:ascii="Open Sans" w:eastAsia="Open Sans" w:hAnsi="Open Sans" w:cs="Open Sans"/>
                <w:i/>
                <w:iCs/>
              </w:rPr>
              <w:t>SQL Server</w:t>
            </w:r>
            <w:r w:rsidRPr="00B50C6C">
              <w:rPr>
                <w:rFonts w:ascii="Open Sans" w:eastAsia="Open Sans" w:hAnsi="Open Sans" w:cs="Open Sans"/>
              </w:rPr>
              <w:t xml:space="preserve">, </w:t>
            </w:r>
            <w:r w:rsidRPr="00B50C6C">
              <w:rPr>
                <w:rFonts w:ascii="Open Sans" w:eastAsia="Open Sans" w:hAnsi="Open Sans" w:cs="Open Sans"/>
                <w:i/>
                <w:iCs/>
              </w:rPr>
              <w:t>Web Services</w:t>
            </w:r>
            <w:r w:rsidRPr="00B50C6C">
              <w:rPr>
                <w:rFonts w:ascii="Open Sans" w:eastAsia="Open Sans" w:hAnsi="Open Sans" w:cs="Open Sans"/>
              </w:rPr>
              <w:t xml:space="preserve">, </w:t>
            </w:r>
            <w:r w:rsidRPr="00B50C6C">
              <w:rPr>
                <w:rFonts w:ascii="Open Sans" w:eastAsia="Open Sans" w:hAnsi="Open Sans" w:cs="Open Sans"/>
                <w:i/>
                <w:iCs/>
              </w:rPr>
              <w:t>Web API</w:t>
            </w:r>
            <w:r w:rsidRPr="00B50C6C">
              <w:rPr>
                <w:rFonts w:ascii="Open Sans" w:eastAsia="Open Sans" w:hAnsi="Open Sans" w:cs="Open Sans"/>
              </w:rPr>
              <w:t xml:space="preserve">, </w:t>
            </w:r>
            <w:r w:rsidRPr="00B50C6C">
              <w:rPr>
                <w:rFonts w:ascii="Open Sans" w:eastAsia="Open Sans" w:hAnsi="Open Sans" w:cs="Open Sans"/>
                <w:i/>
                <w:iCs/>
              </w:rPr>
              <w:t>AngularJS</w:t>
            </w:r>
            <w:r w:rsidRPr="00B50C6C">
              <w:rPr>
                <w:rFonts w:ascii="Open Sans" w:eastAsia="Open Sans" w:hAnsi="Open Sans" w:cs="Open Sans"/>
              </w:rPr>
              <w:t xml:space="preserve">, </w:t>
            </w:r>
            <w:r w:rsidRPr="00B50C6C">
              <w:rPr>
                <w:rFonts w:ascii="Open Sans" w:eastAsia="Open Sans" w:hAnsi="Open Sans" w:cs="Open Sans"/>
                <w:i/>
                <w:iCs/>
              </w:rPr>
              <w:t>JSON</w:t>
            </w:r>
            <w:r w:rsidRPr="00B50C6C">
              <w:rPr>
                <w:rFonts w:ascii="Open Sans" w:eastAsia="Open Sans" w:hAnsi="Open Sans" w:cs="Open Sans"/>
              </w:rPr>
              <w:t xml:space="preserve"> &amp; </w:t>
            </w:r>
            <w:r w:rsidRPr="00B50C6C">
              <w:rPr>
                <w:rFonts w:ascii="Open Sans" w:eastAsia="Open Sans" w:hAnsi="Open Sans" w:cs="Open Sans"/>
                <w:i/>
                <w:iCs/>
              </w:rPr>
              <w:t>Photoshop</w:t>
            </w:r>
            <w:r w:rsidRPr="00B50C6C">
              <w:rPr>
                <w:rFonts w:ascii="Open Sans" w:eastAsia="Open Sans" w:hAnsi="Open Sans" w:cs="Open Sans"/>
              </w:rPr>
              <w:t>.</w:t>
            </w:r>
            <w:r>
              <w:rPr>
                <w:rFonts w:ascii="Open Sans" w:eastAsia="Open Sans" w:hAnsi="Open Sans" w:cs="Open Sans"/>
              </w:rPr>
              <w:t xml:space="preserve"> </w:t>
            </w:r>
          </w:p>
          <w:p w14:paraId="0201FBED" w14:textId="77777777" w:rsidR="003062DB" w:rsidRDefault="003062DB" w:rsidP="00D62023">
            <w:pPr>
              <w:rPr>
                <w:rFonts w:ascii="Open Sans" w:eastAsia="Open Sans" w:hAnsi="Open Sans" w:cs="Open Sans"/>
              </w:rPr>
            </w:pPr>
          </w:p>
          <w:p w14:paraId="434A0873" w14:textId="76F41D1F" w:rsidR="003062DB" w:rsidRDefault="003062DB" w:rsidP="00D62023">
            <w:pPr>
              <w:rPr>
                <w:rFonts w:ascii="Open Sans" w:eastAsia="Open Sans" w:hAnsi="Open Sans" w:cs="Open Sans"/>
              </w:rPr>
            </w:pPr>
            <w:r>
              <w:rPr>
                <w:rFonts w:ascii="Open Sans" w:eastAsia="Open Sans" w:hAnsi="Open Sans" w:cs="Open Sans"/>
              </w:rPr>
              <w:t>I single</w:t>
            </w:r>
            <w:r w:rsidR="001B6DA1">
              <w:rPr>
                <w:rFonts w:ascii="Open Sans" w:eastAsia="Open Sans" w:hAnsi="Open Sans" w:cs="Open Sans"/>
              </w:rPr>
              <w:t>-</w:t>
            </w:r>
            <w:r>
              <w:rPr>
                <w:rFonts w:ascii="Open Sans" w:eastAsia="Open Sans" w:hAnsi="Open Sans" w:cs="Open Sans"/>
              </w:rPr>
              <w:t xml:space="preserve">handedly raised over $32,000 in funding for the project </w:t>
            </w:r>
            <w:r w:rsidR="001B6DA1">
              <w:rPr>
                <w:rFonts w:ascii="Open Sans" w:eastAsia="Open Sans" w:hAnsi="Open Sans" w:cs="Open Sans"/>
              </w:rPr>
              <w:t xml:space="preserve">and </w:t>
            </w:r>
            <w:r>
              <w:rPr>
                <w:rFonts w:ascii="Open Sans" w:eastAsia="Open Sans" w:hAnsi="Open Sans" w:cs="Open Sans"/>
              </w:rPr>
              <w:t>developed 100% of the Graphic Designs, UX, UI, Client side, Server side</w:t>
            </w:r>
            <w:r w:rsidR="00400E6C">
              <w:rPr>
                <w:rFonts w:ascii="Open Sans" w:eastAsia="Open Sans" w:hAnsi="Open Sans" w:cs="Open Sans"/>
              </w:rPr>
              <w:t>,</w:t>
            </w:r>
            <w:r>
              <w:rPr>
                <w:rFonts w:ascii="Open Sans" w:eastAsia="Open Sans" w:hAnsi="Open Sans" w:cs="Open Sans"/>
              </w:rPr>
              <w:t xml:space="preserve"> and Database architecture. I even had investors looking </w:t>
            </w:r>
            <w:r w:rsidR="00400E6C">
              <w:rPr>
                <w:rFonts w:ascii="Open Sans" w:eastAsia="Open Sans" w:hAnsi="Open Sans" w:cs="Open Sans"/>
              </w:rPr>
              <w:t>at</w:t>
            </w:r>
            <w:r>
              <w:rPr>
                <w:rFonts w:ascii="Open Sans" w:eastAsia="Open Sans" w:hAnsi="Open Sans" w:cs="Open Sans"/>
              </w:rPr>
              <w:t xml:space="preserve"> the product as a viable investment. Conversely, I shelved the project for lack of overall funding, and to work with clients and employers of priority.</w:t>
            </w:r>
          </w:p>
          <w:p w14:paraId="14F7F4C9" w14:textId="6A94AFDB" w:rsidR="003062DB" w:rsidRDefault="003062DB" w:rsidP="001A32A2">
            <w:pPr>
              <w:pStyle w:val="Heading5"/>
              <w:rPr>
                <w:rFonts w:eastAsia="Open Sans"/>
              </w:rPr>
            </w:pPr>
            <w:r>
              <w:rPr>
                <w:rFonts w:eastAsia="Open Sans"/>
              </w:rPr>
              <w:t>AESC</w:t>
            </w:r>
          </w:p>
          <w:p w14:paraId="0A33033D" w14:textId="77777777" w:rsidR="003062DB" w:rsidRDefault="003062DB" w:rsidP="00D62023">
            <w:pPr>
              <w:pStyle w:val="Chapter"/>
              <w:rPr>
                <w:b w:val="0"/>
              </w:rPr>
            </w:pPr>
            <w:bookmarkStart w:id="10" w:name="_wyoso61qkaar" w:colFirst="0" w:colLast="0"/>
            <w:bookmarkEnd w:id="10"/>
            <w:r>
              <w:t>DEC, 2015 - FEB, 2016</w:t>
            </w:r>
          </w:p>
          <w:p w14:paraId="7D1404AE" w14:textId="71F19118"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AESC</w:t>
            </w:r>
            <w:r>
              <w:rPr>
                <w:rFonts w:ascii="Open Sans" w:eastAsia="Open Sans" w:hAnsi="Open Sans" w:cs="Open Sans"/>
              </w:rPr>
              <w:t xml:space="preserve">, located in </w:t>
            </w:r>
            <w:r>
              <w:rPr>
                <w:rFonts w:ascii="Open Sans" w:eastAsia="Open Sans" w:hAnsi="Open Sans" w:cs="Open Sans"/>
                <w:b/>
                <w:i/>
              </w:rPr>
              <w:t>North Attleboro, MA</w:t>
            </w:r>
            <w:r>
              <w:rPr>
                <w:rFonts w:ascii="Open Sans" w:eastAsia="Open Sans" w:hAnsi="Open Sans" w:cs="Open Sans"/>
              </w:rPr>
              <w:t xml:space="preserve">, as a </w:t>
            </w:r>
            <w:r w:rsidRPr="00956F9C">
              <w:rPr>
                <w:rFonts w:ascii="Open Sans" w:eastAsia="Open Sans" w:hAnsi="Open Sans" w:cs="Open Sans"/>
                <w:b/>
                <w:bCs/>
              </w:rPr>
              <w:t>Sr. Software Engineer</w:t>
            </w:r>
            <w:r>
              <w:rPr>
                <w:rFonts w:ascii="Open Sans" w:eastAsia="Open Sans" w:hAnsi="Open Sans" w:cs="Open Sans"/>
              </w:rPr>
              <w:t xml:space="preserve">, </w:t>
            </w:r>
            <w:r w:rsidRPr="00934B10">
              <w:rPr>
                <w:rFonts w:ascii="Open Sans" w:eastAsia="Open Sans" w:hAnsi="Open Sans" w:cs="Open Sans"/>
                <w:i/>
                <w:iCs/>
              </w:rPr>
              <w:t>HTML5</w:t>
            </w:r>
            <w:r w:rsidRPr="00934B10">
              <w:rPr>
                <w:rFonts w:ascii="Open Sans" w:eastAsia="Open Sans" w:hAnsi="Open Sans" w:cs="Open Sans"/>
              </w:rPr>
              <w:t xml:space="preserve">, </w:t>
            </w:r>
            <w:r w:rsidRPr="00934B10">
              <w:rPr>
                <w:rFonts w:ascii="Open Sans" w:eastAsia="Open Sans" w:hAnsi="Open Sans" w:cs="Open Sans"/>
                <w:i/>
                <w:iCs/>
              </w:rPr>
              <w:t>CSS</w:t>
            </w:r>
            <w:r w:rsidRPr="00934B10">
              <w:rPr>
                <w:rFonts w:ascii="Open Sans" w:eastAsia="Open Sans" w:hAnsi="Open Sans" w:cs="Open Sans"/>
              </w:rPr>
              <w:t xml:space="preserve">, </w:t>
            </w:r>
            <w:r w:rsidRPr="00934B10">
              <w:rPr>
                <w:rFonts w:ascii="Open Sans" w:eastAsia="Open Sans" w:hAnsi="Open Sans" w:cs="Open Sans"/>
                <w:i/>
                <w:iCs/>
              </w:rPr>
              <w:t>JavaScript</w:t>
            </w:r>
            <w:r w:rsidRPr="00934B10">
              <w:rPr>
                <w:rFonts w:ascii="Open Sans" w:eastAsia="Open Sans" w:hAnsi="Open Sans" w:cs="Open Sans"/>
              </w:rPr>
              <w:t xml:space="preserve">, </w:t>
            </w:r>
            <w:r w:rsidRPr="00934B10">
              <w:rPr>
                <w:rFonts w:ascii="Open Sans" w:eastAsia="Open Sans" w:hAnsi="Open Sans" w:cs="Open Sans"/>
                <w:i/>
                <w:iCs/>
              </w:rPr>
              <w:t>Asp.NET 4.5.2</w:t>
            </w:r>
            <w:r w:rsidRPr="00934B10">
              <w:rPr>
                <w:rFonts w:ascii="Open Sans" w:eastAsia="Open Sans" w:hAnsi="Open Sans" w:cs="Open Sans"/>
              </w:rPr>
              <w:t xml:space="preserve">, </w:t>
            </w:r>
            <w:r w:rsidRPr="00934B10">
              <w:rPr>
                <w:rFonts w:ascii="Open Sans" w:eastAsia="Open Sans" w:hAnsi="Open Sans" w:cs="Open Sans"/>
                <w:i/>
                <w:iCs/>
              </w:rPr>
              <w:t>Entity Framework</w:t>
            </w:r>
            <w:r w:rsidRPr="00934B10">
              <w:rPr>
                <w:rFonts w:ascii="Open Sans" w:eastAsia="Open Sans" w:hAnsi="Open Sans" w:cs="Open Sans"/>
              </w:rPr>
              <w:t xml:space="preserve">, </w:t>
            </w:r>
            <w:r w:rsidRPr="00934B10">
              <w:rPr>
                <w:rFonts w:ascii="Open Sans" w:eastAsia="Open Sans" w:hAnsi="Open Sans" w:cs="Open Sans"/>
                <w:i/>
                <w:iCs/>
              </w:rPr>
              <w:t>JSON</w:t>
            </w:r>
            <w:r w:rsidRPr="00934B10">
              <w:rPr>
                <w:rFonts w:ascii="Open Sans" w:eastAsia="Open Sans" w:hAnsi="Open Sans" w:cs="Open Sans"/>
              </w:rPr>
              <w:t xml:space="preserve">, </w:t>
            </w:r>
            <w:r w:rsidRPr="00934B10">
              <w:rPr>
                <w:rFonts w:ascii="Open Sans" w:eastAsia="Open Sans" w:hAnsi="Open Sans" w:cs="Open Sans"/>
                <w:i/>
                <w:iCs/>
              </w:rPr>
              <w:t>Bootstrap</w:t>
            </w:r>
            <w:r w:rsidRPr="00934B10">
              <w:rPr>
                <w:rFonts w:ascii="Open Sans" w:eastAsia="Open Sans" w:hAnsi="Open Sans" w:cs="Open Sans"/>
              </w:rPr>
              <w:t xml:space="preserve"> &amp; </w:t>
            </w:r>
            <w:r w:rsidRPr="00934B10">
              <w:rPr>
                <w:rFonts w:ascii="Open Sans" w:eastAsia="Open Sans" w:hAnsi="Open Sans" w:cs="Open Sans"/>
                <w:i/>
                <w:iCs/>
              </w:rPr>
              <w:t>jQuery</w:t>
            </w:r>
            <w:r w:rsidRPr="00934B10">
              <w:rPr>
                <w:rFonts w:ascii="Open Sans" w:eastAsia="Open Sans" w:hAnsi="Open Sans" w:cs="Open Sans"/>
              </w:rPr>
              <w:t>.</w:t>
            </w:r>
            <w:r>
              <w:rPr>
                <w:rFonts w:ascii="Open Sans" w:eastAsia="Open Sans" w:hAnsi="Open Sans" w:cs="Open Sans"/>
              </w:rPr>
              <w:t xml:space="preserve"> I was the lead on the development of the new Utility Cloud custom CMS web application.</w:t>
            </w:r>
          </w:p>
          <w:p w14:paraId="23787173" w14:textId="1F2AA400" w:rsidR="003062DB" w:rsidRDefault="003062DB" w:rsidP="00EB6B9C">
            <w:pPr>
              <w:pStyle w:val="Heading5"/>
              <w:rPr>
                <w:rFonts w:eastAsia="Open Sans"/>
              </w:rPr>
            </w:pPr>
            <w:r>
              <w:rPr>
                <w:rFonts w:eastAsia="Open Sans"/>
              </w:rPr>
              <w:t>Trip Advisor</w:t>
            </w:r>
          </w:p>
          <w:p w14:paraId="47E51EE5" w14:textId="77777777" w:rsidR="003062DB" w:rsidRDefault="003062DB" w:rsidP="00D62023">
            <w:pPr>
              <w:pStyle w:val="Chapter"/>
              <w:rPr>
                <w:b w:val="0"/>
              </w:rPr>
            </w:pPr>
            <w:bookmarkStart w:id="11" w:name="_p3gfe5ui2w6o" w:colFirst="0" w:colLast="0"/>
            <w:bookmarkEnd w:id="11"/>
            <w:r>
              <w:t>AUG, 2015 - SEP, 2016</w:t>
            </w:r>
          </w:p>
          <w:p w14:paraId="4FB06205" w14:textId="6843EC32"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Trip Advisor</w:t>
            </w:r>
            <w:r>
              <w:rPr>
                <w:rFonts w:ascii="Open Sans" w:eastAsia="Open Sans" w:hAnsi="Open Sans" w:cs="Open Sans"/>
              </w:rPr>
              <w:t xml:space="preserve"> on an emergency call-in, located in </w:t>
            </w:r>
            <w:r>
              <w:rPr>
                <w:rFonts w:ascii="Open Sans" w:eastAsia="Open Sans" w:hAnsi="Open Sans" w:cs="Open Sans"/>
                <w:b/>
                <w:i/>
              </w:rPr>
              <w:t>Needham, MA</w:t>
            </w:r>
            <w:r>
              <w:rPr>
                <w:rFonts w:ascii="Open Sans" w:eastAsia="Open Sans" w:hAnsi="Open Sans" w:cs="Open Sans"/>
              </w:rPr>
              <w:t xml:space="preserve">, as a </w:t>
            </w:r>
            <w:r w:rsidRPr="00956F9C">
              <w:rPr>
                <w:rFonts w:ascii="Open Sans" w:eastAsia="Open Sans" w:hAnsi="Open Sans" w:cs="Open Sans"/>
                <w:b/>
                <w:bCs/>
              </w:rPr>
              <w:t>Sr. Web Solution Architect</w:t>
            </w:r>
            <w:r>
              <w:rPr>
                <w:rFonts w:ascii="Open Sans" w:eastAsia="Open Sans" w:hAnsi="Open Sans" w:cs="Open Sans"/>
              </w:rPr>
              <w:t xml:space="preserve"> &amp; </w:t>
            </w:r>
            <w:r w:rsidRPr="00956F9C">
              <w:rPr>
                <w:rFonts w:ascii="Open Sans" w:eastAsia="Open Sans" w:hAnsi="Open Sans" w:cs="Open Sans"/>
                <w:b/>
                <w:bCs/>
              </w:rPr>
              <w:t>Sr. Web Application Developer</w:t>
            </w:r>
            <w:r>
              <w:rPr>
                <w:rFonts w:ascii="Open Sans" w:eastAsia="Open Sans" w:hAnsi="Open Sans" w:cs="Open Sans"/>
              </w:rPr>
              <w:t xml:space="preserve">, where I was </w:t>
            </w:r>
            <w:r>
              <w:rPr>
                <w:rFonts w:ascii="Open Sans" w:eastAsia="Open Sans" w:hAnsi="Open Sans" w:cs="Open Sans"/>
              </w:rPr>
              <w:lastRenderedPageBreak/>
              <w:t>called in twice to help the team, and did so, using</w:t>
            </w:r>
            <w:r w:rsidRPr="00934B10">
              <w:rPr>
                <w:rFonts w:ascii="Open Sans" w:eastAsia="Open Sans" w:hAnsi="Open Sans" w:cs="Open Sans"/>
              </w:rPr>
              <w:t xml:space="preserve"> </w:t>
            </w:r>
            <w:r w:rsidRPr="00934B10">
              <w:rPr>
                <w:rFonts w:ascii="Open Sans" w:eastAsia="Open Sans" w:hAnsi="Open Sans" w:cs="Open Sans"/>
                <w:i/>
                <w:iCs/>
              </w:rPr>
              <w:t>HTML5</w:t>
            </w:r>
            <w:r w:rsidRPr="00934B10">
              <w:rPr>
                <w:rFonts w:ascii="Open Sans" w:eastAsia="Open Sans" w:hAnsi="Open Sans" w:cs="Open Sans"/>
              </w:rPr>
              <w:t xml:space="preserve">, </w:t>
            </w:r>
            <w:r w:rsidRPr="00934B10">
              <w:rPr>
                <w:rFonts w:ascii="Open Sans" w:eastAsia="Open Sans" w:hAnsi="Open Sans" w:cs="Open Sans"/>
                <w:i/>
                <w:iCs/>
              </w:rPr>
              <w:t>CSS</w:t>
            </w:r>
            <w:r w:rsidRPr="00934B10">
              <w:rPr>
                <w:rFonts w:ascii="Open Sans" w:eastAsia="Open Sans" w:hAnsi="Open Sans" w:cs="Open Sans"/>
              </w:rPr>
              <w:t xml:space="preserve">, </w:t>
            </w:r>
            <w:r w:rsidRPr="00934B10">
              <w:rPr>
                <w:rFonts w:ascii="Open Sans" w:eastAsia="Open Sans" w:hAnsi="Open Sans" w:cs="Open Sans"/>
                <w:i/>
                <w:iCs/>
              </w:rPr>
              <w:t>JavaScript</w:t>
            </w:r>
            <w:r w:rsidRPr="00934B10">
              <w:rPr>
                <w:rFonts w:ascii="Open Sans" w:eastAsia="Open Sans" w:hAnsi="Open Sans" w:cs="Open Sans"/>
              </w:rPr>
              <w:t xml:space="preserve">, </w:t>
            </w:r>
            <w:r w:rsidRPr="00934B10">
              <w:rPr>
                <w:rFonts w:ascii="Open Sans" w:eastAsia="Open Sans" w:hAnsi="Open Sans" w:cs="Open Sans"/>
                <w:i/>
                <w:iCs/>
              </w:rPr>
              <w:t>Bootstrap</w:t>
            </w:r>
            <w:r w:rsidRPr="00934B10">
              <w:rPr>
                <w:rFonts w:ascii="Open Sans" w:eastAsia="Open Sans" w:hAnsi="Open Sans" w:cs="Open Sans"/>
              </w:rPr>
              <w:t xml:space="preserve">, </w:t>
            </w:r>
            <w:r w:rsidRPr="00934B10">
              <w:rPr>
                <w:rFonts w:ascii="Open Sans" w:eastAsia="Open Sans" w:hAnsi="Open Sans" w:cs="Open Sans"/>
                <w:i/>
                <w:iCs/>
              </w:rPr>
              <w:t>Asp.NET 4.5.2</w:t>
            </w:r>
            <w:r w:rsidRPr="00934B10">
              <w:rPr>
                <w:rFonts w:ascii="Open Sans" w:eastAsia="Open Sans" w:hAnsi="Open Sans" w:cs="Open Sans"/>
              </w:rPr>
              <w:t xml:space="preserve">, </w:t>
            </w:r>
            <w:r w:rsidRPr="00934B10">
              <w:rPr>
                <w:rFonts w:ascii="Open Sans" w:eastAsia="Open Sans" w:hAnsi="Open Sans" w:cs="Open Sans"/>
                <w:i/>
                <w:iCs/>
              </w:rPr>
              <w:t>ADO.NET</w:t>
            </w:r>
            <w:r w:rsidRPr="00934B10">
              <w:rPr>
                <w:rFonts w:ascii="Open Sans" w:eastAsia="Open Sans" w:hAnsi="Open Sans" w:cs="Open Sans"/>
              </w:rPr>
              <w:t xml:space="preserve"> and </w:t>
            </w:r>
            <w:r w:rsidRPr="00934B10">
              <w:rPr>
                <w:rFonts w:ascii="Open Sans" w:eastAsia="Open Sans" w:hAnsi="Open Sans" w:cs="Open Sans"/>
                <w:i/>
                <w:iCs/>
              </w:rPr>
              <w:t>SQL Server</w:t>
            </w:r>
            <w:r w:rsidRPr="00934B10">
              <w:rPr>
                <w:rFonts w:ascii="Open Sans" w:eastAsia="Open Sans" w:hAnsi="Open Sans" w:cs="Open Sans"/>
              </w:rPr>
              <w:t>.</w:t>
            </w:r>
          </w:p>
          <w:p w14:paraId="762A6242" w14:textId="35E7C4EB" w:rsidR="003062DB" w:rsidRDefault="003062DB" w:rsidP="004972B9">
            <w:pPr>
              <w:pStyle w:val="Heading5"/>
              <w:rPr>
                <w:rFonts w:eastAsia="Open Sans"/>
              </w:rPr>
            </w:pPr>
            <w:r w:rsidRPr="004972B9">
              <w:rPr>
                <w:rFonts w:eastAsia="Open Sans"/>
              </w:rPr>
              <w:t>Dassault Systemes</w:t>
            </w:r>
          </w:p>
          <w:p w14:paraId="53087842" w14:textId="77777777" w:rsidR="003062DB" w:rsidRDefault="003062DB" w:rsidP="00D62023">
            <w:pPr>
              <w:pStyle w:val="Chapter"/>
              <w:rPr>
                <w:b w:val="0"/>
              </w:rPr>
            </w:pPr>
            <w:bookmarkStart w:id="12" w:name="_t5tyvcuvqbrg" w:colFirst="0" w:colLast="0"/>
            <w:bookmarkEnd w:id="12"/>
            <w:r>
              <w:t>AUG, 2014 - APR, 2015</w:t>
            </w:r>
          </w:p>
          <w:p w14:paraId="42CAAF77" w14:textId="524FCF02"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 xml:space="preserve">Dassault </w:t>
            </w:r>
            <w:proofErr w:type="spellStart"/>
            <w:r>
              <w:rPr>
                <w:rFonts w:ascii="Open Sans" w:eastAsia="Open Sans" w:hAnsi="Open Sans" w:cs="Open Sans"/>
                <w:b/>
              </w:rPr>
              <w:t>Systemes</w:t>
            </w:r>
            <w:proofErr w:type="spellEnd"/>
            <w:r>
              <w:rPr>
                <w:rFonts w:ascii="Open Sans" w:eastAsia="Open Sans" w:hAnsi="Open Sans" w:cs="Open Sans"/>
              </w:rPr>
              <w:t xml:space="preserve">, located in </w:t>
            </w:r>
            <w:r>
              <w:rPr>
                <w:rFonts w:ascii="Open Sans" w:eastAsia="Open Sans" w:hAnsi="Open Sans" w:cs="Open Sans"/>
                <w:b/>
                <w:i/>
              </w:rPr>
              <w:t>Waltham, MA</w:t>
            </w:r>
            <w:r>
              <w:rPr>
                <w:rFonts w:ascii="Open Sans" w:eastAsia="Open Sans" w:hAnsi="Open Sans" w:cs="Open Sans"/>
              </w:rPr>
              <w:t xml:space="preserve">, as a </w:t>
            </w:r>
            <w:r w:rsidRPr="00956F9C">
              <w:rPr>
                <w:rFonts w:ascii="Open Sans" w:eastAsia="Open Sans" w:hAnsi="Open Sans" w:cs="Open Sans"/>
                <w:b/>
                <w:bCs/>
              </w:rPr>
              <w:t>Sr. Web Solution Architect</w:t>
            </w:r>
            <w:r>
              <w:rPr>
                <w:rFonts w:ascii="Open Sans" w:eastAsia="Open Sans" w:hAnsi="Open Sans" w:cs="Open Sans"/>
              </w:rPr>
              <w:t xml:space="preserve"> &amp; </w:t>
            </w:r>
            <w:r w:rsidRPr="00956F9C">
              <w:rPr>
                <w:rFonts w:ascii="Open Sans" w:eastAsia="Open Sans" w:hAnsi="Open Sans" w:cs="Open Sans"/>
                <w:b/>
                <w:bCs/>
              </w:rPr>
              <w:t>Lead Sr. Web Application Developer</w:t>
            </w:r>
            <w:r>
              <w:rPr>
                <w:rFonts w:ascii="Open Sans" w:eastAsia="Open Sans" w:hAnsi="Open Sans" w:cs="Open Sans"/>
              </w:rPr>
              <w:t xml:space="preserve">, where I was the lead developer and web architect of the front-end user experience for a successful 1.2 MIL user R&amp;D project called, </w:t>
            </w:r>
            <w:r w:rsidRPr="00956F9C">
              <w:rPr>
                <w:rFonts w:ascii="Open Sans" w:eastAsia="Open Sans" w:hAnsi="Open Sans" w:cs="Open Sans"/>
                <w:b/>
                <w:bCs/>
              </w:rPr>
              <w:t>3DCONTENTCentral</w:t>
            </w:r>
            <w:r>
              <w:rPr>
                <w:rFonts w:ascii="Open Sans" w:eastAsia="Open Sans" w:hAnsi="Open Sans" w:cs="Open Sans"/>
              </w:rPr>
              <w:t xml:space="preserve">.  </w:t>
            </w:r>
            <w:r w:rsidRPr="00934B10">
              <w:rPr>
                <w:rFonts w:ascii="Open Sans" w:eastAsia="Open Sans" w:hAnsi="Open Sans" w:cs="Open Sans"/>
                <w:i/>
                <w:iCs/>
              </w:rPr>
              <w:t>HTML5</w:t>
            </w:r>
            <w:r w:rsidRPr="00934B10">
              <w:rPr>
                <w:rFonts w:ascii="Open Sans" w:eastAsia="Open Sans" w:hAnsi="Open Sans" w:cs="Open Sans"/>
              </w:rPr>
              <w:t xml:space="preserve">, </w:t>
            </w:r>
            <w:r w:rsidRPr="00934B10">
              <w:rPr>
                <w:rFonts w:ascii="Open Sans" w:eastAsia="Open Sans" w:hAnsi="Open Sans" w:cs="Open Sans"/>
                <w:i/>
                <w:iCs/>
              </w:rPr>
              <w:t>CSS</w:t>
            </w:r>
            <w:r w:rsidRPr="00934B10">
              <w:rPr>
                <w:rFonts w:ascii="Open Sans" w:eastAsia="Open Sans" w:hAnsi="Open Sans" w:cs="Open Sans"/>
              </w:rPr>
              <w:t xml:space="preserve">, </w:t>
            </w:r>
            <w:r w:rsidRPr="00934B10">
              <w:rPr>
                <w:rFonts w:ascii="Open Sans" w:eastAsia="Open Sans" w:hAnsi="Open Sans" w:cs="Open Sans"/>
                <w:i/>
                <w:iCs/>
              </w:rPr>
              <w:t>JavaScript</w:t>
            </w:r>
            <w:r w:rsidRPr="00934B10">
              <w:rPr>
                <w:rFonts w:ascii="Open Sans" w:eastAsia="Open Sans" w:hAnsi="Open Sans" w:cs="Open Sans"/>
              </w:rPr>
              <w:t xml:space="preserve">, </w:t>
            </w:r>
            <w:r w:rsidRPr="00934B10">
              <w:rPr>
                <w:rFonts w:ascii="Open Sans" w:eastAsia="Open Sans" w:hAnsi="Open Sans" w:cs="Open Sans"/>
                <w:i/>
                <w:iCs/>
              </w:rPr>
              <w:t>Bootstrap</w:t>
            </w:r>
            <w:r w:rsidRPr="00934B10">
              <w:rPr>
                <w:rFonts w:ascii="Open Sans" w:eastAsia="Open Sans" w:hAnsi="Open Sans" w:cs="Open Sans"/>
              </w:rPr>
              <w:t xml:space="preserve">, </w:t>
            </w:r>
            <w:r w:rsidRPr="00934B10">
              <w:rPr>
                <w:rFonts w:ascii="Open Sans" w:eastAsia="Open Sans" w:hAnsi="Open Sans" w:cs="Open Sans"/>
                <w:i/>
                <w:iCs/>
              </w:rPr>
              <w:t>jQuery,</w:t>
            </w:r>
            <w:r w:rsidRPr="00934B10">
              <w:rPr>
                <w:rFonts w:ascii="Open Sans" w:eastAsia="Open Sans" w:hAnsi="Open Sans" w:cs="Open Sans"/>
              </w:rPr>
              <w:t xml:space="preserve"> and other </w:t>
            </w:r>
            <w:r w:rsidRPr="00934B10">
              <w:rPr>
                <w:rFonts w:ascii="Open Sans" w:eastAsia="Open Sans" w:hAnsi="Open Sans" w:cs="Open Sans"/>
                <w:i/>
                <w:iCs/>
              </w:rPr>
              <w:t>JavaScript</w:t>
            </w:r>
            <w:r w:rsidR="00400E6C">
              <w:rPr>
                <w:rFonts w:ascii="Open Sans" w:eastAsia="Open Sans" w:hAnsi="Open Sans" w:cs="Open Sans"/>
              </w:rPr>
              <w:t>-</w:t>
            </w:r>
            <w:r>
              <w:rPr>
                <w:rFonts w:ascii="Open Sans" w:eastAsia="Open Sans" w:hAnsi="Open Sans" w:cs="Open Sans"/>
              </w:rPr>
              <w:t xml:space="preserve">based solutions. I also wrote large chunks of </w:t>
            </w:r>
            <w:r w:rsidRPr="00934B10">
              <w:rPr>
                <w:rFonts w:ascii="Open Sans" w:eastAsia="Open Sans" w:hAnsi="Open Sans" w:cs="Open Sans"/>
                <w:i/>
                <w:iCs/>
              </w:rPr>
              <w:t>ASP.NET</w:t>
            </w:r>
            <w:r>
              <w:rPr>
                <w:rFonts w:ascii="Open Sans" w:eastAsia="Open Sans" w:hAnsi="Open Sans" w:cs="Open Sans"/>
              </w:rPr>
              <w:t xml:space="preserve"> code.</w:t>
            </w:r>
          </w:p>
          <w:p w14:paraId="4F3EE7A1" w14:textId="74BA4331" w:rsidR="003062DB" w:rsidRDefault="003062DB" w:rsidP="00B9616A">
            <w:pPr>
              <w:pStyle w:val="Heading5"/>
              <w:rPr>
                <w:rFonts w:eastAsia="Open Sans"/>
              </w:rPr>
            </w:pPr>
            <w:r>
              <w:rPr>
                <w:rFonts w:eastAsia="Open Sans"/>
              </w:rPr>
              <w:t>Princess House</w:t>
            </w:r>
          </w:p>
          <w:p w14:paraId="3B48E27B" w14:textId="77777777" w:rsidR="003062DB" w:rsidRDefault="003062DB" w:rsidP="00D62023">
            <w:pPr>
              <w:pStyle w:val="Chapter"/>
              <w:rPr>
                <w:b w:val="0"/>
              </w:rPr>
            </w:pPr>
            <w:bookmarkStart w:id="13" w:name="_gkfc5r5p7lw2" w:colFirst="0" w:colLast="0"/>
            <w:bookmarkEnd w:id="13"/>
            <w:r>
              <w:t>MAR, 2014 - MAY, 2014</w:t>
            </w:r>
          </w:p>
          <w:p w14:paraId="479C02CF" w14:textId="51A26A04"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Princess House</w:t>
            </w:r>
            <w:r>
              <w:rPr>
                <w:rFonts w:ascii="Open Sans" w:eastAsia="Open Sans" w:hAnsi="Open Sans" w:cs="Open Sans"/>
              </w:rPr>
              <w:t xml:space="preserve">, located in </w:t>
            </w:r>
            <w:r>
              <w:rPr>
                <w:rFonts w:ascii="Open Sans" w:eastAsia="Open Sans" w:hAnsi="Open Sans" w:cs="Open Sans"/>
                <w:b/>
                <w:i/>
              </w:rPr>
              <w:t>Taunton, MA</w:t>
            </w:r>
            <w:r>
              <w:rPr>
                <w:rFonts w:ascii="Open Sans" w:eastAsia="Open Sans" w:hAnsi="Open Sans" w:cs="Open Sans"/>
              </w:rPr>
              <w:t xml:space="preserve">, as a 2-month maternity leave fill-in, as a </w:t>
            </w:r>
            <w:r w:rsidRPr="00EE57E0">
              <w:rPr>
                <w:rFonts w:ascii="Open Sans" w:eastAsia="Open Sans" w:hAnsi="Open Sans" w:cs="Open Sans"/>
                <w:b/>
                <w:bCs/>
              </w:rPr>
              <w:t>Sr. Web Solution Architect</w:t>
            </w:r>
            <w:r>
              <w:rPr>
                <w:rFonts w:ascii="Open Sans" w:eastAsia="Open Sans" w:hAnsi="Open Sans" w:cs="Open Sans"/>
              </w:rPr>
              <w:t xml:space="preserve"> </w:t>
            </w:r>
            <w:r w:rsidR="00400E6C">
              <w:rPr>
                <w:rFonts w:ascii="Open Sans" w:eastAsia="Open Sans" w:hAnsi="Open Sans" w:cs="Open Sans"/>
              </w:rPr>
              <w:t xml:space="preserve">and </w:t>
            </w:r>
            <w:r w:rsidR="00400E6C" w:rsidRPr="00400E6C">
              <w:rPr>
                <w:rFonts w:ascii="Open Sans" w:eastAsia="Open Sans" w:hAnsi="Open Sans" w:cs="Open Sans"/>
                <w:b/>
                <w:bCs/>
              </w:rPr>
              <w:t>Web</w:t>
            </w:r>
            <w:r w:rsidRPr="00400E6C">
              <w:rPr>
                <w:rFonts w:ascii="Open Sans" w:eastAsia="Open Sans" w:hAnsi="Open Sans" w:cs="Open Sans"/>
                <w:b/>
                <w:bCs/>
              </w:rPr>
              <w:t xml:space="preserve"> Application Developer</w:t>
            </w:r>
            <w:r>
              <w:rPr>
                <w:rFonts w:ascii="Open Sans" w:eastAsia="Open Sans" w:hAnsi="Open Sans" w:cs="Open Sans"/>
              </w:rPr>
              <w:t xml:space="preserve">, programmatically </w:t>
            </w:r>
            <w:r w:rsidRPr="00934B10">
              <w:rPr>
                <w:rFonts w:ascii="Open Sans" w:eastAsia="Open Sans" w:hAnsi="Open Sans" w:cs="Open Sans"/>
              </w:rPr>
              <w:t xml:space="preserve">updating </w:t>
            </w:r>
            <w:r w:rsidRPr="00934B10">
              <w:rPr>
                <w:rFonts w:ascii="Open Sans" w:eastAsia="Open Sans" w:hAnsi="Open Sans" w:cs="Open Sans"/>
                <w:i/>
                <w:iCs/>
              </w:rPr>
              <w:t>CMS systems</w:t>
            </w:r>
            <w:r w:rsidRPr="00934B10">
              <w:rPr>
                <w:rFonts w:ascii="Open Sans" w:eastAsia="Open Sans" w:hAnsi="Open Sans" w:cs="Open Sans"/>
              </w:rPr>
              <w:t xml:space="preserve">, </w:t>
            </w:r>
            <w:r w:rsidRPr="00934B10">
              <w:rPr>
                <w:rFonts w:ascii="Open Sans" w:eastAsia="Open Sans" w:hAnsi="Open Sans" w:cs="Open Sans"/>
                <w:i/>
                <w:iCs/>
              </w:rPr>
              <w:t>Asp.NET</w:t>
            </w:r>
            <w:r w:rsidRPr="00934B10">
              <w:rPr>
                <w:rFonts w:ascii="Open Sans" w:eastAsia="Open Sans" w:hAnsi="Open Sans" w:cs="Open Sans"/>
              </w:rPr>
              <w:t xml:space="preserve">, </w:t>
            </w:r>
            <w:r w:rsidRPr="00934B10">
              <w:rPr>
                <w:rFonts w:ascii="Open Sans" w:eastAsia="Open Sans" w:hAnsi="Open Sans" w:cs="Open Sans"/>
                <w:i/>
                <w:iCs/>
              </w:rPr>
              <w:t>HTML</w:t>
            </w:r>
            <w:r w:rsidRPr="00934B10">
              <w:rPr>
                <w:rFonts w:ascii="Open Sans" w:eastAsia="Open Sans" w:hAnsi="Open Sans" w:cs="Open Sans"/>
              </w:rPr>
              <w:t xml:space="preserve">, </w:t>
            </w:r>
            <w:r w:rsidRPr="00934B10">
              <w:rPr>
                <w:rFonts w:ascii="Open Sans" w:eastAsia="Open Sans" w:hAnsi="Open Sans" w:cs="Open Sans"/>
                <w:i/>
                <w:iCs/>
              </w:rPr>
              <w:t>CSS</w:t>
            </w:r>
            <w:r w:rsidRPr="00934B10">
              <w:rPr>
                <w:rFonts w:ascii="Open Sans" w:eastAsia="Open Sans" w:hAnsi="Open Sans" w:cs="Open Sans"/>
              </w:rPr>
              <w:t xml:space="preserve"> &amp; </w:t>
            </w:r>
            <w:r w:rsidRPr="00934B10">
              <w:rPr>
                <w:rFonts w:ascii="Open Sans" w:eastAsia="Open Sans" w:hAnsi="Open Sans" w:cs="Open Sans"/>
                <w:i/>
                <w:iCs/>
              </w:rPr>
              <w:t>JavaScript</w:t>
            </w:r>
            <w:r w:rsidRPr="00934B10">
              <w:rPr>
                <w:rFonts w:ascii="Open Sans" w:eastAsia="Open Sans" w:hAnsi="Open Sans" w:cs="Open Sans"/>
              </w:rPr>
              <w:t xml:space="preserve"> </w:t>
            </w:r>
            <w:r>
              <w:rPr>
                <w:rFonts w:ascii="Open Sans" w:eastAsia="Open Sans" w:hAnsi="Open Sans" w:cs="Open Sans"/>
              </w:rPr>
              <w:t>client-side markup.</w:t>
            </w:r>
          </w:p>
          <w:p w14:paraId="1297E7FC" w14:textId="09949ED9" w:rsidR="003062DB" w:rsidRDefault="003062DB" w:rsidP="008018FC">
            <w:pPr>
              <w:pStyle w:val="Heading5"/>
              <w:rPr>
                <w:rFonts w:eastAsia="Open Sans"/>
              </w:rPr>
            </w:pPr>
            <w:r w:rsidRPr="008018FC">
              <w:rPr>
                <w:rFonts w:eastAsia="Open Sans"/>
              </w:rPr>
              <w:t>Opsec Security</w:t>
            </w:r>
          </w:p>
          <w:p w14:paraId="68AB6E9C" w14:textId="77777777" w:rsidR="003062DB" w:rsidRDefault="003062DB" w:rsidP="00D62023">
            <w:pPr>
              <w:pStyle w:val="Chapter"/>
              <w:rPr>
                <w:b w:val="0"/>
              </w:rPr>
            </w:pPr>
            <w:bookmarkStart w:id="14" w:name="_m0ylb6g3tn8j" w:colFirst="0" w:colLast="0"/>
            <w:bookmarkEnd w:id="14"/>
            <w:r>
              <w:t>JAN, 2013 - SEP, 2013</w:t>
            </w:r>
          </w:p>
          <w:p w14:paraId="28768018" w14:textId="0E458EC1" w:rsidR="003062DB" w:rsidRDefault="003062DB" w:rsidP="00D62023">
            <w:pPr>
              <w:rPr>
                <w:rFonts w:ascii="Open Sans" w:eastAsia="Open Sans" w:hAnsi="Open Sans" w:cs="Open Sans"/>
              </w:rPr>
            </w:pPr>
            <w:r>
              <w:rPr>
                <w:rFonts w:ascii="Open Sans" w:eastAsia="Open Sans" w:hAnsi="Open Sans" w:cs="Open Sans"/>
              </w:rPr>
              <w:t xml:space="preserve">Worked with </w:t>
            </w:r>
            <w:proofErr w:type="spellStart"/>
            <w:r>
              <w:rPr>
                <w:rFonts w:ascii="Open Sans" w:eastAsia="Open Sans" w:hAnsi="Open Sans" w:cs="Open Sans"/>
                <w:b/>
              </w:rPr>
              <w:t>OpSec</w:t>
            </w:r>
            <w:proofErr w:type="spellEnd"/>
            <w:r>
              <w:rPr>
                <w:rFonts w:ascii="Open Sans" w:eastAsia="Open Sans" w:hAnsi="Open Sans" w:cs="Open Sans"/>
                <w:b/>
              </w:rPr>
              <w:t xml:space="preserve"> Security</w:t>
            </w:r>
            <w:r>
              <w:rPr>
                <w:rFonts w:ascii="Open Sans" w:eastAsia="Open Sans" w:hAnsi="Open Sans" w:cs="Open Sans"/>
              </w:rPr>
              <w:t xml:space="preserve">, located in </w:t>
            </w:r>
            <w:r>
              <w:rPr>
                <w:rFonts w:ascii="Open Sans" w:eastAsia="Open Sans" w:hAnsi="Open Sans" w:cs="Open Sans"/>
                <w:b/>
                <w:i/>
              </w:rPr>
              <w:t>Boston, MA</w:t>
            </w:r>
            <w:r>
              <w:rPr>
                <w:rFonts w:ascii="Open Sans" w:eastAsia="Open Sans" w:hAnsi="Open Sans" w:cs="Open Sans"/>
              </w:rPr>
              <w:t xml:space="preserve">, as a </w:t>
            </w:r>
            <w:r w:rsidRPr="00381675">
              <w:rPr>
                <w:rFonts w:ascii="Open Sans" w:eastAsia="Open Sans" w:hAnsi="Open Sans" w:cs="Open Sans"/>
                <w:b/>
                <w:bCs/>
              </w:rPr>
              <w:t xml:space="preserve">Sr. Web Solution Architect, </w:t>
            </w:r>
            <w:r w:rsidR="004877E4">
              <w:rPr>
                <w:rFonts w:ascii="Open Sans" w:eastAsia="Open Sans" w:hAnsi="Open Sans" w:cs="Open Sans"/>
                <w:b/>
                <w:bCs/>
              </w:rPr>
              <w:t xml:space="preserve">and </w:t>
            </w:r>
            <w:r w:rsidRPr="00381675">
              <w:rPr>
                <w:rFonts w:ascii="Open Sans" w:eastAsia="Open Sans" w:hAnsi="Open Sans" w:cs="Open Sans"/>
                <w:b/>
                <w:bCs/>
              </w:rPr>
              <w:t>Sr. Web Application Developer</w:t>
            </w:r>
            <w:r>
              <w:rPr>
                <w:rFonts w:ascii="Open Sans" w:eastAsia="Open Sans" w:hAnsi="Open Sans" w:cs="Open Sans"/>
              </w:rPr>
              <w:t xml:space="preserve">. I co-developed several web applications, including the co-development of </w:t>
            </w:r>
            <w:r w:rsidR="004877E4">
              <w:rPr>
                <w:rFonts w:ascii="Open Sans" w:eastAsia="Open Sans" w:hAnsi="Open Sans" w:cs="Open Sans"/>
              </w:rPr>
              <w:t xml:space="preserve">an </w:t>
            </w:r>
            <w:r>
              <w:rPr>
                <w:rFonts w:ascii="Open Sans" w:eastAsia="Open Sans" w:hAnsi="Open Sans" w:cs="Open Sans"/>
              </w:rPr>
              <w:t xml:space="preserve">anti-counterfeiting smartphone, tablet, and desktop computer software for brands, such as </w:t>
            </w:r>
            <w:r w:rsidRPr="00381675">
              <w:rPr>
                <w:rFonts w:ascii="Open Sans" w:eastAsia="Open Sans" w:hAnsi="Open Sans" w:cs="Open Sans"/>
                <w:b/>
                <w:bCs/>
              </w:rPr>
              <w:t>NFL</w:t>
            </w:r>
            <w:r>
              <w:rPr>
                <w:rFonts w:ascii="Open Sans" w:eastAsia="Open Sans" w:hAnsi="Open Sans" w:cs="Open Sans"/>
              </w:rPr>
              <w:t xml:space="preserve">, </w:t>
            </w:r>
            <w:r w:rsidRPr="00381675">
              <w:rPr>
                <w:rFonts w:ascii="Open Sans" w:eastAsia="Open Sans" w:hAnsi="Open Sans" w:cs="Open Sans"/>
                <w:b/>
                <w:bCs/>
              </w:rPr>
              <w:t>NHL</w:t>
            </w:r>
            <w:r>
              <w:rPr>
                <w:rFonts w:ascii="Open Sans" w:eastAsia="Open Sans" w:hAnsi="Open Sans" w:cs="Open Sans"/>
              </w:rPr>
              <w:t xml:space="preserve">, </w:t>
            </w:r>
            <w:r w:rsidRPr="00381675">
              <w:rPr>
                <w:rFonts w:ascii="Open Sans" w:eastAsia="Open Sans" w:hAnsi="Open Sans" w:cs="Open Sans"/>
                <w:b/>
                <w:bCs/>
              </w:rPr>
              <w:t>WWE</w:t>
            </w:r>
            <w:r>
              <w:rPr>
                <w:rFonts w:ascii="Open Sans" w:eastAsia="Open Sans" w:hAnsi="Open Sans" w:cs="Open Sans"/>
              </w:rPr>
              <w:t xml:space="preserve">, </w:t>
            </w:r>
            <w:r w:rsidRPr="00381675">
              <w:rPr>
                <w:rFonts w:ascii="Open Sans" w:eastAsia="Open Sans" w:hAnsi="Open Sans" w:cs="Open Sans"/>
                <w:b/>
                <w:bCs/>
              </w:rPr>
              <w:t>Rovio</w:t>
            </w:r>
            <w:r>
              <w:rPr>
                <w:rFonts w:ascii="Open Sans" w:eastAsia="Open Sans" w:hAnsi="Open Sans" w:cs="Open Sans"/>
              </w:rPr>
              <w:t xml:space="preserve"> and other </w:t>
            </w:r>
            <w:r w:rsidRPr="00934B10">
              <w:rPr>
                <w:rFonts w:ascii="Open Sans" w:eastAsia="Open Sans" w:hAnsi="Open Sans" w:cs="Open Sans"/>
              </w:rPr>
              <w:t xml:space="preserve">brands, </w:t>
            </w:r>
            <w:r w:rsidRPr="00934B10">
              <w:rPr>
                <w:rFonts w:ascii="Open Sans" w:eastAsia="Open Sans" w:hAnsi="Open Sans" w:cs="Open Sans"/>
                <w:i/>
                <w:iCs/>
              </w:rPr>
              <w:t>Asp.NET JavaScript, jQuery, Microsoft Ajax, Asp.NET 4.0 (C#), CSS Media Queries</w:t>
            </w:r>
            <w:r w:rsidRPr="00934B10">
              <w:rPr>
                <w:rFonts w:ascii="Open Sans" w:eastAsia="Open Sans" w:hAnsi="Open Sans" w:cs="Open Sans"/>
              </w:rPr>
              <w:t xml:space="preserve"> and </w:t>
            </w:r>
            <w:r w:rsidRPr="00934B10">
              <w:rPr>
                <w:rFonts w:ascii="Open Sans" w:eastAsia="Open Sans" w:hAnsi="Open Sans" w:cs="Open Sans"/>
                <w:i/>
                <w:iCs/>
              </w:rPr>
              <w:t>HTML5</w:t>
            </w:r>
            <w:r w:rsidRPr="00934B10">
              <w:rPr>
                <w:rFonts w:ascii="Open Sans" w:eastAsia="Open Sans" w:hAnsi="Open Sans" w:cs="Open Sans"/>
              </w:rPr>
              <w:t>.</w:t>
            </w:r>
          </w:p>
          <w:p w14:paraId="6A02AED5" w14:textId="03FA1D64" w:rsidR="003062DB" w:rsidRDefault="003062DB" w:rsidP="00F91E92">
            <w:pPr>
              <w:pStyle w:val="Heading5"/>
              <w:rPr>
                <w:rFonts w:eastAsia="Open Sans"/>
              </w:rPr>
            </w:pPr>
            <w:r>
              <w:rPr>
                <w:rFonts w:eastAsia="Open Sans"/>
              </w:rPr>
              <w:t>Zeta Interactive</w:t>
            </w:r>
          </w:p>
          <w:p w14:paraId="032177C9" w14:textId="77777777" w:rsidR="003062DB" w:rsidRDefault="003062DB" w:rsidP="00D62023">
            <w:pPr>
              <w:pStyle w:val="Chapter"/>
              <w:rPr>
                <w:b w:val="0"/>
              </w:rPr>
            </w:pPr>
            <w:bookmarkStart w:id="15" w:name="_86tn5qep86ee" w:colFirst="0" w:colLast="0"/>
            <w:bookmarkEnd w:id="15"/>
            <w:r>
              <w:t>OCT, 2011 - SEP, 2012</w:t>
            </w:r>
          </w:p>
          <w:p w14:paraId="35FD1597" w14:textId="4514F9CB"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Zeta Interactive</w:t>
            </w:r>
            <w:r>
              <w:rPr>
                <w:rFonts w:ascii="Open Sans" w:eastAsia="Open Sans" w:hAnsi="Open Sans" w:cs="Open Sans"/>
              </w:rPr>
              <w:t xml:space="preserve">, located in </w:t>
            </w:r>
            <w:r>
              <w:rPr>
                <w:rFonts w:ascii="Open Sans" w:eastAsia="Open Sans" w:hAnsi="Open Sans" w:cs="Open Sans"/>
                <w:b/>
                <w:i/>
              </w:rPr>
              <w:t>Manasquan, NJ</w:t>
            </w:r>
            <w:r>
              <w:rPr>
                <w:rFonts w:ascii="Open Sans" w:eastAsia="Open Sans" w:hAnsi="Open Sans" w:cs="Open Sans"/>
              </w:rPr>
              <w:t xml:space="preserve">, as a </w:t>
            </w:r>
            <w:r w:rsidRPr="00381675">
              <w:rPr>
                <w:rFonts w:ascii="Open Sans" w:eastAsia="Open Sans" w:hAnsi="Open Sans" w:cs="Open Sans"/>
                <w:b/>
                <w:bCs/>
              </w:rPr>
              <w:t>Sr. Web Solution Architect &amp; Sr. Web Application Developer</w:t>
            </w:r>
            <w:r>
              <w:rPr>
                <w:rFonts w:ascii="Open Sans" w:eastAsia="Open Sans" w:hAnsi="Open Sans" w:cs="Open Sans"/>
              </w:rPr>
              <w:t xml:space="preserve">, </w:t>
            </w:r>
            <w:r w:rsidRPr="00934B10">
              <w:rPr>
                <w:rFonts w:ascii="Open Sans" w:eastAsia="Open Sans" w:hAnsi="Open Sans" w:cs="Open Sans"/>
              </w:rPr>
              <w:t xml:space="preserve">using </w:t>
            </w:r>
            <w:r w:rsidRPr="00934B10">
              <w:rPr>
                <w:rFonts w:ascii="Open Sans" w:eastAsia="Open Sans" w:hAnsi="Open Sans" w:cs="Open Sans"/>
                <w:i/>
                <w:iCs/>
              </w:rPr>
              <w:t>Asp.NET HTML5, CSS2 and JavaScript</w:t>
            </w:r>
            <w:r>
              <w:rPr>
                <w:rFonts w:ascii="Open Sans" w:eastAsia="Open Sans" w:hAnsi="Open Sans" w:cs="Open Sans"/>
              </w:rPr>
              <w:t xml:space="preserve"> to develop website interfaces for </w:t>
            </w:r>
            <w:r w:rsidRPr="009C0F99">
              <w:rPr>
                <w:rFonts w:ascii="Open Sans" w:eastAsia="Open Sans" w:hAnsi="Open Sans" w:cs="Open Sans"/>
                <w:b/>
                <w:bCs/>
              </w:rPr>
              <w:t>Union Bank®;</w:t>
            </w:r>
            <w:r>
              <w:rPr>
                <w:rFonts w:ascii="Open Sans" w:eastAsia="Open Sans" w:hAnsi="Open Sans" w:cs="Open Sans"/>
              </w:rPr>
              <w:t xml:space="preserve"> Co-developed and modified </w:t>
            </w:r>
            <w:r w:rsidRPr="00934B10">
              <w:rPr>
                <w:rFonts w:ascii="Open Sans" w:eastAsia="Open Sans" w:hAnsi="Open Sans" w:cs="Open Sans"/>
              </w:rPr>
              <w:t>over 20 Asp.NET web pages</w:t>
            </w:r>
            <w:r>
              <w:rPr>
                <w:rFonts w:ascii="Open Sans" w:eastAsia="Open Sans" w:hAnsi="Open Sans" w:cs="Open Sans"/>
              </w:rPr>
              <w:t xml:space="preserve"> of a core web application for </w:t>
            </w:r>
            <w:r w:rsidRPr="009C0F99">
              <w:rPr>
                <w:rFonts w:ascii="Open Sans" w:eastAsia="Open Sans" w:hAnsi="Open Sans" w:cs="Open Sans"/>
                <w:b/>
                <w:bCs/>
              </w:rPr>
              <w:t>Botox® Cosmetic</w:t>
            </w:r>
            <w:r>
              <w:rPr>
                <w:rFonts w:ascii="Open Sans" w:eastAsia="Open Sans" w:hAnsi="Open Sans" w:cs="Open Sans"/>
              </w:rPr>
              <w:t xml:space="preserve">; worked on complex business architecting proposal &amp; SOW for </w:t>
            </w:r>
            <w:r w:rsidRPr="009C0F99">
              <w:rPr>
                <w:rFonts w:ascii="Open Sans" w:eastAsia="Open Sans" w:hAnsi="Open Sans" w:cs="Open Sans"/>
                <w:b/>
                <w:bCs/>
              </w:rPr>
              <w:t>STIHL</w:t>
            </w:r>
            <w:r>
              <w:rPr>
                <w:rFonts w:ascii="Open Sans" w:eastAsia="Open Sans" w:hAnsi="Open Sans" w:cs="Open Sans"/>
              </w:rPr>
              <w:t xml:space="preserve">; created </w:t>
            </w:r>
            <w:r w:rsidRPr="009916EA">
              <w:rPr>
                <w:rFonts w:ascii="Open Sans" w:eastAsia="Open Sans" w:hAnsi="Open Sans" w:cs="Open Sans"/>
                <w:b/>
                <w:bCs/>
                <w:i/>
                <w:iCs/>
              </w:rPr>
              <w:t xml:space="preserve">Facebook </w:t>
            </w:r>
            <w:r>
              <w:rPr>
                <w:rFonts w:ascii="Open Sans" w:eastAsia="Open Sans" w:hAnsi="Open Sans" w:cs="Open Sans"/>
              </w:rPr>
              <w:t xml:space="preserve">application for </w:t>
            </w:r>
            <w:r w:rsidRPr="009916EA">
              <w:rPr>
                <w:rFonts w:ascii="Open Sans" w:eastAsia="Open Sans" w:hAnsi="Open Sans" w:cs="Open Sans"/>
                <w:b/>
                <w:bCs/>
              </w:rPr>
              <w:t>Citizen Watch</w:t>
            </w:r>
            <w:r>
              <w:rPr>
                <w:rFonts w:ascii="Open Sans" w:eastAsia="Open Sans" w:hAnsi="Open Sans" w:cs="Open Sans"/>
              </w:rPr>
              <w:t xml:space="preserve"> &amp; </w:t>
            </w:r>
            <w:r w:rsidRPr="009916EA">
              <w:rPr>
                <w:rFonts w:ascii="Open Sans" w:eastAsia="Open Sans" w:hAnsi="Open Sans" w:cs="Open Sans"/>
                <w:b/>
                <w:bCs/>
              </w:rPr>
              <w:t>American Family</w:t>
            </w:r>
            <w:r>
              <w:rPr>
                <w:rFonts w:ascii="Open Sans" w:eastAsia="Open Sans" w:hAnsi="Open Sans" w:cs="Open Sans"/>
              </w:rPr>
              <w:t>.</w:t>
            </w:r>
          </w:p>
          <w:p w14:paraId="493204D8" w14:textId="25A495F8" w:rsidR="003062DB" w:rsidRDefault="003062DB" w:rsidP="00BA1546">
            <w:pPr>
              <w:pStyle w:val="Heading5"/>
              <w:rPr>
                <w:rFonts w:eastAsia="Open Sans"/>
              </w:rPr>
            </w:pPr>
            <w:r w:rsidRPr="00BA1546">
              <w:rPr>
                <w:rFonts w:eastAsia="Open Sans"/>
              </w:rPr>
              <w:lastRenderedPageBreak/>
              <w:t>Invacare</w:t>
            </w:r>
          </w:p>
          <w:p w14:paraId="1EF0ABC9" w14:textId="77777777" w:rsidR="003062DB" w:rsidRDefault="003062DB" w:rsidP="00D62023">
            <w:pPr>
              <w:pStyle w:val="Chapter"/>
              <w:rPr>
                <w:b w:val="0"/>
              </w:rPr>
            </w:pPr>
            <w:bookmarkStart w:id="16" w:name="_uws8e07y8b7m" w:colFirst="0" w:colLast="0"/>
            <w:bookmarkEnd w:id="16"/>
            <w:r>
              <w:t>FEB, 2011 - JUL, 2011</w:t>
            </w:r>
          </w:p>
          <w:p w14:paraId="11FB0548" w14:textId="624E79B9"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Invacare</w:t>
            </w:r>
            <w:r>
              <w:rPr>
                <w:rFonts w:ascii="Open Sans" w:eastAsia="Open Sans" w:hAnsi="Open Sans" w:cs="Open Sans"/>
              </w:rPr>
              <w:t xml:space="preserve">, located in </w:t>
            </w:r>
            <w:r>
              <w:rPr>
                <w:rFonts w:ascii="Open Sans" w:eastAsia="Open Sans" w:hAnsi="Open Sans" w:cs="Open Sans"/>
                <w:b/>
                <w:i/>
              </w:rPr>
              <w:t>Milford, MA</w:t>
            </w:r>
            <w:r>
              <w:rPr>
                <w:rFonts w:ascii="Open Sans" w:eastAsia="Open Sans" w:hAnsi="Open Sans" w:cs="Open Sans"/>
              </w:rPr>
              <w:t xml:space="preserve">, as a </w:t>
            </w:r>
            <w:r w:rsidRPr="0059388A">
              <w:rPr>
                <w:rFonts w:ascii="Open Sans" w:eastAsia="Open Sans" w:hAnsi="Open Sans" w:cs="Open Sans"/>
                <w:b/>
                <w:bCs/>
                <w:i/>
                <w:iCs/>
              </w:rPr>
              <w:t>Sr. Web Microsoft .NET Software Engineer</w:t>
            </w:r>
            <w:r>
              <w:rPr>
                <w:rFonts w:ascii="Open Sans" w:eastAsia="Open Sans" w:hAnsi="Open Sans" w:cs="Open Sans"/>
              </w:rPr>
              <w:t>. We developed</w:t>
            </w:r>
            <w:r w:rsidRPr="00934B10">
              <w:rPr>
                <w:rFonts w:ascii="Open Sans" w:eastAsia="Open Sans" w:hAnsi="Open Sans" w:cs="Open Sans"/>
              </w:rPr>
              <w:t xml:space="preserve"> </w:t>
            </w:r>
            <w:r w:rsidRPr="00934B10">
              <w:rPr>
                <w:rFonts w:ascii="Open Sans" w:eastAsia="Open Sans" w:hAnsi="Open Sans" w:cs="Open Sans"/>
                <w:i/>
                <w:iCs/>
              </w:rPr>
              <w:t>.NET 3.5, Ajax-</w:t>
            </w:r>
            <w:r w:rsidR="004877E4">
              <w:rPr>
                <w:rFonts w:ascii="Open Sans" w:eastAsia="Open Sans" w:hAnsi="Open Sans" w:cs="Open Sans"/>
                <w:i/>
                <w:iCs/>
              </w:rPr>
              <w:t>e</w:t>
            </w:r>
            <w:r w:rsidRPr="00934B10">
              <w:rPr>
                <w:rFonts w:ascii="Open Sans" w:eastAsia="Open Sans" w:hAnsi="Open Sans" w:cs="Open Sans"/>
                <w:i/>
                <w:iCs/>
              </w:rPr>
              <w:t>nabled web applications</w:t>
            </w:r>
            <w:r w:rsidRPr="00934B10">
              <w:rPr>
                <w:rFonts w:ascii="Open Sans" w:eastAsia="Open Sans" w:hAnsi="Open Sans" w:cs="Open Sans"/>
              </w:rPr>
              <w:t xml:space="preserve"> from scratch, which included building all client-side interfaces, </w:t>
            </w:r>
            <w:r w:rsidRPr="00934B10">
              <w:rPr>
                <w:rFonts w:ascii="Open Sans" w:eastAsia="Open Sans" w:hAnsi="Open Sans" w:cs="Open Sans"/>
                <w:i/>
                <w:iCs/>
              </w:rPr>
              <w:t>graphic design</w:t>
            </w:r>
            <w:r w:rsidRPr="00934B10">
              <w:rPr>
                <w:rFonts w:ascii="Open Sans" w:eastAsia="Open Sans" w:hAnsi="Open Sans" w:cs="Open Sans"/>
              </w:rPr>
              <w:t xml:space="preserve"> modifications</w:t>
            </w:r>
            <w:r w:rsidRPr="00934B10">
              <w:rPr>
                <w:rFonts w:ascii="Open Sans" w:eastAsia="Open Sans" w:hAnsi="Open Sans" w:cs="Open Sans"/>
                <w:i/>
                <w:iCs/>
              </w:rPr>
              <w:t xml:space="preserve">, </w:t>
            </w:r>
            <w:r w:rsidR="004877E4">
              <w:rPr>
                <w:rFonts w:ascii="Open Sans" w:eastAsia="Open Sans" w:hAnsi="Open Sans" w:cs="Open Sans"/>
                <w:i/>
                <w:iCs/>
              </w:rPr>
              <w:t xml:space="preserve">and </w:t>
            </w:r>
            <w:r w:rsidRPr="00934B10">
              <w:rPr>
                <w:rFonts w:ascii="Open Sans" w:eastAsia="Open Sans" w:hAnsi="Open Sans" w:cs="Open Sans"/>
                <w:i/>
                <w:iCs/>
              </w:rPr>
              <w:t>SQL Server</w:t>
            </w:r>
            <w:r w:rsidRPr="00934B10">
              <w:rPr>
                <w:rFonts w:ascii="Open Sans" w:eastAsia="Open Sans" w:hAnsi="Open Sans" w:cs="Open Sans"/>
              </w:rPr>
              <w:t xml:space="preserve"> database architecture.</w:t>
            </w:r>
          </w:p>
          <w:p w14:paraId="231EE09D" w14:textId="77777777" w:rsidR="003062DB" w:rsidRDefault="003062DB" w:rsidP="006770EE">
            <w:pPr>
              <w:pStyle w:val="Heading5"/>
              <w:rPr>
                <w:rFonts w:eastAsia="Open Sans"/>
              </w:rPr>
            </w:pPr>
            <w:bookmarkStart w:id="17" w:name="_brzssrtbxvi2" w:colFirst="0" w:colLast="0"/>
            <w:bookmarkStart w:id="18" w:name="_Toc114231077"/>
            <w:bookmarkEnd w:id="17"/>
            <w:r w:rsidRPr="00DB702B">
              <w:rPr>
                <w:rFonts w:eastAsia="Open Sans"/>
              </w:rPr>
              <w:t>LightGate Studios</w:t>
            </w:r>
            <w:bookmarkEnd w:id="18"/>
            <w:r w:rsidRPr="00DB702B">
              <w:rPr>
                <w:rFonts w:eastAsia="Open Sans"/>
              </w:rPr>
              <w:t xml:space="preserve"> </w:t>
            </w:r>
          </w:p>
          <w:p w14:paraId="729BA9CB" w14:textId="77777777" w:rsidR="003062DB" w:rsidRPr="00DD19AC" w:rsidRDefault="003062DB" w:rsidP="00D62023">
            <w:pPr>
              <w:pStyle w:val="Heading6"/>
            </w:pPr>
            <w:bookmarkStart w:id="19" w:name="_Toc114231078"/>
            <w:r w:rsidRPr="00DD19AC">
              <w:t>Henderson, NV — Full Time</w:t>
            </w:r>
            <w:bookmarkEnd w:id="19"/>
            <w:r w:rsidRPr="00DD19AC">
              <w:t xml:space="preserve"> </w:t>
            </w:r>
          </w:p>
          <w:p w14:paraId="58CDCAE1" w14:textId="77777777" w:rsidR="003062DB" w:rsidRDefault="003062DB" w:rsidP="00D62023">
            <w:pPr>
              <w:rPr>
                <w:b/>
              </w:rPr>
            </w:pPr>
            <w:r>
              <w:rPr>
                <w:b/>
              </w:rPr>
              <w:t>CTO, Sr. Web Developer</w:t>
            </w:r>
          </w:p>
          <w:p w14:paraId="09B17A8D" w14:textId="78B72BB7" w:rsidR="003062DB" w:rsidRPr="0072136C" w:rsidRDefault="003062DB" w:rsidP="0072136C">
            <w:pPr>
              <w:pStyle w:val="Chapter"/>
            </w:pPr>
            <w:bookmarkStart w:id="20" w:name="_8hk593fs3sag" w:colFirst="0" w:colLast="0"/>
            <w:bookmarkStart w:id="21" w:name="_Toc114231079"/>
            <w:bookmarkEnd w:id="20"/>
            <w:r>
              <w:t>MAY, 2010 - FEB, 2011</w:t>
            </w:r>
            <w:bookmarkEnd w:id="21"/>
          </w:p>
          <w:p w14:paraId="4B209BB4" w14:textId="77A09156" w:rsidR="003062DB" w:rsidRDefault="003062DB" w:rsidP="00D62023">
            <w:pPr>
              <w:pBdr>
                <w:top w:val="nil"/>
                <w:left w:val="nil"/>
                <w:bottom w:val="nil"/>
                <w:right w:val="nil"/>
                <w:between w:val="nil"/>
              </w:pBdr>
              <w:spacing w:after="100" w:afterAutospacing="1"/>
              <w:rPr>
                <w:rFonts w:ascii="Open Sans" w:eastAsia="Open Sans" w:hAnsi="Open Sans" w:cs="Open Sans"/>
              </w:rPr>
            </w:pPr>
            <w:r w:rsidRPr="211EFD05">
              <w:rPr>
                <w:rFonts w:ascii="Open Sans" w:eastAsia="Open Sans" w:hAnsi="Open Sans" w:cs="Open Sans"/>
              </w:rPr>
              <w:t>Light</w:t>
            </w:r>
            <w:r>
              <w:rPr>
                <w:rFonts w:ascii="Open Sans" w:eastAsia="Open Sans" w:hAnsi="Open Sans" w:cs="Open Sans"/>
              </w:rPr>
              <w:t xml:space="preserve"> </w:t>
            </w:r>
            <w:r w:rsidRPr="211EFD05">
              <w:rPr>
                <w:rFonts w:ascii="Open Sans" w:eastAsia="Open Sans" w:hAnsi="Open Sans" w:cs="Open Sans"/>
              </w:rPr>
              <w:t xml:space="preserve">Gate Studios, Inc. was a Full-Service Digital Graphics Design &amp; Web Development startup company. My business partner </w:t>
            </w:r>
            <w:r>
              <w:rPr>
                <w:rFonts w:ascii="Open Sans" w:eastAsia="Open Sans" w:hAnsi="Open Sans" w:cs="Open Sans"/>
              </w:rPr>
              <w:t>&amp;</w:t>
            </w:r>
            <w:r w:rsidRPr="211EFD05">
              <w:rPr>
                <w:rFonts w:ascii="Open Sans" w:eastAsia="Open Sans" w:hAnsi="Open Sans" w:cs="Open Sans"/>
              </w:rPr>
              <w:t xml:space="preserve"> I created Light</w:t>
            </w:r>
            <w:r>
              <w:rPr>
                <w:rFonts w:ascii="Open Sans" w:eastAsia="Open Sans" w:hAnsi="Open Sans" w:cs="Open Sans"/>
              </w:rPr>
              <w:t xml:space="preserve"> </w:t>
            </w:r>
            <w:r w:rsidRPr="211EFD05">
              <w:rPr>
                <w:rFonts w:ascii="Open Sans" w:eastAsia="Open Sans" w:hAnsi="Open Sans" w:cs="Open Sans"/>
              </w:rPr>
              <w:t>Gate Studios to service lightweight websites in LAMP environments. As the CTO, HTML, CSS, JavaScript, PHP, .NET, SQL Server, MySQL, and more.</w:t>
            </w:r>
          </w:p>
          <w:p w14:paraId="3D02259A" w14:textId="77777777" w:rsidR="003062DB" w:rsidRDefault="003062DB" w:rsidP="006770EE">
            <w:pPr>
              <w:pStyle w:val="Heading5"/>
              <w:rPr>
                <w:rFonts w:eastAsia="Open Sans"/>
              </w:rPr>
            </w:pPr>
            <w:r w:rsidRPr="00DB702B">
              <w:rPr>
                <w:rFonts w:eastAsia="Open Sans"/>
              </w:rPr>
              <w:t xml:space="preserve">PLMIC, LLC </w:t>
            </w:r>
          </w:p>
          <w:p w14:paraId="16695D4A" w14:textId="77777777" w:rsidR="003062DB" w:rsidRPr="00934B10" w:rsidRDefault="003062DB" w:rsidP="00D62023">
            <w:pPr>
              <w:pStyle w:val="Heading6"/>
              <w:rPr>
                <w:rFonts w:eastAsia="Open Sans"/>
              </w:rPr>
            </w:pPr>
            <w:r w:rsidRPr="00934B10">
              <w:rPr>
                <w:rFonts w:eastAsia="Open Sans"/>
              </w:rPr>
              <w:t xml:space="preserve">Middleboro &amp; Mansfield, MA — </w:t>
            </w:r>
            <w:r w:rsidRPr="00934B10">
              <w:rPr>
                <w:rFonts w:eastAsia="Open Sans"/>
                <w:i/>
              </w:rPr>
              <w:t xml:space="preserve">Full Time </w:t>
            </w:r>
          </w:p>
          <w:p w14:paraId="632C9947" w14:textId="77777777" w:rsidR="003062DB" w:rsidRDefault="003062DB" w:rsidP="00D62023">
            <w:pPr>
              <w:rPr>
                <w:b/>
              </w:rPr>
            </w:pPr>
            <w:r>
              <w:rPr>
                <w:b/>
              </w:rPr>
              <w:t>Jr. Web Developer, Project Manager</w:t>
            </w:r>
          </w:p>
          <w:p w14:paraId="45180FA6" w14:textId="471D232E" w:rsidR="003062DB" w:rsidRDefault="003062DB" w:rsidP="00991E21">
            <w:pPr>
              <w:pStyle w:val="Chapter"/>
            </w:pPr>
            <w:bookmarkStart w:id="22" w:name="_e0x8q0q2x0kl" w:colFirst="0" w:colLast="0"/>
            <w:bookmarkStart w:id="23" w:name="_Toc114231080"/>
            <w:bookmarkEnd w:id="22"/>
            <w:r>
              <w:t>JAN, 2009 - JAN, 2006</w:t>
            </w:r>
            <w:bookmarkEnd w:id="23"/>
          </w:p>
          <w:p w14:paraId="11B6AED0" w14:textId="062E9BB5" w:rsidR="003062DB" w:rsidRPr="00DD19AC" w:rsidRDefault="003062DB" w:rsidP="00D62023">
            <w:pPr>
              <w:spacing w:after="100" w:afterAutospacing="1"/>
              <w:rPr>
                <w:rFonts w:ascii="Open Sans" w:eastAsia="Open Sans" w:hAnsi="Open Sans" w:cs="Open Sans"/>
              </w:rPr>
            </w:pPr>
            <w:r>
              <w:rPr>
                <w:rFonts w:ascii="Open Sans" w:eastAsia="Open Sans" w:hAnsi="Open Sans" w:cs="Open Sans"/>
              </w:rPr>
              <w:t>I co-developed over 100 different forms of advertising solutions that PLM advertisers could use to market their products, services, and brands on the PLMIC. Asp.NET, SQL Server database, to a client-side application.</w:t>
            </w:r>
          </w:p>
          <w:p w14:paraId="4C2516F5" w14:textId="77777777" w:rsidR="003062DB" w:rsidRDefault="003062DB" w:rsidP="006770EE">
            <w:pPr>
              <w:pStyle w:val="Heading5"/>
              <w:rPr>
                <w:rFonts w:eastAsia="Open Sans"/>
              </w:rPr>
            </w:pPr>
            <w:r w:rsidRPr="00DB702B">
              <w:rPr>
                <w:rFonts w:eastAsia="Open Sans"/>
              </w:rPr>
              <w:t xml:space="preserve">Life Cycle Solutions </w:t>
            </w:r>
          </w:p>
          <w:p w14:paraId="45EE96C9" w14:textId="77777777" w:rsidR="003062DB" w:rsidRPr="00DD19AC" w:rsidRDefault="003062DB" w:rsidP="00D62023">
            <w:pPr>
              <w:pStyle w:val="Heading6"/>
            </w:pPr>
            <w:r w:rsidRPr="00DD19AC">
              <w:t xml:space="preserve">Avon, MA — Full Time </w:t>
            </w:r>
          </w:p>
          <w:p w14:paraId="51E804E1" w14:textId="3B0A25EE" w:rsidR="003062DB" w:rsidRPr="00E80DDB" w:rsidRDefault="003062DB" w:rsidP="00D62023">
            <w:pPr>
              <w:rPr>
                <w:b/>
              </w:rPr>
            </w:pPr>
            <w:r>
              <w:rPr>
                <w:b/>
              </w:rPr>
              <w:t>Sr. PLM Consultant, Project Manager, Jr. Web Developer</w:t>
            </w:r>
          </w:p>
          <w:p w14:paraId="6CE8A313" w14:textId="77C2D62A" w:rsidR="003062DB" w:rsidRPr="00875120" w:rsidRDefault="003062DB" w:rsidP="00875120">
            <w:pPr>
              <w:pStyle w:val="Chapter"/>
            </w:pPr>
            <w:bookmarkStart w:id="24" w:name="_zii18qfgvmjk" w:colFirst="0" w:colLast="0"/>
            <w:bookmarkStart w:id="25" w:name="_Toc114231081"/>
            <w:bookmarkEnd w:id="24"/>
            <w:r>
              <w:t>DEC, 1999 - APR, 2007</w:t>
            </w:r>
            <w:bookmarkEnd w:id="25"/>
          </w:p>
          <w:p w14:paraId="2FEAE92E" w14:textId="77777777" w:rsidR="00BB18F3" w:rsidRDefault="003062DB" w:rsidP="00D62023">
            <w:pPr>
              <w:rPr>
                <w:rFonts w:ascii="Open Sans" w:eastAsia="Open Sans" w:hAnsi="Open Sans" w:cs="Open Sans"/>
              </w:rPr>
            </w:pPr>
            <w:r>
              <w:rPr>
                <w:rFonts w:ascii="Open Sans" w:eastAsia="Open Sans" w:hAnsi="Open Sans" w:cs="Open Sans"/>
              </w:rPr>
              <w:t>I regularly managed cross-functional teams from within client onsite locations, in India, and a complete team of our own; created 100% of all client</w:t>
            </w:r>
            <w:r w:rsidR="004877E4">
              <w:rPr>
                <w:rFonts w:ascii="Open Sans" w:eastAsia="Open Sans" w:hAnsi="Open Sans" w:cs="Open Sans"/>
              </w:rPr>
              <w:t>-</w:t>
            </w:r>
            <w:r>
              <w:rPr>
                <w:rFonts w:ascii="Open Sans" w:eastAsia="Open Sans" w:hAnsi="Open Sans" w:cs="Open Sans"/>
              </w:rPr>
              <w:t>side, server-side logic and graphics of a medium-size</w:t>
            </w:r>
            <w:r w:rsidR="004877E4">
              <w:rPr>
                <w:rFonts w:ascii="Open Sans" w:eastAsia="Open Sans" w:hAnsi="Open Sans" w:cs="Open Sans"/>
              </w:rPr>
              <w:t>d</w:t>
            </w:r>
            <w:r>
              <w:rPr>
                <w:rFonts w:ascii="Open Sans" w:eastAsia="Open Sans" w:hAnsi="Open Sans" w:cs="Open Sans"/>
              </w:rPr>
              <w:t xml:space="preserve"> business Intranet application for </w:t>
            </w:r>
            <w:r w:rsidRPr="008926E9">
              <w:rPr>
                <w:rFonts w:ascii="Open Sans" w:eastAsia="Open Sans" w:hAnsi="Open Sans" w:cs="Open Sans"/>
                <w:b/>
                <w:bCs/>
              </w:rPr>
              <w:t>MKS Instruments</w:t>
            </w:r>
            <w:r>
              <w:rPr>
                <w:rFonts w:ascii="Open Sans" w:eastAsia="Open Sans" w:hAnsi="Open Sans" w:cs="Open Sans"/>
              </w:rPr>
              <w:t xml:space="preserve"> in Asp.NET 2.0; an outlet to search on over 100,000 parts, documents, and ECOs. </w:t>
            </w:r>
          </w:p>
          <w:p w14:paraId="3FED1874" w14:textId="77777777" w:rsidR="00BB18F3" w:rsidRDefault="00BB18F3" w:rsidP="00D62023">
            <w:pPr>
              <w:rPr>
                <w:rFonts w:ascii="Open Sans" w:eastAsia="Open Sans" w:hAnsi="Open Sans" w:cs="Open Sans"/>
              </w:rPr>
            </w:pPr>
          </w:p>
          <w:p w14:paraId="78E2DCE5" w14:textId="47010583" w:rsidR="003062DB" w:rsidRDefault="003062DB" w:rsidP="00D62023">
            <w:pPr>
              <w:rPr>
                <w:rFonts w:ascii="Open Sans" w:eastAsia="Open Sans" w:hAnsi="Open Sans" w:cs="Open Sans"/>
              </w:rPr>
            </w:pPr>
            <w:r>
              <w:rPr>
                <w:rFonts w:ascii="Open Sans" w:eastAsia="Open Sans" w:hAnsi="Open Sans" w:cs="Open Sans"/>
              </w:rPr>
              <w:t xml:space="preserve">I also worked in PLM consulting &amp; system integration, used PLM products such as </w:t>
            </w:r>
            <w:r w:rsidRPr="008926E9">
              <w:rPr>
                <w:rFonts w:ascii="Open Sans" w:eastAsia="Open Sans" w:hAnsi="Open Sans" w:cs="Open Sans"/>
                <w:b/>
                <w:bCs/>
              </w:rPr>
              <w:t>PTC’s Windchill</w:t>
            </w:r>
            <w:r w:rsidRPr="008926E9">
              <w:rPr>
                <w:rFonts w:ascii="Open Sans" w:eastAsia="Open Sans" w:hAnsi="Open Sans" w:cs="Open Sans"/>
              </w:rPr>
              <w:t xml:space="preserve"> &amp; </w:t>
            </w:r>
            <w:r w:rsidRPr="008926E9">
              <w:rPr>
                <w:rFonts w:ascii="Open Sans" w:eastAsia="Open Sans" w:hAnsi="Open Sans" w:cs="Open Sans"/>
                <w:b/>
                <w:bCs/>
              </w:rPr>
              <w:t xml:space="preserve">Matrix </w:t>
            </w:r>
            <w:proofErr w:type="spellStart"/>
            <w:r w:rsidRPr="008926E9">
              <w:rPr>
                <w:rFonts w:ascii="Open Sans" w:eastAsia="Open Sans" w:hAnsi="Open Sans" w:cs="Open Sans"/>
                <w:b/>
                <w:bCs/>
              </w:rPr>
              <w:t>MatrixOne</w:t>
            </w:r>
            <w:proofErr w:type="spellEnd"/>
            <w:r w:rsidR="00617472">
              <w:rPr>
                <w:rFonts w:ascii="Open Sans" w:eastAsia="Open Sans" w:hAnsi="Open Sans" w:cs="Open Sans"/>
              </w:rPr>
              <w:t>,</w:t>
            </w:r>
            <w:r>
              <w:rPr>
                <w:rFonts w:ascii="Open Sans" w:eastAsia="Open Sans" w:hAnsi="Open Sans" w:cs="Open Sans"/>
              </w:rPr>
              <w:t xml:space="preserve"> </w:t>
            </w:r>
            <w:r w:rsidR="004877E4">
              <w:rPr>
                <w:rFonts w:ascii="Open Sans" w:eastAsia="Open Sans" w:hAnsi="Open Sans" w:cs="Open Sans"/>
              </w:rPr>
              <w:t xml:space="preserve">and </w:t>
            </w:r>
            <w:r>
              <w:rPr>
                <w:rFonts w:ascii="Open Sans" w:eastAsia="Open Sans" w:hAnsi="Open Sans" w:cs="Open Sans"/>
              </w:rPr>
              <w:t xml:space="preserve">co-developed a proof-of-concept </w:t>
            </w:r>
            <w:r w:rsidRPr="008926E9">
              <w:rPr>
                <w:rFonts w:ascii="Open Sans" w:eastAsia="Open Sans" w:hAnsi="Open Sans" w:cs="Open Sans"/>
                <w:b/>
                <w:bCs/>
              </w:rPr>
              <w:t>Aras</w:t>
            </w:r>
            <w:r>
              <w:rPr>
                <w:rFonts w:ascii="Open Sans" w:eastAsia="Open Sans" w:hAnsi="Open Sans" w:cs="Open Sans"/>
              </w:rPr>
              <w:t xml:space="preserve"> deployment. Added in ITAR/Export Compliance capability &amp; co-developed the Cost Justification Toolkit; a cost management toolkit used to evaluate PDM &amp; PLM project information.</w:t>
            </w:r>
          </w:p>
          <w:p w14:paraId="2D2D9A16" w14:textId="77777777" w:rsidR="003062DB" w:rsidRDefault="003062DB" w:rsidP="00C02AC9">
            <w:pPr>
              <w:pStyle w:val="Heading4"/>
            </w:pPr>
            <w:bookmarkStart w:id="26" w:name="_Toc114231076"/>
            <w:r>
              <w:lastRenderedPageBreak/>
              <w:t>OTHER PROJECTS…</w:t>
            </w:r>
            <w:bookmarkEnd w:id="26"/>
          </w:p>
          <w:p w14:paraId="487936C6" w14:textId="64C4160E" w:rsidR="003062DB" w:rsidRDefault="003062DB" w:rsidP="003062DB">
            <w:pPr>
              <w:spacing w:after="100" w:afterAutospacing="1"/>
              <w:rPr>
                <w:rFonts w:ascii="Open Sans" w:eastAsia="Open Sans" w:hAnsi="Open Sans" w:cs="Open Sans"/>
              </w:rPr>
            </w:pPr>
            <w:r w:rsidRPr="211EFD05">
              <w:rPr>
                <w:rFonts w:ascii="Open Sans" w:eastAsia="Open Sans" w:hAnsi="Open Sans" w:cs="Open Sans"/>
              </w:rPr>
              <w:t>I have also done some other smaller</w:t>
            </w:r>
            <w:r w:rsidR="009E3BF3">
              <w:rPr>
                <w:rFonts w:ascii="Open Sans" w:eastAsia="Open Sans" w:hAnsi="Open Sans" w:cs="Open Sans"/>
              </w:rPr>
              <w:t>-</w:t>
            </w:r>
            <w:r w:rsidRPr="211EFD05">
              <w:rPr>
                <w:rFonts w:ascii="Open Sans" w:eastAsia="Open Sans" w:hAnsi="Open Sans" w:cs="Open Sans"/>
              </w:rPr>
              <w:t>scale projects throughout the years</w:t>
            </w:r>
            <w:r w:rsidR="00DA0C05">
              <w:rPr>
                <w:rFonts w:ascii="Open Sans" w:eastAsia="Open Sans" w:hAnsi="Open Sans" w:cs="Open Sans"/>
              </w:rPr>
              <w:t>.</w:t>
            </w:r>
            <w:r w:rsidR="00533B17">
              <w:rPr>
                <w:rFonts w:ascii="Open Sans" w:eastAsia="Open Sans" w:hAnsi="Open Sans" w:cs="Open Sans"/>
              </w:rPr>
              <w:t xml:space="preserve"> </w:t>
            </w:r>
            <w:r w:rsidR="00DA0C05">
              <w:rPr>
                <w:rFonts w:ascii="Open Sans" w:eastAsia="Open Sans" w:hAnsi="Open Sans" w:cs="Open Sans"/>
              </w:rPr>
              <w:t>I w</w:t>
            </w:r>
            <w:r w:rsidRPr="211EFD05">
              <w:rPr>
                <w:rFonts w:ascii="Open Sans" w:eastAsia="Open Sans" w:hAnsi="Open Sans" w:cs="Open Sans"/>
              </w:rPr>
              <w:t>ork</w:t>
            </w:r>
            <w:r w:rsidR="00DA0C05">
              <w:rPr>
                <w:rFonts w:ascii="Open Sans" w:eastAsia="Open Sans" w:hAnsi="Open Sans" w:cs="Open Sans"/>
              </w:rPr>
              <w:t>ed</w:t>
            </w:r>
            <w:r w:rsidRPr="211EFD05">
              <w:rPr>
                <w:rFonts w:ascii="Open Sans" w:eastAsia="Open Sans" w:hAnsi="Open Sans" w:cs="Open Sans"/>
              </w:rPr>
              <w:t xml:space="preserve"> with </w:t>
            </w:r>
            <w:r w:rsidRPr="211EFD05">
              <w:rPr>
                <w:rFonts w:ascii="Open Sans" w:eastAsia="Open Sans" w:hAnsi="Open Sans" w:cs="Open Sans"/>
                <w:b/>
                <w:bCs/>
              </w:rPr>
              <w:t>Liberty Mutual</w:t>
            </w:r>
            <w:r w:rsidRPr="211EFD05">
              <w:rPr>
                <w:rFonts w:ascii="Open Sans" w:eastAsia="Open Sans" w:hAnsi="Open Sans" w:cs="Open Sans"/>
              </w:rPr>
              <w:t xml:space="preserve"> &amp; </w:t>
            </w:r>
            <w:r w:rsidRPr="211EFD05">
              <w:rPr>
                <w:rFonts w:ascii="Open Sans" w:eastAsia="Open Sans" w:hAnsi="Open Sans" w:cs="Open Sans"/>
                <w:b/>
                <w:bCs/>
              </w:rPr>
              <w:t>Subaru</w:t>
            </w:r>
            <w:r w:rsidRPr="211EFD05">
              <w:rPr>
                <w:rFonts w:ascii="Open Sans" w:eastAsia="Open Sans" w:hAnsi="Open Sans" w:cs="Open Sans"/>
              </w:rPr>
              <w:t xml:space="preserve"> on a holiday web app dev campaign, </w:t>
            </w:r>
            <w:r w:rsidRPr="211EFD05">
              <w:rPr>
                <w:rFonts w:ascii="Open Sans" w:eastAsia="Open Sans" w:hAnsi="Open Sans" w:cs="Open Sans"/>
                <w:b/>
                <w:bCs/>
              </w:rPr>
              <w:t>21st Century/Fox Business News</w:t>
            </w:r>
            <w:r w:rsidRPr="211EFD05">
              <w:rPr>
                <w:rFonts w:ascii="Open Sans" w:eastAsia="Open Sans" w:hAnsi="Open Sans" w:cs="Open Sans"/>
              </w:rPr>
              <w:t xml:space="preserve"> in co-developing </w:t>
            </w:r>
            <w:r w:rsidR="00BB18F3" w:rsidRPr="211EFD05">
              <w:rPr>
                <w:rFonts w:ascii="Open Sans" w:eastAsia="Open Sans" w:hAnsi="Open Sans" w:cs="Open Sans"/>
              </w:rPr>
              <w:t>airtime</w:t>
            </w:r>
            <w:r w:rsidRPr="211EFD05">
              <w:rPr>
                <w:rFonts w:ascii="Open Sans" w:eastAsia="Open Sans" w:hAnsi="Open Sans" w:cs="Open Sans"/>
              </w:rPr>
              <w:t xml:space="preserve"> video/special effects, help</w:t>
            </w:r>
            <w:r w:rsidR="00BB18F3">
              <w:rPr>
                <w:rFonts w:ascii="Open Sans" w:eastAsia="Open Sans" w:hAnsi="Open Sans" w:cs="Open Sans"/>
              </w:rPr>
              <w:t>ed</w:t>
            </w:r>
            <w:r w:rsidRPr="211EFD05">
              <w:rPr>
                <w:rFonts w:ascii="Open Sans" w:eastAsia="Open Sans" w:hAnsi="Open Sans" w:cs="Open Sans"/>
              </w:rPr>
              <w:t xml:space="preserve"> </w:t>
            </w:r>
            <w:r w:rsidRPr="211EFD05">
              <w:rPr>
                <w:rFonts w:ascii="Open Sans" w:eastAsia="Open Sans" w:hAnsi="Open Sans" w:cs="Open Sans"/>
                <w:b/>
                <w:bCs/>
              </w:rPr>
              <w:t>MIT Sloan</w:t>
            </w:r>
            <w:r w:rsidRPr="211EFD05">
              <w:rPr>
                <w:rFonts w:ascii="Open Sans" w:eastAsia="Open Sans" w:hAnsi="Open Sans" w:cs="Open Sans"/>
              </w:rPr>
              <w:t xml:space="preserve"> co-develop and optimize the MIT website infrastructure</w:t>
            </w:r>
            <w:r w:rsidR="00BB18F3">
              <w:rPr>
                <w:rFonts w:ascii="Open Sans" w:eastAsia="Open Sans" w:hAnsi="Open Sans" w:cs="Open Sans"/>
              </w:rPr>
              <w:t xml:space="preserve"> &amp;</w:t>
            </w:r>
            <w:r w:rsidRPr="211EFD05">
              <w:rPr>
                <w:rFonts w:ascii="Open Sans" w:eastAsia="Open Sans" w:hAnsi="Open Sans" w:cs="Open Sans"/>
              </w:rPr>
              <w:t xml:space="preserve"> helped </w:t>
            </w:r>
            <w:r w:rsidRPr="211EFD05">
              <w:rPr>
                <w:rFonts w:ascii="Open Sans" w:eastAsia="Open Sans" w:hAnsi="Open Sans" w:cs="Open Sans"/>
                <w:b/>
                <w:bCs/>
              </w:rPr>
              <w:t>Harvard Business School</w:t>
            </w:r>
            <w:r w:rsidRPr="211EFD05">
              <w:rPr>
                <w:rFonts w:ascii="Open Sans" w:eastAsia="Open Sans" w:hAnsi="Open Sans" w:cs="Open Sans"/>
              </w:rPr>
              <w:t xml:space="preserve"> with Infographics, </w:t>
            </w:r>
            <w:r w:rsidR="00BF3F13" w:rsidRPr="211EFD05">
              <w:rPr>
                <w:rFonts w:ascii="Open Sans" w:eastAsia="Open Sans" w:hAnsi="Open Sans" w:cs="Open Sans"/>
              </w:rPr>
              <w:t>SharePoint,</w:t>
            </w:r>
            <w:r w:rsidRPr="211EFD05">
              <w:rPr>
                <w:rFonts w:ascii="Open Sans" w:eastAsia="Open Sans" w:hAnsi="Open Sans" w:cs="Open Sans"/>
              </w:rPr>
              <w:t xml:space="preserve"> and site development</w:t>
            </w:r>
            <w:r w:rsidR="00BB18F3">
              <w:rPr>
                <w:rFonts w:ascii="Open Sans" w:eastAsia="Open Sans" w:hAnsi="Open Sans" w:cs="Open Sans"/>
              </w:rPr>
              <w:t>.</w:t>
            </w:r>
            <w:r w:rsidR="00533B17">
              <w:rPr>
                <w:rFonts w:ascii="Open Sans" w:eastAsia="Open Sans" w:hAnsi="Open Sans" w:cs="Open Sans"/>
              </w:rPr>
              <w:t xml:space="preserve"> </w:t>
            </w:r>
            <w:r w:rsidR="00BB18F3">
              <w:rPr>
                <w:rFonts w:ascii="Open Sans" w:eastAsia="Open Sans" w:hAnsi="Open Sans" w:cs="Open Sans"/>
              </w:rPr>
              <w:t>I also</w:t>
            </w:r>
            <w:r w:rsidRPr="211EFD05">
              <w:rPr>
                <w:rFonts w:ascii="Open Sans" w:eastAsia="Open Sans" w:hAnsi="Open Sans" w:cs="Open Sans"/>
              </w:rPr>
              <w:t xml:space="preserve"> helped </w:t>
            </w:r>
            <w:proofErr w:type="spellStart"/>
            <w:r w:rsidRPr="001F4A98">
              <w:rPr>
                <w:rFonts w:ascii="Open Sans" w:eastAsia="Open Sans" w:hAnsi="Open Sans" w:cs="Open Sans"/>
                <w:b/>
                <w:bCs/>
              </w:rPr>
              <w:t>TransR</w:t>
            </w:r>
            <w:proofErr w:type="spellEnd"/>
            <w:r w:rsidRPr="001F4A98">
              <w:rPr>
                <w:rFonts w:ascii="Open Sans" w:eastAsia="Open Sans" w:hAnsi="Open Sans" w:cs="Open Sans"/>
                <w:b/>
                <w:bCs/>
              </w:rPr>
              <w:t xml:space="preserve"> Corporation</w:t>
            </w:r>
            <w:r w:rsidRPr="211EFD05">
              <w:rPr>
                <w:rFonts w:ascii="Open Sans" w:eastAsia="Open Sans" w:hAnsi="Open Sans" w:cs="Open Sans"/>
              </w:rPr>
              <w:t xml:space="preserve"> as Interim VP of Technology to help them spearhead the next 3-5 years &amp; lastly, Flash/XHTML website for </w:t>
            </w:r>
            <w:proofErr w:type="spellStart"/>
            <w:r w:rsidRPr="006770EE">
              <w:rPr>
                <w:rFonts w:ascii="Open Sans" w:eastAsia="Open Sans" w:hAnsi="Open Sans" w:cs="Open Sans"/>
                <w:b/>
                <w:bCs/>
              </w:rPr>
              <w:t>AccuReg</w:t>
            </w:r>
            <w:bookmarkStart w:id="27" w:name="_ssjmctmcnj23" w:colFirst="0" w:colLast="0"/>
            <w:bookmarkEnd w:id="27"/>
            <w:proofErr w:type="spellEnd"/>
            <w:r w:rsidRPr="006770EE">
              <w:rPr>
                <w:rFonts w:ascii="Open Sans" w:eastAsia="Open Sans" w:hAnsi="Open Sans" w:cs="Open Sans"/>
                <w:b/>
                <w:bCs/>
              </w:rPr>
              <w:t>®</w:t>
            </w:r>
            <w:r w:rsidRPr="211EFD05">
              <w:rPr>
                <w:rFonts w:ascii="Open Sans" w:eastAsia="Open Sans" w:hAnsi="Open Sans" w:cs="Open Sans"/>
              </w:rPr>
              <w:t>.</w:t>
            </w:r>
            <w:bookmarkStart w:id="28" w:name="_In_Closing"/>
            <w:bookmarkEnd w:id="28"/>
          </w:p>
        </w:tc>
        <w:tc>
          <w:tcPr>
            <w:tcW w:w="270" w:type="dxa"/>
            <w:tcBorders>
              <w:top w:val="nil"/>
              <w:left w:val="nil"/>
              <w:bottom w:val="nil"/>
              <w:right w:val="nil"/>
            </w:tcBorders>
            <w:shd w:val="clear" w:color="auto" w:fill="auto"/>
          </w:tcPr>
          <w:p w14:paraId="5650A7F6" w14:textId="77777777" w:rsidR="003062DB" w:rsidRDefault="003062DB" w:rsidP="00D405AB">
            <w:pPr>
              <w:spacing w:after="100" w:afterAutospacing="1"/>
              <w:rPr>
                <w:rFonts w:ascii="Open Sans" w:eastAsia="Open Sans" w:hAnsi="Open Sans" w:cs="Open Sans"/>
              </w:rPr>
            </w:pPr>
          </w:p>
        </w:tc>
        <w:tc>
          <w:tcPr>
            <w:tcW w:w="3150" w:type="dxa"/>
            <w:tcBorders>
              <w:top w:val="nil"/>
              <w:left w:val="nil"/>
              <w:bottom w:val="nil"/>
              <w:right w:val="nil"/>
            </w:tcBorders>
            <w:shd w:val="clear" w:color="auto" w:fill="auto"/>
            <w:tcMar>
              <w:top w:w="144" w:type="dxa"/>
              <w:left w:w="144" w:type="dxa"/>
              <w:bottom w:w="144" w:type="dxa"/>
              <w:right w:w="144" w:type="dxa"/>
            </w:tcMar>
          </w:tcPr>
          <w:p w14:paraId="49E63EB6" w14:textId="7330EFB0" w:rsidR="0021043D" w:rsidRPr="00FF08CE" w:rsidRDefault="0021043D" w:rsidP="0021043D">
            <w:pPr>
              <w:pStyle w:val="Heading5"/>
              <w:rPr>
                <w:rFonts w:eastAsia="Open Sans"/>
              </w:rPr>
            </w:pPr>
            <w:bookmarkStart w:id="29" w:name="_Toc114231083"/>
            <w:bookmarkStart w:id="30" w:name="_Toc114231082"/>
            <w:r>
              <w:t xml:space="preserve">R&amp;D </w:t>
            </w:r>
            <w:r w:rsidR="003C78AE">
              <w:t>Discovery</w:t>
            </w:r>
            <w:r>
              <w:t xml:space="preserve"> SKILLSETS</w:t>
            </w:r>
          </w:p>
          <w:p w14:paraId="1BC27FCF" w14:textId="4762AEE1" w:rsidR="00960CFA" w:rsidRPr="00E43C70" w:rsidRDefault="003C78AE" w:rsidP="0021043D">
            <w:pPr>
              <w:contextualSpacing/>
              <w:rPr>
                <w:rFonts w:ascii="Open Sans" w:eastAsia="Open Sans" w:hAnsi="Open Sans" w:cs="Open Sans"/>
                <w:sz w:val="16"/>
                <w:szCs w:val="16"/>
              </w:rPr>
            </w:pPr>
            <w:r w:rsidRPr="003C78AE">
              <w:rPr>
                <w:rFonts w:ascii="Open Sans" w:eastAsia="Open Sans" w:hAnsi="Open Sans" w:cs="Open Sans"/>
                <w:sz w:val="16"/>
                <w:szCs w:val="16"/>
              </w:rPr>
              <w:t>I will not consider a skill, technology, design pattern, best practice, or strategy “Still in Discovery” as a primary skill (or even a secondary skill) without at least one or more years experience (even if the skill takes a fraction of that time to become an expert in the skill)</w:t>
            </w:r>
            <w:r>
              <w:rPr>
                <w:rFonts w:ascii="Open Sans" w:eastAsia="Open Sans" w:hAnsi="Open Sans" w:cs="Open Sans"/>
                <w:sz w:val="16"/>
                <w:szCs w:val="16"/>
              </w:rPr>
              <w:t>.</w:t>
            </w:r>
          </w:p>
          <w:p w14:paraId="462BC959" w14:textId="39BBC30B" w:rsidR="0063450B" w:rsidRDefault="0063450B" w:rsidP="0021043D">
            <w:pPr>
              <w:pStyle w:val="ListParagraph"/>
              <w:numPr>
                <w:ilvl w:val="0"/>
                <w:numId w:val="9"/>
              </w:numPr>
              <w:rPr>
                <w:rFonts w:eastAsia="Open Sans" w:cs="Open Sans"/>
                <w:szCs w:val="16"/>
              </w:rPr>
            </w:pPr>
            <w:r>
              <w:rPr>
                <w:rFonts w:eastAsia="Open Sans" w:cs="Open Sans"/>
                <w:szCs w:val="16"/>
              </w:rPr>
              <w:t>Advanced A.I.</w:t>
            </w:r>
            <w:r w:rsidR="0019098A">
              <w:rPr>
                <w:rFonts w:eastAsia="Open Sans" w:cs="Open Sans"/>
                <w:szCs w:val="16"/>
              </w:rPr>
              <w:t xml:space="preserve"> Technologies</w:t>
            </w:r>
          </w:p>
          <w:p w14:paraId="140F7DCB" w14:textId="03FF2054" w:rsidR="0021043D" w:rsidRDefault="0021043D" w:rsidP="0021043D">
            <w:pPr>
              <w:pStyle w:val="ListParagraph"/>
              <w:numPr>
                <w:ilvl w:val="0"/>
                <w:numId w:val="9"/>
              </w:numPr>
              <w:rPr>
                <w:rFonts w:eastAsia="Open Sans" w:cs="Open Sans"/>
                <w:szCs w:val="16"/>
              </w:rPr>
            </w:pPr>
            <w:r w:rsidRPr="00902EDE">
              <w:rPr>
                <w:rFonts w:eastAsia="Open Sans" w:cs="Open Sans"/>
                <w:szCs w:val="16"/>
              </w:rPr>
              <w:t>Asp.NET Core/Blazor 7 &amp; 8 (202</w:t>
            </w:r>
            <w:r w:rsidR="0019098A">
              <w:rPr>
                <w:rFonts w:eastAsia="Open Sans" w:cs="Open Sans"/>
                <w:szCs w:val="16"/>
              </w:rPr>
              <w:t>4</w:t>
            </w:r>
            <w:r w:rsidRPr="00902EDE">
              <w:rPr>
                <w:rFonts w:eastAsia="Open Sans" w:cs="Open Sans"/>
                <w:szCs w:val="16"/>
              </w:rPr>
              <w:t>)</w:t>
            </w:r>
          </w:p>
          <w:p w14:paraId="47780CCE" w14:textId="7720D51C" w:rsidR="004701CE" w:rsidRDefault="004701CE" w:rsidP="0021043D">
            <w:pPr>
              <w:pStyle w:val="ListParagraph"/>
              <w:numPr>
                <w:ilvl w:val="0"/>
                <w:numId w:val="9"/>
              </w:numPr>
              <w:rPr>
                <w:rFonts w:eastAsia="Open Sans" w:cs="Open Sans"/>
                <w:szCs w:val="16"/>
              </w:rPr>
            </w:pPr>
            <w:r>
              <w:rPr>
                <w:rFonts w:eastAsia="Open Sans" w:cs="Open Sans"/>
                <w:szCs w:val="16"/>
              </w:rPr>
              <w:t>Blazor Bootstrap</w:t>
            </w:r>
          </w:p>
          <w:p w14:paraId="25C7BC0A" w14:textId="2B8F047B" w:rsidR="0063450B" w:rsidRDefault="0063450B" w:rsidP="0021043D">
            <w:pPr>
              <w:pStyle w:val="ListParagraph"/>
              <w:numPr>
                <w:ilvl w:val="0"/>
                <w:numId w:val="9"/>
              </w:numPr>
              <w:rPr>
                <w:rFonts w:eastAsia="Open Sans" w:cs="Open Sans"/>
                <w:szCs w:val="16"/>
              </w:rPr>
            </w:pPr>
            <w:r w:rsidRPr="00902EDE">
              <w:rPr>
                <w:rFonts w:eastAsia="Open Sans" w:cs="Open Sans"/>
                <w:szCs w:val="16"/>
              </w:rPr>
              <w:t>.NET</w:t>
            </w:r>
            <w:r>
              <w:rPr>
                <w:rFonts w:eastAsia="Open Sans" w:cs="Open Sans"/>
                <w:szCs w:val="16"/>
              </w:rPr>
              <w:t xml:space="preserve"> MAUI</w:t>
            </w:r>
          </w:p>
          <w:p w14:paraId="5CC01121" w14:textId="279AE847" w:rsidR="0063450B" w:rsidRPr="00902EDE" w:rsidRDefault="0063450B" w:rsidP="0021043D">
            <w:pPr>
              <w:pStyle w:val="ListParagraph"/>
              <w:numPr>
                <w:ilvl w:val="0"/>
                <w:numId w:val="9"/>
              </w:numPr>
              <w:rPr>
                <w:rFonts w:eastAsia="Open Sans" w:cs="Open Sans"/>
                <w:szCs w:val="16"/>
              </w:rPr>
            </w:pPr>
            <w:r>
              <w:rPr>
                <w:rFonts w:eastAsia="Open Sans" w:cs="Open Sans"/>
                <w:szCs w:val="16"/>
              </w:rPr>
              <w:t>Vue</w:t>
            </w:r>
          </w:p>
          <w:p w14:paraId="31599C87"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Open API</w:t>
            </w:r>
          </w:p>
          <w:p w14:paraId="55D6C155"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ReactJS</w:t>
            </w:r>
          </w:p>
          <w:p w14:paraId="2AC3AF00"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Knockout</w:t>
            </w:r>
          </w:p>
          <w:p w14:paraId="04DDBE9D" w14:textId="62734398" w:rsidR="0021043D" w:rsidRPr="0021043D" w:rsidRDefault="0021043D" w:rsidP="004C257F">
            <w:pPr>
              <w:pStyle w:val="ListParagraph"/>
              <w:numPr>
                <w:ilvl w:val="0"/>
                <w:numId w:val="9"/>
              </w:numPr>
              <w:rPr>
                <w:rFonts w:eastAsia="Open Sans" w:cs="Open Sans"/>
                <w:szCs w:val="16"/>
              </w:rPr>
            </w:pPr>
            <w:proofErr w:type="spellStart"/>
            <w:r w:rsidRPr="00902EDE">
              <w:rPr>
                <w:rFonts w:eastAsia="Open Sans" w:cs="Open Sans"/>
                <w:szCs w:val="16"/>
              </w:rPr>
              <w:t>gRPC</w:t>
            </w:r>
            <w:proofErr w:type="spellEnd"/>
            <w:r w:rsidRPr="00902EDE">
              <w:rPr>
                <w:rFonts w:eastAsia="Open Sans" w:cs="Open Sans"/>
                <w:szCs w:val="16"/>
              </w:rPr>
              <w:t xml:space="preserve"> (Remote Procedure Call Framework)</w:t>
            </w:r>
          </w:p>
          <w:p w14:paraId="56A9FE34" w14:textId="10B446F0" w:rsidR="003062DB" w:rsidRDefault="003062DB" w:rsidP="002426A6">
            <w:pPr>
              <w:pStyle w:val="Heading5"/>
            </w:pPr>
            <w:r>
              <w:t>PRIMARY SKILLSETS</w:t>
            </w:r>
            <w:bookmarkEnd w:id="29"/>
          </w:p>
          <w:p w14:paraId="5289F824" w14:textId="1176BF28" w:rsidR="003062DB" w:rsidRDefault="00154632" w:rsidP="002426A6">
            <w:pPr>
              <w:contextualSpacing/>
              <w:rPr>
                <w:rFonts w:ascii="Open Sans" w:eastAsia="Open Sans" w:hAnsi="Open Sans" w:cs="Open Sans"/>
                <w:b/>
                <w:bCs/>
                <w:color w:val="C00000"/>
                <w:sz w:val="16"/>
                <w:szCs w:val="16"/>
              </w:rPr>
            </w:pPr>
            <w:r w:rsidRPr="00154632">
              <w:rPr>
                <w:rFonts w:ascii="Open Sans" w:eastAsia="Open Sans" w:hAnsi="Open Sans" w:cs="Open Sans"/>
                <w:sz w:val="16"/>
                <w:szCs w:val="16"/>
              </w:rPr>
              <w:t>I consider primary skillsets a series of these skills, technologies, design patterns, best practices, and strategies that I use day-to-day, from project-to-project, and perform at no less than professional to expert level efficiency.</w:t>
            </w:r>
            <w:r w:rsidR="003062DB">
              <w:rPr>
                <w:rFonts w:ascii="Open Sans" w:eastAsia="Open Sans" w:hAnsi="Open Sans" w:cs="Open Sans"/>
                <w:sz w:val="16"/>
                <w:szCs w:val="16"/>
              </w:rPr>
              <w:t xml:space="preserve"> </w:t>
            </w:r>
          </w:p>
          <w:p w14:paraId="12016276"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Azure Cloud Computing (10 yrs.)</w:t>
            </w:r>
          </w:p>
          <w:p w14:paraId="5A2AF320" w14:textId="4D4E39A7" w:rsidR="003062DB" w:rsidRPr="00457898" w:rsidRDefault="003062DB" w:rsidP="002426A6">
            <w:pPr>
              <w:pStyle w:val="ListParagraph"/>
              <w:numPr>
                <w:ilvl w:val="0"/>
                <w:numId w:val="9"/>
              </w:numPr>
              <w:rPr>
                <w:rFonts w:eastAsia="Open Sans" w:cs="Open Sans"/>
                <w:szCs w:val="16"/>
              </w:rPr>
            </w:pPr>
            <w:r>
              <w:rPr>
                <w:rFonts w:eastAsia="Open Sans" w:cs="Open Sans"/>
                <w:szCs w:val="16"/>
              </w:rPr>
              <w:t xml:space="preserve">Asp.NET </w:t>
            </w:r>
            <w:r w:rsidRPr="00457898">
              <w:rPr>
                <w:rFonts w:eastAsia="Open Sans" w:cs="Open Sans"/>
                <w:szCs w:val="16"/>
              </w:rPr>
              <w:t>(</w:t>
            </w:r>
            <w:r>
              <w:rPr>
                <w:rFonts w:eastAsia="Open Sans" w:cs="Open Sans"/>
                <w:szCs w:val="16"/>
              </w:rPr>
              <w:t xml:space="preserve">C# </w:t>
            </w:r>
            <w:r w:rsidRPr="00457898">
              <w:rPr>
                <w:rFonts w:eastAsia="Open Sans" w:cs="Open Sans"/>
                <w:szCs w:val="16"/>
              </w:rPr>
              <w:t>15 yrs</w:t>
            </w:r>
            <w:r>
              <w:rPr>
                <w:rFonts w:eastAsia="Open Sans" w:cs="Open Sans"/>
                <w:szCs w:val="16"/>
              </w:rPr>
              <w:t>. / VB 4 yrs.</w:t>
            </w:r>
            <w:r w:rsidRPr="00457898">
              <w:rPr>
                <w:rFonts w:eastAsia="Open Sans" w:cs="Open Sans"/>
                <w:szCs w:val="16"/>
              </w:rPr>
              <w:t>)</w:t>
            </w:r>
            <w:r>
              <w:rPr>
                <w:rFonts w:eastAsia="Open Sans" w:cs="Open Sans"/>
                <w:szCs w:val="16"/>
              </w:rPr>
              <w:t xml:space="preserve"> </w:t>
            </w:r>
            <w:r w:rsidR="00F00119">
              <w:rPr>
                <w:rFonts w:eastAsia="Open Sans" w:cs="Open Sans"/>
                <w:szCs w:val="16"/>
              </w:rPr>
              <w:t xml:space="preserve">which </w:t>
            </w:r>
            <w:r>
              <w:rPr>
                <w:rFonts w:eastAsia="Open Sans" w:cs="Open Sans"/>
                <w:szCs w:val="16"/>
              </w:rPr>
              <w:t>includes…</w:t>
            </w:r>
            <w:r w:rsidR="00CD7C69">
              <w:rPr>
                <w:rFonts w:eastAsia="Open Sans" w:cs="Open Sans"/>
                <w:szCs w:val="16"/>
              </w:rPr>
              <w:t xml:space="preserve"> (19 yrs.)</w:t>
            </w:r>
          </w:p>
          <w:p w14:paraId="3CBDFD8C" w14:textId="39269935"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Classic Asp.NET</w:t>
            </w:r>
            <w:r w:rsidR="00CD7C69">
              <w:rPr>
                <w:rFonts w:eastAsia="Open Sans" w:cs="Open Sans"/>
                <w:szCs w:val="16"/>
              </w:rPr>
              <w:t xml:space="preserve"> </w:t>
            </w:r>
            <w:r w:rsidR="00CD7C69" w:rsidRPr="00554390">
              <w:rPr>
                <w:rFonts w:eastAsia="Open Sans" w:cs="Open Sans"/>
                <w:szCs w:val="16"/>
              </w:rPr>
              <w:t xml:space="preserve">(1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5FB4C56A" w14:textId="18D04D37"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 xml:space="preserve">Asp.NET 2.0 </w:t>
            </w:r>
            <w:r w:rsidR="00554390">
              <w:rPr>
                <w:rFonts w:eastAsia="Open Sans" w:cs="Open Sans"/>
                <w:szCs w:val="16"/>
              </w:rPr>
              <w:t>-</w:t>
            </w:r>
            <w:r w:rsidR="003062DB" w:rsidRPr="00457898">
              <w:rPr>
                <w:rFonts w:eastAsia="Open Sans" w:cs="Open Sans"/>
                <w:szCs w:val="16"/>
              </w:rPr>
              <w:t xml:space="preserve"> 4.</w:t>
            </w:r>
            <w:r w:rsidR="003062DB">
              <w:rPr>
                <w:rFonts w:eastAsia="Open Sans" w:cs="Open Sans"/>
                <w:szCs w:val="16"/>
              </w:rPr>
              <w:t>5</w:t>
            </w:r>
            <w:r w:rsidR="00CD7C69">
              <w:rPr>
                <w:rFonts w:eastAsia="Open Sans" w:cs="Open Sans"/>
                <w:szCs w:val="16"/>
              </w:rPr>
              <w:t xml:space="preserve"> </w:t>
            </w:r>
            <w:r w:rsidR="00CD7C69" w:rsidRPr="00554390">
              <w:rPr>
                <w:rFonts w:eastAsia="Open Sans" w:cs="Open Sans"/>
                <w:szCs w:val="16"/>
              </w:rPr>
              <w:t>(1</w:t>
            </w:r>
            <w:r w:rsidR="00CD7C69" w:rsidRPr="00554390">
              <w:rPr>
                <w:rFonts w:eastAsia="Open Sans" w:cs="Open Sans"/>
                <w:szCs w:val="16"/>
              </w:rPr>
              <w:t>2</w:t>
            </w:r>
            <w:r w:rsidR="00CD7C69" w:rsidRPr="00554390">
              <w:rPr>
                <w:rFonts w:eastAsia="Open Sans" w:cs="Open Sans"/>
                <w:szCs w:val="16"/>
              </w:rPr>
              <w:t xml:space="preserve">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35066061" w14:textId="0A2EEAFC"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 xml:space="preserve">Asp.NET Core 1 </w:t>
            </w:r>
            <w:r w:rsidR="00554390">
              <w:rPr>
                <w:rFonts w:eastAsia="Open Sans" w:cs="Open Sans"/>
                <w:szCs w:val="16"/>
              </w:rPr>
              <w:t>-</w:t>
            </w:r>
            <w:r w:rsidR="003062DB" w:rsidRPr="00457898">
              <w:rPr>
                <w:rFonts w:eastAsia="Open Sans" w:cs="Open Sans"/>
                <w:szCs w:val="16"/>
              </w:rPr>
              <w:t xml:space="preserve"> 3.1.4</w:t>
            </w:r>
            <w:r w:rsidR="00CD7C69">
              <w:rPr>
                <w:rFonts w:eastAsia="Open Sans" w:cs="Open Sans"/>
                <w:szCs w:val="16"/>
              </w:rPr>
              <w:t xml:space="preserve"> </w:t>
            </w:r>
            <w:r w:rsidR="00CD7C69" w:rsidRPr="00554390">
              <w:rPr>
                <w:rFonts w:eastAsia="Open Sans" w:cs="Open Sans"/>
                <w:szCs w:val="16"/>
              </w:rPr>
              <w:t>(</w:t>
            </w:r>
            <w:r w:rsidR="00CD7C69" w:rsidRPr="00554390">
              <w:rPr>
                <w:rFonts w:eastAsia="Open Sans" w:cs="Open Sans"/>
                <w:szCs w:val="16"/>
              </w:rPr>
              <w:t>3</w:t>
            </w:r>
            <w:r w:rsidR="00CD7C69" w:rsidRPr="00554390">
              <w:rPr>
                <w:rFonts w:eastAsia="Open Sans" w:cs="Open Sans"/>
                <w:szCs w:val="16"/>
              </w:rPr>
              <w:t xml:space="preserve">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50AC4028" w14:textId="44F97B45" w:rsidR="003062DB" w:rsidRPr="0064711E" w:rsidRDefault="00004896" w:rsidP="0064711E">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CD7C69" w:rsidRPr="00CD7C69">
              <w:rPr>
                <w:rFonts w:eastAsia="Open Sans" w:cs="Open Sans"/>
                <w:szCs w:val="16"/>
              </w:rPr>
              <w:t xml:space="preserve">Asp.NET Core 5 </w:t>
            </w:r>
            <w:r w:rsidR="0064711E">
              <w:rPr>
                <w:rFonts w:eastAsia="Open Sans" w:cs="Open Sans"/>
                <w:szCs w:val="16"/>
              </w:rPr>
              <w:t>-</w:t>
            </w:r>
            <w:r w:rsidR="00CD7C69" w:rsidRPr="00CD7C69">
              <w:rPr>
                <w:rFonts w:eastAsia="Open Sans" w:cs="Open Sans"/>
                <w:szCs w:val="16"/>
              </w:rPr>
              <w:t xml:space="preserve"> 6.1.20</w:t>
            </w:r>
            <w:r w:rsidR="0064711E">
              <w:rPr>
                <w:rFonts w:eastAsia="Open Sans" w:cs="Open Sans"/>
                <w:szCs w:val="16"/>
              </w:rPr>
              <w:t xml:space="preserve">8 </w:t>
            </w:r>
            <w:r w:rsidR="00CD7C69" w:rsidRPr="0064711E">
              <w:rPr>
                <w:rFonts w:eastAsia="Open Sans" w:cs="Open Sans"/>
                <w:szCs w:val="16"/>
              </w:rPr>
              <w:t>(</w:t>
            </w:r>
            <w:r w:rsidR="00CD7C69" w:rsidRPr="0064711E">
              <w:rPr>
                <w:rFonts w:eastAsia="Open Sans" w:cs="Open Sans"/>
                <w:szCs w:val="16"/>
              </w:rPr>
              <w:t>4</w:t>
            </w:r>
            <w:r w:rsidR="00285B32" w:rsidRPr="0064711E">
              <w:rPr>
                <w:rFonts w:eastAsia="Open Sans" w:cs="Open Sans"/>
                <w:szCs w:val="16"/>
              </w:rPr>
              <w:t>y</w:t>
            </w:r>
            <w:r w:rsidR="00CD7C69" w:rsidRPr="0064711E">
              <w:rPr>
                <w:rFonts w:eastAsia="Open Sans" w:cs="Open Sans"/>
                <w:szCs w:val="16"/>
              </w:rPr>
              <w:t xml:space="preserve">rs.), </w:t>
            </w:r>
          </w:p>
          <w:p w14:paraId="7DCCD9D6" w14:textId="2BAAE2F9" w:rsidR="003062DB" w:rsidRPr="0064711E" w:rsidRDefault="003062DB" w:rsidP="0064711E">
            <w:pPr>
              <w:pStyle w:val="ListParagraph"/>
              <w:numPr>
                <w:ilvl w:val="0"/>
                <w:numId w:val="9"/>
              </w:numPr>
              <w:rPr>
                <w:rFonts w:eastAsia="Open Sans" w:cs="Open Sans"/>
                <w:szCs w:val="16"/>
              </w:rPr>
            </w:pPr>
            <w:r w:rsidRPr="00457898">
              <w:rPr>
                <w:rFonts w:eastAsia="Open Sans" w:cs="Open Sans"/>
                <w:szCs w:val="16"/>
              </w:rPr>
              <w:t xml:space="preserve">Partial Views </w:t>
            </w:r>
            <w:r w:rsidRPr="0064711E">
              <w:rPr>
                <w:rFonts w:eastAsia="Open Sans" w:cs="Open Sans"/>
                <w:szCs w:val="16"/>
              </w:rPr>
              <w:t>(7 yrs.)</w:t>
            </w:r>
          </w:p>
          <w:p w14:paraId="36CDF33C" w14:textId="55D23C34" w:rsidR="003062DB" w:rsidRPr="0064711E" w:rsidRDefault="003062DB" w:rsidP="0064711E">
            <w:pPr>
              <w:pStyle w:val="ListParagraph"/>
              <w:numPr>
                <w:ilvl w:val="0"/>
                <w:numId w:val="9"/>
              </w:numPr>
              <w:rPr>
                <w:rFonts w:eastAsia="Open Sans" w:cs="Open Sans"/>
                <w:szCs w:val="16"/>
              </w:rPr>
            </w:pPr>
            <w:r w:rsidRPr="00457898">
              <w:rPr>
                <w:rFonts w:eastAsia="Open Sans" w:cs="Open Sans"/>
                <w:szCs w:val="16"/>
              </w:rPr>
              <w:t xml:space="preserve">View Components </w:t>
            </w:r>
            <w:r w:rsidRPr="0064711E">
              <w:rPr>
                <w:rFonts w:eastAsia="Open Sans" w:cs="Open Sans"/>
                <w:szCs w:val="16"/>
              </w:rPr>
              <w:t>(2 yrs.)</w:t>
            </w:r>
          </w:p>
          <w:p w14:paraId="1A820729" w14:textId="34AAC9C6" w:rsidR="00285B32" w:rsidRPr="00457898" w:rsidRDefault="00285B32" w:rsidP="002426A6">
            <w:pPr>
              <w:pStyle w:val="ListParagraph"/>
              <w:numPr>
                <w:ilvl w:val="0"/>
                <w:numId w:val="9"/>
              </w:numPr>
              <w:rPr>
                <w:rFonts w:eastAsia="Open Sans" w:cs="Open Sans"/>
                <w:szCs w:val="16"/>
              </w:rPr>
            </w:pPr>
            <w:r w:rsidRPr="00285B32">
              <w:rPr>
                <w:rFonts w:eastAsia="Open Sans" w:cs="Open Sans"/>
                <w:szCs w:val="16"/>
              </w:rPr>
              <w:t>Asp.NET Web API</w:t>
            </w:r>
            <w:r>
              <w:rPr>
                <w:rFonts w:eastAsia="Open Sans" w:cs="Open Sans"/>
                <w:szCs w:val="16"/>
              </w:rPr>
              <w:t xml:space="preserve"> (5 Yrs.)</w:t>
            </w:r>
          </w:p>
          <w:p w14:paraId="15F90E74"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Asp.NET Razor Pages (4 yrs.)</w:t>
            </w:r>
          </w:p>
          <w:p w14:paraId="013F997A"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Asp.NET Web API (5 yrs.)</w:t>
            </w:r>
          </w:p>
          <w:p w14:paraId="7B525C4F" w14:textId="6CCC6769" w:rsidR="004D0B75" w:rsidRPr="004D0B75" w:rsidRDefault="004D0B75" w:rsidP="004D0B75">
            <w:pPr>
              <w:pStyle w:val="ListParagraph"/>
              <w:numPr>
                <w:ilvl w:val="0"/>
                <w:numId w:val="9"/>
              </w:numPr>
              <w:rPr>
                <w:rFonts w:eastAsia="Open Sans" w:cs="Open Sans"/>
                <w:szCs w:val="16"/>
              </w:rPr>
            </w:pPr>
            <w:r w:rsidRPr="00457898">
              <w:rPr>
                <w:rFonts w:eastAsia="Open Sans" w:cs="Open Sans"/>
                <w:szCs w:val="16"/>
              </w:rPr>
              <w:t xml:space="preserve">Asp.NET </w:t>
            </w:r>
            <w:r>
              <w:rPr>
                <w:rFonts w:eastAsia="Open Sans" w:cs="Open Sans"/>
                <w:szCs w:val="16"/>
              </w:rPr>
              <w:t>MVC</w:t>
            </w:r>
            <w:r w:rsidRPr="00457898">
              <w:rPr>
                <w:rFonts w:eastAsia="Open Sans" w:cs="Open Sans"/>
                <w:szCs w:val="16"/>
              </w:rPr>
              <w:t xml:space="preserve"> (5 yrs.)</w:t>
            </w:r>
          </w:p>
          <w:p w14:paraId="22342F13"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Bootstrap (9 yrs.)</w:t>
            </w:r>
          </w:p>
          <w:p w14:paraId="46FE9DBB"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CSS 1 - 3 (18 yrs.)</w:t>
            </w:r>
          </w:p>
          <w:p w14:paraId="30F5E0C2"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Entity Framework (7 yrs.)</w:t>
            </w:r>
          </w:p>
          <w:p w14:paraId="63BC3370"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lastRenderedPageBreak/>
              <w:t>HTML, XHTML &amp; HTML5 (18 yrs.)</w:t>
            </w:r>
          </w:p>
          <w:p w14:paraId="460E3C09"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LINQ (7yrs)</w:t>
            </w:r>
          </w:p>
          <w:p w14:paraId="2B21F1C6"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JavaScript (10 yrs.)</w:t>
            </w:r>
          </w:p>
          <w:p w14:paraId="5044FDDD" w14:textId="2571ED88"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jQuery (</w:t>
            </w:r>
            <w:r w:rsidR="000E6041">
              <w:rPr>
                <w:rFonts w:eastAsia="Open Sans" w:cs="Open Sans"/>
                <w:szCs w:val="16"/>
              </w:rPr>
              <w:t>5</w:t>
            </w:r>
            <w:r w:rsidRPr="00457898">
              <w:rPr>
                <w:rFonts w:eastAsia="Open Sans" w:cs="Open Sans"/>
                <w:szCs w:val="16"/>
              </w:rPr>
              <w:t xml:space="preserve"> yrs.)</w:t>
            </w:r>
          </w:p>
          <w:p w14:paraId="01CBE553"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JSON (5 yrs.)</w:t>
            </w:r>
          </w:p>
          <w:p w14:paraId="0629530F"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Ajax (5 yrs.)</w:t>
            </w:r>
          </w:p>
          <w:p w14:paraId="06003AD2" w14:textId="5E3459B2" w:rsidR="006A693D" w:rsidRPr="006A693D" w:rsidRDefault="006A693D" w:rsidP="006A693D">
            <w:pPr>
              <w:pStyle w:val="ListParagraph"/>
              <w:numPr>
                <w:ilvl w:val="0"/>
                <w:numId w:val="9"/>
              </w:numPr>
              <w:rPr>
                <w:rFonts w:eastAsia="Open Sans" w:cs="Open Sans"/>
                <w:szCs w:val="16"/>
              </w:rPr>
            </w:pPr>
            <w:r>
              <w:rPr>
                <w:rFonts w:eastAsia="Open Sans" w:cs="Open Sans"/>
                <w:szCs w:val="16"/>
              </w:rPr>
              <w:t>RESTful</w:t>
            </w:r>
            <w:r w:rsidRPr="00457898">
              <w:rPr>
                <w:rFonts w:eastAsia="Open Sans" w:cs="Open Sans"/>
                <w:szCs w:val="16"/>
              </w:rPr>
              <w:t xml:space="preserve"> (5 yrs.)</w:t>
            </w:r>
          </w:p>
          <w:p w14:paraId="7A6418E0" w14:textId="59F25D6A" w:rsidR="003062DB" w:rsidRPr="00457898" w:rsidRDefault="006A693D" w:rsidP="002426A6">
            <w:pPr>
              <w:pStyle w:val="ListParagraph"/>
              <w:numPr>
                <w:ilvl w:val="0"/>
                <w:numId w:val="9"/>
              </w:numPr>
              <w:rPr>
                <w:rFonts w:eastAsia="Open Sans" w:cs="Open Sans"/>
                <w:szCs w:val="16"/>
              </w:rPr>
            </w:pPr>
            <w:r>
              <w:rPr>
                <w:rFonts w:eastAsia="Open Sans" w:cs="Open Sans"/>
                <w:szCs w:val="16"/>
              </w:rPr>
              <w:t xml:space="preserve">MS </w:t>
            </w:r>
            <w:r w:rsidR="003062DB" w:rsidRPr="00457898">
              <w:rPr>
                <w:rFonts w:eastAsia="Open Sans" w:cs="Open Sans"/>
                <w:szCs w:val="16"/>
              </w:rPr>
              <w:t>SQL Server (14 yrs.)</w:t>
            </w:r>
          </w:p>
          <w:p w14:paraId="6D1B4392"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Web APIs (5 yrs.)</w:t>
            </w:r>
          </w:p>
          <w:p w14:paraId="51FD31BC" w14:textId="77777777" w:rsidR="003062DB" w:rsidRPr="00AE11F0" w:rsidRDefault="003062DB" w:rsidP="00AE11F0">
            <w:pPr>
              <w:pStyle w:val="Heading5"/>
            </w:pPr>
            <w:bookmarkStart w:id="31" w:name="_rq9wxrv5xatz" w:colFirst="0" w:colLast="0"/>
            <w:bookmarkStart w:id="32" w:name="_Toc114231084"/>
            <w:bookmarkEnd w:id="30"/>
            <w:bookmarkEnd w:id="31"/>
            <w:r w:rsidRPr="00AE11F0">
              <w:t>SECONDARY SKILLS</w:t>
            </w:r>
            <w:bookmarkEnd w:id="32"/>
          </w:p>
          <w:p w14:paraId="7969E783" w14:textId="6B42522F" w:rsidR="003062DB" w:rsidRDefault="00FF035E" w:rsidP="00D62023">
            <w:pPr>
              <w:contextualSpacing/>
              <w:rPr>
                <w:rFonts w:ascii="Open Sans" w:eastAsia="Open Sans" w:hAnsi="Open Sans" w:cs="Open Sans"/>
                <w:sz w:val="16"/>
                <w:szCs w:val="16"/>
              </w:rPr>
            </w:pPr>
            <w:r w:rsidRPr="00FF035E">
              <w:rPr>
                <w:rFonts w:ascii="Open Sans" w:eastAsia="Open Sans" w:hAnsi="Open Sans" w:cs="Open Sans"/>
                <w:sz w:val="16"/>
                <w:szCs w:val="16"/>
              </w:rPr>
              <w:t>I consider secondary skills a series of these skills, technologies, design patterns, best practices, and strategies that are remarkably close to primary skillsets. In fact, some were once primary skills, but were demoted for one or more reasons, such as lack of supply-and-demand, technology, deprecation, not used in my most recent project(s), while others were simply explored enough yet to consider them less than professional to expert level efficiency.</w:t>
            </w:r>
          </w:p>
          <w:p w14:paraId="312EBD41" w14:textId="77777777" w:rsidR="003062DB" w:rsidRDefault="003062DB" w:rsidP="00D62023">
            <w:pPr>
              <w:contextualSpacing/>
              <w:rPr>
                <w:rFonts w:ascii="Open Sans" w:eastAsia="Open Sans" w:hAnsi="Open Sans" w:cs="Open Sans"/>
                <w:sz w:val="16"/>
                <w:szCs w:val="16"/>
              </w:rPr>
            </w:pPr>
          </w:p>
          <w:p w14:paraId="275762F7" w14:textId="77777777"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Asp.NET MVC (7 yrs.)</w:t>
            </w:r>
          </w:p>
          <w:p w14:paraId="10D105E1" w14:textId="18FA3A4D"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Asp.NET Web Forms C#  (10 yrs.)</w:t>
            </w:r>
          </w:p>
          <w:p w14:paraId="2D02CF65" w14:textId="3149EC0D" w:rsidR="0032311E" w:rsidRPr="0032311E" w:rsidRDefault="0032311E" w:rsidP="0032311E">
            <w:pPr>
              <w:pStyle w:val="ListParagraph"/>
              <w:numPr>
                <w:ilvl w:val="0"/>
                <w:numId w:val="9"/>
              </w:numPr>
              <w:rPr>
                <w:rFonts w:eastAsia="Open Sans" w:cs="Open Sans"/>
                <w:szCs w:val="16"/>
              </w:rPr>
            </w:pPr>
            <w:r>
              <w:rPr>
                <w:rFonts w:eastAsia="Open Sans" w:cs="Open Sans"/>
                <w:szCs w:val="16"/>
              </w:rPr>
              <w:t>AWS</w:t>
            </w:r>
            <w:r w:rsidRPr="00457898">
              <w:rPr>
                <w:rFonts w:eastAsia="Open Sans" w:cs="Open Sans"/>
                <w:szCs w:val="16"/>
              </w:rPr>
              <w:t xml:space="preserve"> (</w:t>
            </w:r>
            <w:r>
              <w:rPr>
                <w:rFonts w:eastAsia="Open Sans" w:cs="Open Sans"/>
                <w:szCs w:val="16"/>
              </w:rPr>
              <w:t>2</w:t>
            </w:r>
            <w:r w:rsidRPr="00457898">
              <w:rPr>
                <w:rFonts w:eastAsia="Open Sans" w:cs="Open Sans"/>
                <w:szCs w:val="16"/>
              </w:rPr>
              <w:t xml:space="preserve"> yrs.)</w:t>
            </w:r>
          </w:p>
          <w:p w14:paraId="1F4E53E5" w14:textId="278178C4"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ADO.NET (11 yrs.)</w:t>
            </w:r>
          </w:p>
          <w:p w14:paraId="7C5E4469" w14:textId="14F88E05"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AngularJS</w:t>
            </w:r>
            <w:r>
              <w:rPr>
                <w:rFonts w:eastAsia="Open Sans" w:cs="Open Sans"/>
                <w:szCs w:val="16"/>
              </w:rPr>
              <w:t xml:space="preserve"> </w:t>
            </w:r>
            <w:r w:rsidR="0032311E">
              <w:rPr>
                <w:rFonts w:eastAsia="Open Sans" w:cs="Open Sans"/>
                <w:szCs w:val="16"/>
              </w:rPr>
              <w:t>1/</w:t>
            </w:r>
            <w:r>
              <w:rPr>
                <w:rFonts w:eastAsia="Open Sans" w:cs="Open Sans"/>
                <w:szCs w:val="16"/>
              </w:rPr>
              <w:t>2+</w:t>
            </w:r>
            <w:r w:rsidR="0032311E">
              <w:rPr>
                <w:rFonts w:eastAsia="Open Sans" w:cs="Open Sans"/>
                <w:szCs w:val="16"/>
              </w:rPr>
              <w:t xml:space="preserve"> </w:t>
            </w:r>
            <w:r w:rsidR="0032311E" w:rsidRPr="00457898">
              <w:rPr>
                <w:rFonts w:eastAsia="Open Sans" w:cs="Open Sans"/>
                <w:szCs w:val="16"/>
              </w:rPr>
              <w:t xml:space="preserve"> (</w:t>
            </w:r>
            <w:r w:rsidR="0032311E">
              <w:rPr>
                <w:rFonts w:eastAsia="Open Sans" w:cs="Open Sans"/>
                <w:szCs w:val="16"/>
              </w:rPr>
              <w:t>2</w:t>
            </w:r>
            <w:r w:rsidR="0032311E" w:rsidRPr="00457898">
              <w:rPr>
                <w:rFonts w:eastAsia="Open Sans" w:cs="Open Sans"/>
                <w:szCs w:val="16"/>
              </w:rPr>
              <w:t xml:space="preserve"> yrs.)</w:t>
            </w:r>
          </w:p>
          <w:p w14:paraId="47736B8D" w14:textId="4ECB2B02"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ReactJS</w:t>
            </w:r>
            <w:r w:rsidR="0032311E">
              <w:rPr>
                <w:rFonts w:eastAsia="Open Sans" w:cs="Open Sans"/>
                <w:szCs w:val="16"/>
              </w:rPr>
              <w:t xml:space="preserve"> </w:t>
            </w:r>
            <w:r w:rsidR="0032311E" w:rsidRPr="00457898">
              <w:rPr>
                <w:rFonts w:eastAsia="Open Sans" w:cs="Open Sans"/>
                <w:szCs w:val="16"/>
              </w:rPr>
              <w:t xml:space="preserve"> (1 yrs.)</w:t>
            </w:r>
          </w:p>
          <w:p w14:paraId="31F1E05B" w14:textId="125F1677" w:rsidR="003062DB" w:rsidRPr="00D415B0" w:rsidRDefault="003062DB" w:rsidP="00D62023">
            <w:pPr>
              <w:pStyle w:val="ListParagraph"/>
              <w:numPr>
                <w:ilvl w:val="0"/>
                <w:numId w:val="9"/>
              </w:numPr>
              <w:rPr>
                <w:rFonts w:eastAsia="Open Sans" w:cs="Open Sans"/>
                <w:szCs w:val="16"/>
              </w:rPr>
            </w:pPr>
            <w:proofErr w:type="spellStart"/>
            <w:r w:rsidRPr="00D415B0">
              <w:rPr>
                <w:rFonts w:eastAsia="Open Sans" w:cs="Open Sans"/>
                <w:szCs w:val="16"/>
              </w:rPr>
              <w:t>KnockoutJS</w:t>
            </w:r>
            <w:proofErr w:type="spellEnd"/>
            <w:r w:rsidR="0032311E">
              <w:rPr>
                <w:rFonts w:eastAsia="Open Sans" w:cs="Open Sans"/>
                <w:szCs w:val="16"/>
              </w:rPr>
              <w:t xml:space="preserve"> </w:t>
            </w:r>
            <w:r w:rsidR="0032311E" w:rsidRPr="00457898">
              <w:rPr>
                <w:rFonts w:eastAsia="Open Sans" w:cs="Open Sans"/>
                <w:szCs w:val="16"/>
              </w:rPr>
              <w:t xml:space="preserve"> (1 yrs.)</w:t>
            </w:r>
          </w:p>
          <w:p w14:paraId="2738DE9F" w14:textId="5A72D118"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TypeScript</w:t>
            </w:r>
            <w:r w:rsidR="0032311E">
              <w:rPr>
                <w:rFonts w:eastAsia="Open Sans" w:cs="Open Sans"/>
                <w:szCs w:val="16"/>
              </w:rPr>
              <w:t xml:space="preserve"> </w:t>
            </w:r>
            <w:r w:rsidR="0032311E" w:rsidRPr="00457898">
              <w:rPr>
                <w:rFonts w:eastAsia="Open Sans" w:cs="Open Sans"/>
                <w:szCs w:val="16"/>
              </w:rPr>
              <w:t xml:space="preserve"> (1 yrs.)</w:t>
            </w:r>
          </w:p>
          <w:p w14:paraId="4BC15240" w14:textId="3EE81BDA"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 xml:space="preserve">Gulp </w:t>
            </w:r>
            <w:r w:rsidR="0032311E" w:rsidRPr="00457898">
              <w:rPr>
                <w:rFonts w:eastAsia="Open Sans" w:cs="Open Sans"/>
                <w:szCs w:val="16"/>
              </w:rPr>
              <w:t xml:space="preserve"> (1 yrs.)</w:t>
            </w:r>
          </w:p>
          <w:p w14:paraId="2D1A22D2" w14:textId="1C72DDB3" w:rsidR="002444FA" w:rsidRPr="002444FA" w:rsidRDefault="003062DB" w:rsidP="002444FA">
            <w:pPr>
              <w:pStyle w:val="ListParagraph"/>
              <w:numPr>
                <w:ilvl w:val="0"/>
                <w:numId w:val="9"/>
              </w:numPr>
              <w:rPr>
                <w:rFonts w:eastAsia="Open Sans" w:cs="Open Sans"/>
                <w:szCs w:val="16"/>
              </w:rPr>
            </w:pPr>
            <w:proofErr w:type="spellStart"/>
            <w:r w:rsidRPr="00D415B0">
              <w:rPr>
                <w:rFonts w:eastAsia="Open Sans" w:cs="Open Sans"/>
                <w:szCs w:val="16"/>
              </w:rPr>
              <w:t>Npm</w:t>
            </w:r>
            <w:proofErr w:type="spellEnd"/>
            <w:r w:rsidR="0032311E">
              <w:rPr>
                <w:rFonts w:eastAsia="Open Sans" w:cs="Open Sans"/>
                <w:szCs w:val="16"/>
              </w:rPr>
              <w:t xml:space="preserve"> </w:t>
            </w:r>
            <w:r w:rsidR="0032311E" w:rsidRPr="00457898">
              <w:rPr>
                <w:rFonts w:eastAsia="Open Sans" w:cs="Open Sans"/>
                <w:szCs w:val="16"/>
              </w:rPr>
              <w:t xml:space="preserve"> (</w:t>
            </w:r>
            <w:r w:rsidR="0032311E">
              <w:rPr>
                <w:rFonts w:eastAsia="Open Sans" w:cs="Open Sans"/>
                <w:szCs w:val="16"/>
              </w:rPr>
              <w:t>2</w:t>
            </w:r>
            <w:r w:rsidR="0032311E" w:rsidRPr="00457898">
              <w:rPr>
                <w:rFonts w:eastAsia="Open Sans" w:cs="Open Sans"/>
                <w:szCs w:val="16"/>
              </w:rPr>
              <w:t xml:space="preserve"> yrs.)</w:t>
            </w:r>
          </w:p>
          <w:p w14:paraId="46058F09" w14:textId="69CAA70D" w:rsidR="002444FA" w:rsidRPr="00AE11F0" w:rsidRDefault="00624BE0" w:rsidP="002444FA">
            <w:pPr>
              <w:pStyle w:val="Heading5"/>
            </w:pPr>
            <w:r>
              <w:t>Design Patterns &amp; Best Practices</w:t>
            </w:r>
          </w:p>
          <w:p w14:paraId="5E4D1DDD" w14:textId="27C8FA2C" w:rsidR="002444FA" w:rsidRDefault="002444FA" w:rsidP="002444FA">
            <w:pPr>
              <w:contextualSpacing/>
              <w:rPr>
                <w:rFonts w:ascii="Open Sans" w:eastAsia="Open Sans" w:hAnsi="Open Sans" w:cs="Open Sans"/>
                <w:sz w:val="16"/>
                <w:szCs w:val="16"/>
              </w:rPr>
            </w:pPr>
            <w:r w:rsidRPr="00FF035E">
              <w:rPr>
                <w:rFonts w:ascii="Open Sans" w:eastAsia="Open Sans" w:hAnsi="Open Sans" w:cs="Open Sans"/>
                <w:sz w:val="16"/>
                <w:szCs w:val="16"/>
              </w:rPr>
              <w:t xml:space="preserve">I </w:t>
            </w:r>
            <w:r w:rsidR="00624BE0" w:rsidRPr="00624BE0">
              <w:rPr>
                <w:rFonts w:ascii="Open Sans" w:eastAsia="Open Sans" w:hAnsi="Open Sans" w:cs="Open Sans"/>
                <w:sz w:val="16"/>
                <w:szCs w:val="16"/>
              </w:rPr>
              <w:t>consider Design Patterns &amp; Best Practices a set of disciplines that I regularly practice aggressively, and across the board with most technologies. Most importantly, I feel they are crucial to an enterprise-level,  long-lasting, object-oriented &amp; clean suite(s) of desktop, mobile &amp; web applications and/or software.</w:t>
            </w:r>
          </w:p>
          <w:p w14:paraId="4F7FA012" w14:textId="77777777" w:rsidR="002444FA" w:rsidRDefault="002444FA" w:rsidP="002444FA">
            <w:pPr>
              <w:contextualSpacing/>
              <w:rPr>
                <w:rFonts w:ascii="Open Sans" w:eastAsia="Open Sans" w:hAnsi="Open Sans" w:cs="Open Sans"/>
                <w:sz w:val="16"/>
                <w:szCs w:val="16"/>
              </w:rPr>
            </w:pPr>
          </w:p>
          <w:p w14:paraId="6E2CA4E2" w14:textId="5E980A14" w:rsidR="002444FA" w:rsidRPr="00457898" w:rsidRDefault="00694E92" w:rsidP="002444FA">
            <w:pPr>
              <w:pStyle w:val="ListParagraph"/>
              <w:numPr>
                <w:ilvl w:val="0"/>
                <w:numId w:val="9"/>
              </w:numPr>
              <w:rPr>
                <w:rFonts w:eastAsia="Open Sans" w:cs="Open Sans"/>
                <w:szCs w:val="16"/>
              </w:rPr>
            </w:pPr>
            <w:r w:rsidRPr="00694E92">
              <w:rPr>
                <w:rFonts w:eastAsia="Open Sans" w:cs="Open Sans"/>
                <w:szCs w:val="16"/>
              </w:rPr>
              <w:t xml:space="preserve">C# (&amp; Other Technologies) Object Oriented Programming </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41BE63D8" w14:textId="05AABF1F" w:rsidR="002444FA" w:rsidRPr="00457898" w:rsidRDefault="00694E92" w:rsidP="002444FA">
            <w:pPr>
              <w:pStyle w:val="ListParagraph"/>
              <w:numPr>
                <w:ilvl w:val="0"/>
                <w:numId w:val="9"/>
              </w:numPr>
              <w:rPr>
                <w:rFonts w:eastAsia="Open Sans" w:cs="Open Sans"/>
                <w:szCs w:val="16"/>
              </w:rPr>
            </w:pPr>
            <w:r w:rsidRPr="00694E92">
              <w:rPr>
                <w:rFonts w:eastAsia="Open Sans" w:cs="Open Sans"/>
                <w:szCs w:val="16"/>
              </w:rPr>
              <w:t>SPA Single Page App</w:t>
            </w:r>
            <w:r>
              <w:rPr>
                <w:rFonts w:eastAsia="Open Sans" w:cs="Open Sans"/>
                <w:szCs w:val="16"/>
              </w:rPr>
              <w:t>s</w:t>
            </w:r>
            <w:r w:rsidRPr="00694E92">
              <w:rPr>
                <w:rFonts w:eastAsia="Open Sans" w:cs="Open Sans"/>
                <w:szCs w:val="16"/>
              </w:rPr>
              <w:t xml:space="preserve"> </w:t>
            </w:r>
            <w:r w:rsidR="002444FA" w:rsidRPr="00457898">
              <w:rPr>
                <w:rFonts w:eastAsia="Open Sans" w:cs="Open Sans"/>
                <w:szCs w:val="16"/>
              </w:rPr>
              <w:t>(</w:t>
            </w:r>
            <w:r>
              <w:rPr>
                <w:rFonts w:eastAsia="Open Sans" w:cs="Open Sans"/>
                <w:szCs w:val="16"/>
              </w:rPr>
              <w:t xml:space="preserve">2 </w:t>
            </w:r>
            <w:r w:rsidR="002444FA" w:rsidRPr="00457898">
              <w:rPr>
                <w:rFonts w:eastAsia="Open Sans" w:cs="Open Sans"/>
                <w:szCs w:val="16"/>
              </w:rPr>
              <w:t>yrs.)</w:t>
            </w:r>
          </w:p>
          <w:p w14:paraId="4009251E" w14:textId="266864EB" w:rsidR="002444FA" w:rsidRPr="0032311E" w:rsidRDefault="00B9670F" w:rsidP="002444FA">
            <w:pPr>
              <w:pStyle w:val="ListParagraph"/>
              <w:numPr>
                <w:ilvl w:val="0"/>
                <w:numId w:val="9"/>
              </w:numPr>
              <w:rPr>
                <w:rFonts w:eastAsia="Open Sans" w:cs="Open Sans"/>
                <w:szCs w:val="16"/>
              </w:rPr>
            </w:pPr>
            <w:r w:rsidRPr="00B9670F">
              <w:rPr>
                <w:rFonts w:eastAsia="Open Sans" w:cs="Open Sans"/>
                <w:szCs w:val="16"/>
              </w:rPr>
              <w:t>App Development Standards &amp; Implementation</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39E1CCF6" w14:textId="3596A897" w:rsidR="002444FA" w:rsidRPr="00457898" w:rsidRDefault="00D82815" w:rsidP="002444FA">
            <w:pPr>
              <w:pStyle w:val="ListParagraph"/>
              <w:numPr>
                <w:ilvl w:val="0"/>
                <w:numId w:val="9"/>
              </w:numPr>
              <w:rPr>
                <w:rFonts w:eastAsia="Open Sans" w:cs="Open Sans"/>
                <w:szCs w:val="16"/>
              </w:rPr>
            </w:pPr>
            <w:r w:rsidRPr="00D82815">
              <w:rPr>
                <w:rFonts w:eastAsia="Open Sans" w:cs="Open Sans"/>
                <w:szCs w:val="16"/>
              </w:rPr>
              <w:t>Responsive Web Design (i.e., Mobile Friendly)</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50079897" w14:textId="2763A997" w:rsidR="002F2665" w:rsidRDefault="002F2665" w:rsidP="002F2665">
            <w:pPr>
              <w:pStyle w:val="ListParagraph"/>
              <w:numPr>
                <w:ilvl w:val="0"/>
                <w:numId w:val="9"/>
              </w:numPr>
              <w:rPr>
                <w:rFonts w:eastAsia="Open Sans" w:cs="Open Sans"/>
                <w:szCs w:val="16"/>
              </w:rPr>
            </w:pPr>
            <w:r w:rsidRPr="002F2665">
              <w:rPr>
                <w:rFonts w:eastAsia="Open Sans" w:cs="Open Sans"/>
                <w:szCs w:val="16"/>
              </w:rPr>
              <w:t xml:space="preserve">Parallax Web/Mobile Architecting </w:t>
            </w:r>
            <w:r w:rsidRPr="00457898">
              <w:rPr>
                <w:rFonts w:eastAsia="Open Sans" w:cs="Open Sans"/>
                <w:szCs w:val="16"/>
              </w:rPr>
              <w:t xml:space="preserve"> (</w:t>
            </w:r>
            <w:r>
              <w:rPr>
                <w:rFonts w:eastAsia="Open Sans" w:cs="Open Sans"/>
                <w:szCs w:val="16"/>
              </w:rPr>
              <w:t>3</w:t>
            </w:r>
            <w:r w:rsidRPr="00457898">
              <w:rPr>
                <w:rFonts w:eastAsia="Open Sans" w:cs="Open Sans"/>
                <w:szCs w:val="16"/>
              </w:rPr>
              <w:t xml:space="preserve"> yrs.)</w:t>
            </w:r>
          </w:p>
          <w:p w14:paraId="675273C4" w14:textId="164E92DF" w:rsidR="00E3577F" w:rsidRPr="00457898" w:rsidRDefault="00E3577F" w:rsidP="00E3577F">
            <w:pPr>
              <w:pStyle w:val="ListParagraph"/>
              <w:numPr>
                <w:ilvl w:val="0"/>
                <w:numId w:val="9"/>
              </w:numPr>
              <w:rPr>
                <w:rFonts w:eastAsia="Open Sans" w:cs="Open Sans"/>
                <w:szCs w:val="16"/>
              </w:rPr>
            </w:pPr>
            <w:r w:rsidRPr="00E3577F">
              <w:rPr>
                <w:rFonts w:eastAsia="Open Sans" w:cs="Open Sans"/>
                <w:szCs w:val="16"/>
              </w:rPr>
              <w:t>Multi-threaded Apps</w:t>
            </w:r>
            <w:r w:rsidRPr="00457898">
              <w:rPr>
                <w:rFonts w:eastAsia="Open Sans" w:cs="Open Sans"/>
                <w:szCs w:val="16"/>
              </w:rPr>
              <w:t xml:space="preserve"> (</w:t>
            </w:r>
            <w:r>
              <w:rPr>
                <w:rFonts w:eastAsia="Open Sans" w:cs="Open Sans"/>
                <w:szCs w:val="16"/>
              </w:rPr>
              <w:t>5</w:t>
            </w:r>
            <w:r w:rsidRPr="00457898">
              <w:rPr>
                <w:rFonts w:eastAsia="Open Sans" w:cs="Open Sans"/>
                <w:szCs w:val="16"/>
              </w:rPr>
              <w:t xml:space="preserve"> yrs.)</w:t>
            </w:r>
          </w:p>
          <w:p w14:paraId="3061FEF9" w14:textId="588E8171" w:rsidR="00E3577F" w:rsidRPr="00457898" w:rsidRDefault="00D60186" w:rsidP="00E3577F">
            <w:pPr>
              <w:pStyle w:val="ListParagraph"/>
              <w:numPr>
                <w:ilvl w:val="0"/>
                <w:numId w:val="9"/>
              </w:numPr>
              <w:rPr>
                <w:rFonts w:eastAsia="Open Sans" w:cs="Open Sans"/>
                <w:szCs w:val="16"/>
              </w:rPr>
            </w:pPr>
            <w:r>
              <w:rPr>
                <w:rFonts w:eastAsia="Open Sans" w:cs="Open Sans"/>
                <w:szCs w:val="16"/>
              </w:rPr>
              <w:t>SaaS</w:t>
            </w:r>
            <w:r w:rsidR="00E3577F" w:rsidRPr="002F2665">
              <w:rPr>
                <w:rFonts w:eastAsia="Open Sans" w:cs="Open Sans"/>
                <w:szCs w:val="16"/>
              </w:rPr>
              <w:t xml:space="preserve"> </w:t>
            </w:r>
            <w:r w:rsidR="00E3577F" w:rsidRPr="00457898">
              <w:rPr>
                <w:rFonts w:eastAsia="Open Sans" w:cs="Open Sans"/>
                <w:szCs w:val="16"/>
              </w:rPr>
              <w:t xml:space="preserve"> (</w:t>
            </w:r>
            <w:r>
              <w:rPr>
                <w:rFonts w:eastAsia="Open Sans" w:cs="Open Sans"/>
                <w:szCs w:val="16"/>
              </w:rPr>
              <w:t>5</w:t>
            </w:r>
            <w:r w:rsidR="00E3577F" w:rsidRPr="00457898">
              <w:rPr>
                <w:rFonts w:eastAsia="Open Sans" w:cs="Open Sans"/>
                <w:szCs w:val="16"/>
              </w:rPr>
              <w:t xml:space="preserve"> yrs.)</w:t>
            </w:r>
          </w:p>
          <w:p w14:paraId="3A628A60" w14:textId="5CF36083"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PLM (Production Lifecycle Management) </w:t>
            </w:r>
            <w:r w:rsidRPr="00457898">
              <w:rPr>
                <w:rFonts w:eastAsia="Open Sans" w:cs="Open Sans"/>
                <w:szCs w:val="16"/>
              </w:rPr>
              <w:t>(</w:t>
            </w:r>
            <w:r>
              <w:rPr>
                <w:rFonts w:eastAsia="Open Sans" w:cs="Open Sans"/>
                <w:szCs w:val="16"/>
              </w:rPr>
              <w:t>20</w:t>
            </w:r>
            <w:r w:rsidRPr="00457898">
              <w:rPr>
                <w:rFonts w:eastAsia="Open Sans" w:cs="Open Sans"/>
                <w:szCs w:val="16"/>
              </w:rPr>
              <w:t xml:space="preserve"> yrs.)</w:t>
            </w:r>
          </w:p>
          <w:p w14:paraId="55732AA6" w14:textId="245D8376"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Solution Architect </w:t>
            </w:r>
            <w:r w:rsidRPr="00457898">
              <w:rPr>
                <w:rFonts w:eastAsia="Open Sans" w:cs="Open Sans"/>
                <w:szCs w:val="16"/>
              </w:rPr>
              <w:t xml:space="preserve"> (</w:t>
            </w:r>
            <w:r>
              <w:rPr>
                <w:rFonts w:eastAsia="Open Sans" w:cs="Open Sans"/>
                <w:szCs w:val="16"/>
              </w:rPr>
              <w:t>10</w:t>
            </w:r>
            <w:r w:rsidRPr="00457898">
              <w:rPr>
                <w:rFonts w:eastAsia="Open Sans" w:cs="Open Sans"/>
                <w:szCs w:val="16"/>
              </w:rPr>
              <w:t xml:space="preserve"> yrs.)</w:t>
            </w:r>
          </w:p>
          <w:p w14:paraId="36164FD5" w14:textId="10D84009"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MS SQL Server Specific 1st, 2nd &amp; 3rd Normal Form Database Architecting </w:t>
            </w:r>
            <w:r w:rsidRPr="00457898">
              <w:rPr>
                <w:rFonts w:eastAsia="Open Sans" w:cs="Open Sans"/>
                <w:szCs w:val="16"/>
              </w:rPr>
              <w:t xml:space="preserve"> (</w:t>
            </w:r>
            <w:r>
              <w:rPr>
                <w:rFonts w:eastAsia="Open Sans" w:cs="Open Sans"/>
                <w:szCs w:val="16"/>
              </w:rPr>
              <w:t>14</w:t>
            </w:r>
            <w:r w:rsidRPr="00457898">
              <w:rPr>
                <w:rFonts w:eastAsia="Open Sans" w:cs="Open Sans"/>
                <w:szCs w:val="16"/>
              </w:rPr>
              <w:t xml:space="preserve"> yrs.)</w:t>
            </w:r>
          </w:p>
          <w:p w14:paraId="2839A1EB" w14:textId="58194386" w:rsidR="002444FA" w:rsidRPr="00770108" w:rsidRDefault="00DE7591" w:rsidP="002444FA">
            <w:pPr>
              <w:pStyle w:val="ListParagraph"/>
              <w:numPr>
                <w:ilvl w:val="0"/>
                <w:numId w:val="9"/>
              </w:numPr>
              <w:rPr>
                <w:rFonts w:eastAsia="Open Sans" w:cs="Open Sans"/>
                <w:szCs w:val="16"/>
              </w:rPr>
            </w:pPr>
            <w:r>
              <w:rPr>
                <w:rFonts w:eastAsia="Open Sans" w:cs="Open Sans"/>
                <w:szCs w:val="16"/>
              </w:rPr>
              <w:t>Code Documentation</w:t>
            </w:r>
            <w:r w:rsidR="00D60186" w:rsidRPr="002F2665">
              <w:rPr>
                <w:rFonts w:eastAsia="Open Sans" w:cs="Open Sans"/>
                <w:szCs w:val="16"/>
              </w:rPr>
              <w:t xml:space="preserve"> </w:t>
            </w:r>
            <w:r w:rsidR="00D60186" w:rsidRPr="00457898">
              <w:rPr>
                <w:rFonts w:eastAsia="Open Sans" w:cs="Open Sans"/>
                <w:szCs w:val="16"/>
              </w:rPr>
              <w:t xml:space="preserve"> (</w:t>
            </w:r>
            <w:r>
              <w:rPr>
                <w:rFonts w:eastAsia="Open Sans" w:cs="Open Sans"/>
                <w:szCs w:val="16"/>
              </w:rPr>
              <w:t>10</w:t>
            </w:r>
            <w:r w:rsidR="00D60186" w:rsidRPr="00457898">
              <w:rPr>
                <w:rFonts w:eastAsia="Open Sans" w:cs="Open Sans"/>
                <w:szCs w:val="16"/>
              </w:rPr>
              <w:t xml:space="preserve"> yrs.)</w:t>
            </w:r>
          </w:p>
          <w:p w14:paraId="2C4A70C2" w14:textId="4F755116" w:rsidR="003062DB" w:rsidRDefault="003062DB" w:rsidP="00D62023">
            <w:pPr>
              <w:pStyle w:val="Heading5"/>
            </w:pPr>
            <w:r>
              <w:t>PAST SKILLS</w:t>
            </w:r>
          </w:p>
          <w:p w14:paraId="6C2FF046" w14:textId="279F176A" w:rsidR="003062DB" w:rsidRPr="00804BC5" w:rsidRDefault="00770108" w:rsidP="00D62023">
            <w:pPr>
              <w:contextualSpacing/>
              <w:rPr>
                <w:rFonts w:ascii="Open Sans" w:eastAsia="Open Sans" w:hAnsi="Open Sans" w:cs="Open Sans"/>
                <w:b/>
                <w:bCs/>
                <w:color w:val="C00000"/>
                <w:sz w:val="16"/>
                <w:szCs w:val="16"/>
              </w:rPr>
            </w:pPr>
            <w:r w:rsidRPr="00770108">
              <w:rPr>
                <w:rFonts w:ascii="Open Sans" w:eastAsia="Open Sans" w:hAnsi="Open Sans" w:cs="Open Sans"/>
                <w:sz w:val="16"/>
                <w:szCs w:val="16"/>
              </w:rPr>
              <w:t>I consider past skills a series of skills, technologies &amp; design patterns that certainly started me on my way to becoming a true Full Stack Developer &amp; Solution Architect. Conversely, they are still skills, technologies &amp; design patterns that I consider deprecated technologies with respect to my particular use of them. I no longer revisit for backwards compatibility purposes, nor do I really see myself taking on work, of any kind, using them.</w:t>
            </w:r>
            <w:r w:rsidR="003062DB">
              <w:rPr>
                <w:rFonts w:ascii="Open Sans" w:eastAsia="Open Sans" w:hAnsi="Open Sans" w:cs="Open Sans"/>
                <w:sz w:val="16"/>
                <w:szCs w:val="16"/>
              </w:rPr>
              <w:t xml:space="preserve"> </w:t>
            </w:r>
          </w:p>
          <w:p w14:paraId="707784BB"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Audition (1 yrs.)</w:t>
            </w:r>
          </w:p>
          <w:p w14:paraId="342BF9D6"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Dreamweaver (5 yrs.)</w:t>
            </w:r>
          </w:p>
          <w:p w14:paraId="161C62FB"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Edge (1 yrs.)</w:t>
            </w:r>
          </w:p>
          <w:p w14:paraId="5A0E01A9"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Flash (6 yrs.)</w:t>
            </w:r>
          </w:p>
          <w:p w14:paraId="66629F5C"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Illustrator (1 yrs.)</w:t>
            </w:r>
          </w:p>
          <w:p w14:paraId="70888CFF"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jQuery Mobile (1 yrs.)</w:t>
            </w:r>
          </w:p>
          <w:p w14:paraId="41960727"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Phone Gap (1 yrs.)</w:t>
            </w:r>
          </w:p>
          <w:p w14:paraId="339D2807"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WCF (Windows Communications Foundation) (1 yrs.)</w:t>
            </w:r>
          </w:p>
          <w:p w14:paraId="2F156B9C"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WPF (Windows Presentation Foundation) (1 yrs.)</w:t>
            </w:r>
          </w:p>
          <w:p w14:paraId="63CE1C0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Blend (for Visual Studio 2019 &amp; 2022) (1 yrs.)</w:t>
            </w:r>
          </w:p>
          <w:p w14:paraId="751743DD"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Silverlight (1 yrs.)</w:t>
            </w:r>
          </w:p>
          <w:p w14:paraId="18935C04" w14:textId="77777777" w:rsidR="0011520B" w:rsidRPr="0011520B" w:rsidRDefault="0011520B" w:rsidP="0011520B">
            <w:pPr>
              <w:pStyle w:val="ListParagraph"/>
              <w:numPr>
                <w:ilvl w:val="0"/>
                <w:numId w:val="9"/>
              </w:numPr>
              <w:rPr>
                <w:rFonts w:eastAsia="Open Sans" w:cs="Open Sans"/>
                <w:szCs w:val="16"/>
              </w:rPr>
            </w:pPr>
            <w:proofErr w:type="spellStart"/>
            <w:r w:rsidRPr="0011520B">
              <w:rPr>
                <w:rFonts w:eastAsia="Open Sans" w:cs="Open Sans"/>
                <w:szCs w:val="16"/>
              </w:rPr>
              <w:t>SignalR</w:t>
            </w:r>
            <w:proofErr w:type="spellEnd"/>
            <w:r w:rsidRPr="0011520B">
              <w:rPr>
                <w:rFonts w:eastAsia="Open Sans" w:cs="Open Sans"/>
                <w:szCs w:val="16"/>
              </w:rPr>
              <w:t xml:space="preserve"> (See Blazor) (1 yrs.)</w:t>
            </w:r>
          </w:p>
          <w:p w14:paraId="683DBA20"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lastRenderedPageBreak/>
              <w:t>XAML (See Blazor) (2 yrs.)</w:t>
            </w:r>
          </w:p>
          <w:p w14:paraId="231A5211"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Java (3 yrs.)</w:t>
            </w:r>
          </w:p>
          <w:p w14:paraId="43CB13F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Oracle (3 yrs.)</w:t>
            </w:r>
          </w:p>
          <w:p w14:paraId="60CACB7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PHP (3 yrs.)</w:t>
            </w:r>
          </w:p>
          <w:p w14:paraId="5EED80E8"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Perl (4 yrs.)</w:t>
            </w:r>
          </w:p>
          <w:p w14:paraId="58771FD8"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VB.NET (4 yrs.)</w:t>
            </w:r>
          </w:p>
          <w:p w14:paraId="33713EDF" w14:textId="3BA57B3E" w:rsidR="0011520B" w:rsidRDefault="0011520B" w:rsidP="0011520B">
            <w:pPr>
              <w:pStyle w:val="ListParagraph"/>
              <w:numPr>
                <w:ilvl w:val="0"/>
                <w:numId w:val="9"/>
              </w:numPr>
              <w:rPr>
                <w:rFonts w:eastAsia="Open Sans" w:cs="Open Sans"/>
                <w:szCs w:val="16"/>
              </w:rPr>
            </w:pPr>
            <w:proofErr w:type="spellStart"/>
            <w:r w:rsidRPr="0011520B">
              <w:rPr>
                <w:rFonts w:eastAsia="Open Sans" w:cs="Open Sans"/>
                <w:szCs w:val="16"/>
              </w:rPr>
              <w:t>Sharepoint</w:t>
            </w:r>
            <w:proofErr w:type="spellEnd"/>
            <w:r w:rsidRPr="0011520B">
              <w:rPr>
                <w:rFonts w:eastAsia="Open Sans" w:cs="Open Sans"/>
                <w:szCs w:val="16"/>
              </w:rPr>
              <w:t xml:space="preserve"> (</w:t>
            </w:r>
            <w:r>
              <w:rPr>
                <w:rFonts w:eastAsia="Open Sans" w:cs="Open Sans"/>
                <w:szCs w:val="16"/>
              </w:rPr>
              <w:t>2</w:t>
            </w:r>
            <w:r w:rsidRPr="0011520B">
              <w:rPr>
                <w:rFonts w:eastAsia="Open Sans" w:cs="Open Sans"/>
                <w:szCs w:val="16"/>
              </w:rPr>
              <w:t xml:space="preserve"> yrs.)</w:t>
            </w:r>
          </w:p>
          <w:p w14:paraId="54CF3918" w14:textId="776C2CF3"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MySQL</w:t>
            </w:r>
            <w:r w:rsidR="0011520B" w:rsidRPr="0011520B">
              <w:rPr>
                <w:rFonts w:eastAsia="Open Sans" w:cs="Open Sans"/>
                <w:szCs w:val="16"/>
              </w:rPr>
              <w:t xml:space="preserve"> (3 yrs.)</w:t>
            </w:r>
          </w:p>
          <w:p w14:paraId="089910E0" w14:textId="248E3FCA" w:rsidR="00402968" w:rsidRPr="0011520B" w:rsidRDefault="00402968" w:rsidP="0011520B">
            <w:pPr>
              <w:pStyle w:val="ListParagraph"/>
              <w:numPr>
                <w:ilvl w:val="0"/>
                <w:numId w:val="9"/>
              </w:numPr>
              <w:rPr>
                <w:rFonts w:eastAsia="Open Sans" w:cs="Open Sans"/>
                <w:szCs w:val="16"/>
              </w:rPr>
            </w:pPr>
            <w:r w:rsidRPr="00457898">
              <w:rPr>
                <w:rFonts w:eastAsia="Open Sans" w:cs="Open Sans"/>
                <w:szCs w:val="16"/>
              </w:rPr>
              <w:t>Web Services</w:t>
            </w:r>
            <w:r w:rsidR="0011520B">
              <w:rPr>
                <w:rFonts w:eastAsia="Open Sans" w:cs="Open Sans"/>
                <w:szCs w:val="16"/>
              </w:rPr>
              <w:t xml:space="preserve"> </w:t>
            </w:r>
            <w:r w:rsidR="0011520B" w:rsidRPr="0011520B">
              <w:rPr>
                <w:rFonts w:eastAsia="Open Sans" w:cs="Open Sans"/>
                <w:szCs w:val="16"/>
              </w:rPr>
              <w:t xml:space="preserve"> (3 yrs.)</w:t>
            </w:r>
          </w:p>
          <w:p w14:paraId="558516EA" w14:textId="31441402" w:rsidR="00402968" w:rsidRPr="0011520B" w:rsidRDefault="00402968" w:rsidP="0011520B">
            <w:pPr>
              <w:pStyle w:val="ListParagraph"/>
              <w:numPr>
                <w:ilvl w:val="0"/>
                <w:numId w:val="9"/>
              </w:numPr>
              <w:rPr>
                <w:rFonts w:eastAsia="Open Sans" w:cs="Open Sans"/>
                <w:szCs w:val="16"/>
              </w:rPr>
            </w:pPr>
            <w:r>
              <w:rPr>
                <w:rFonts w:eastAsia="Open Sans" w:cs="Open Sans"/>
                <w:szCs w:val="16"/>
              </w:rPr>
              <w:t>SOAP</w:t>
            </w:r>
            <w:r w:rsidR="0011520B">
              <w:rPr>
                <w:rFonts w:eastAsia="Open Sans" w:cs="Open Sans"/>
                <w:szCs w:val="16"/>
              </w:rPr>
              <w:t xml:space="preserve"> </w:t>
            </w:r>
            <w:r w:rsidR="0011520B" w:rsidRPr="0011520B">
              <w:rPr>
                <w:rFonts w:eastAsia="Open Sans" w:cs="Open Sans"/>
                <w:szCs w:val="16"/>
              </w:rPr>
              <w:t xml:space="preserve"> (3 yrs.)</w:t>
            </w:r>
          </w:p>
          <w:p w14:paraId="28504B54" w14:textId="001A38A3"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UX, and wireframing</w:t>
            </w:r>
            <w:r w:rsidR="0011520B">
              <w:rPr>
                <w:rFonts w:eastAsia="Open Sans" w:cs="Open Sans"/>
                <w:szCs w:val="16"/>
              </w:rPr>
              <w:t xml:space="preserve"> </w:t>
            </w:r>
            <w:r w:rsidR="0011520B" w:rsidRPr="0011520B">
              <w:rPr>
                <w:rFonts w:eastAsia="Open Sans" w:cs="Open Sans"/>
                <w:szCs w:val="16"/>
              </w:rPr>
              <w:t xml:space="preserve"> (3 yrs.)</w:t>
            </w:r>
            <w:r w:rsidRPr="0011520B">
              <w:rPr>
                <w:rFonts w:eastAsia="Open Sans" w:cs="Open Sans"/>
                <w:szCs w:val="16"/>
              </w:rPr>
              <w:t xml:space="preserve"> </w:t>
            </w:r>
          </w:p>
          <w:p w14:paraId="2B66A3E4" w14:textId="4EDA37C2"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 xml:space="preserve">Project Manager </w:t>
            </w:r>
            <w:r w:rsidR="0011520B" w:rsidRPr="0011520B">
              <w:rPr>
                <w:rFonts w:eastAsia="Open Sans" w:cs="Open Sans"/>
                <w:szCs w:val="16"/>
              </w:rPr>
              <w:t xml:space="preserve"> (</w:t>
            </w:r>
            <w:r w:rsidR="0011520B">
              <w:rPr>
                <w:rFonts w:eastAsia="Open Sans" w:cs="Open Sans"/>
                <w:szCs w:val="16"/>
              </w:rPr>
              <w:t>5</w:t>
            </w:r>
            <w:r w:rsidR="0011520B" w:rsidRPr="0011520B">
              <w:rPr>
                <w:rFonts w:eastAsia="Open Sans" w:cs="Open Sans"/>
                <w:szCs w:val="16"/>
              </w:rPr>
              <w:t xml:space="preserve"> yrs.)</w:t>
            </w:r>
          </w:p>
          <w:p w14:paraId="6106C6C3" w14:textId="7A6976AB" w:rsidR="003062DB" w:rsidRDefault="003062DB" w:rsidP="007D11A2">
            <w:pPr>
              <w:pStyle w:val="ListParagraph"/>
              <w:numPr>
                <w:ilvl w:val="0"/>
                <w:numId w:val="9"/>
              </w:numPr>
              <w:rPr>
                <w:rFonts w:eastAsia="Open Sans" w:cs="Open Sans"/>
                <w:szCs w:val="16"/>
              </w:rPr>
            </w:pPr>
            <w:r w:rsidRPr="00D415B0">
              <w:rPr>
                <w:rFonts w:eastAsia="Open Sans" w:cs="Open Sans"/>
                <w:szCs w:val="16"/>
              </w:rPr>
              <w:t>PLM (</w:t>
            </w:r>
            <w:r w:rsidRPr="00D415B0">
              <w:rPr>
                <w:rFonts w:eastAsia="Open Sans" w:cs="Open Sans"/>
                <w:i/>
                <w:iCs/>
                <w:szCs w:val="16"/>
              </w:rPr>
              <w:t>Product Lifecycle Management</w:t>
            </w:r>
            <w:r w:rsidRPr="00D415B0">
              <w:rPr>
                <w:rFonts w:eastAsia="Open Sans" w:cs="Open Sans"/>
                <w:szCs w:val="16"/>
              </w:rPr>
              <w:t xml:space="preserve">) Product Development. </w:t>
            </w:r>
            <w:r w:rsidR="0011520B" w:rsidRPr="0011520B">
              <w:rPr>
                <w:rFonts w:eastAsia="Open Sans" w:cs="Open Sans"/>
                <w:szCs w:val="16"/>
              </w:rPr>
              <w:t>(</w:t>
            </w:r>
            <w:r w:rsidR="0011520B">
              <w:rPr>
                <w:rFonts w:eastAsia="Open Sans" w:cs="Open Sans"/>
                <w:szCs w:val="16"/>
              </w:rPr>
              <w:t>20</w:t>
            </w:r>
            <w:r w:rsidR="0011520B" w:rsidRPr="0011520B">
              <w:rPr>
                <w:rFonts w:eastAsia="Open Sans" w:cs="Open Sans"/>
                <w:szCs w:val="16"/>
              </w:rPr>
              <w:t xml:space="preserve"> yrs.)</w:t>
            </w:r>
          </w:p>
          <w:p w14:paraId="3690AAB1" w14:textId="77777777" w:rsidR="007D11A2" w:rsidRPr="007D11A2" w:rsidRDefault="007D11A2" w:rsidP="007D11A2">
            <w:pPr>
              <w:pStyle w:val="ListParagraph"/>
              <w:ind w:left="360"/>
              <w:rPr>
                <w:rFonts w:eastAsia="Open Sans" w:cs="Open Sans"/>
                <w:szCs w:val="16"/>
              </w:rPr>
            </w:pPr>
          </w:p>
          <w:p w14:paraId="44CED8C3" w14:textId="6F1C8A35" w:rsidR="003062DB" w:rsidRPr="007D11A2" w:rsidRDefault="003062DB" w:rsidP="007D11A2">
            <w:pPr>
              <w:rPr>
                <w:rFonts w:eastAsia="Open Sans" w:cs="Open Sans"/>
                <w:szCs w:val="16"/>
              </w:rPr>
            </w:pPr>
            <w:r w:rsidRPr="007D11A2">
              <w:rPr>
                <w:rFonts w:eastAsia="Open Sans" w:cs="Open Sans"/>
                <w:szCs w:val="16"/>
              </w:rPr>
              <w:t xml:space="preserve">For clarity, I use PLM-based design patterns every day in software development. However, I have not used PLM products such as PTC’s Windchill or </w:t>
            </w:r>
            <w:r w:rsidR="008B3CAE" w:rsidRPr="007D11A2">
              <w:rPr>
                <w:rFonts w:eastAsia="Open Sans" w:cs="Open Sans"/>
                <w:szCs w:val="16"/>
              </w:rPr>
              <w:t>Aras’s</w:t>
            </w:r>
            <w:r w:rsidRPr="007D11A2">
              <w:rPr>
                <w:rFonts w:eastAsia="Open Sans" w:cs="Open Sans"/>
                <w:szCs w:val="16"/>
              </w:rPr>
              <w:t xml:space="preserve"> Innovator, as examples, </w:t>
            </w:r>
            <w:r w:rsidR="009E3BF3" w:rsidRPr="007D11A2">
              <w:rPr>
                <w:rFonts w:eastAsia="Open Sans" w:cs="Open Sans"/>
                <w:szCs w:val="16"/>
              </w:rPr>
              <w:t>for</w:t>
            </w:r>
            <w:r w:rsidRPr="007D11A2">
              <w:rPr>
                <w:rFonts w:eastAsia="Open Sans" w:cs="Open Sans"/>
                <w:szCs w:val="16"/>
              </w:rPr>
              <w:t xml:space="preserve"> several years.</w:t>
            </w:r>
          </w:p>
          <w:p w14:paraId="4BFEFA13" w14:textId="3D301A53" w:rsidR="0021043D" w:rsidRDefault="00804BC5" w:rsidP="0021043D">
            <w:pPr>
              <w:pStyle w:val="Heading5"/>
            </w:pPr>
            <w:r>
              <w:t>Source Control</w:t>
            </w:r>
          </w:p>
          <w:p w14:paraId="6DA7AD6C" w14:textId="1F2FBD5C" w:rsidR="00804BC5" w:rsidRPr="00804BC5" w:rsidRDefault="00804BC5" w:rsidP="00804BC5">
            <w:pPr>
              <w:contextualSpacing/>
              <w:rPr>
                <w:rFonts w:ascii="Open Sans" w:eastAsia="Open Sans" w:hAnsi="Open Sans" w:cs="Open Sans"/>
                <w:b/>
                <w:bCs/>
                <w:color w:val="C00000"/>
                <w:sz w:val="16"/>
                <w:szCs w:val="16"/>
              </w:rPr>
            </w:pPr>
            <w:r w:rsidRPr="00804BC5">
              <w:rPr>
                <w:rFonts w:ascii="Open Sans" w:eastAsia="Open Sans" w:hAnsi="Open Sans" w:cs="Open Sans"/>
                <w:sz w:val="16"/>
                <w:szCs w:val="16"/>
              </w:rPr>
              <w:t>My primary forms of Source Control are as follows:</w:t>
            </w:r>
            <w:r>
              <w:rPr>
                <w:rFonts w:ascii="Open Sans" w:eastAsia="Open Sans" w:hAnsi="Open Sans" w:cs="Open Sans"/>
                <w:sz w:val="16"/>
                <w:szCs w:val="16"/>
              </w:rPr>
              <w:t xml:space="preserve"> </w:t>
            </w:r>
          </w:p>
          <w:p w14:paraId="01B102E9" w14:textId="554F5988" w:rsidR="0021043D" w:rsidRDefault="00A81566" w:rsidP="0021043D">
            <w:pPr>
              <w:pStyle w:val="ListParagraph"/>
              <w:numPr>
                <w:ilvl w:val="0"/>
                <w:numId w:val="9"/>
              </w:numPr>
              <w:rPr>
                <w:rFonts w:eastAsia="Open Sans" w:cs="Open Sans"/>
                <w:szCs w:val="16"/>
              </w:rPr>
            </w:pPr>
            <w:r>
              <w:rPr>
                <w:rFonts w:eastAsia="Open Sans" w:cs="Open Sans"/>
                <w:szCs w:val="16"/>
              </w:rPr>
              <w:t>Git</w:t>
            </w:r>
          </w:p>
          <w:p w14:paraId="5E36F82D" w14:textId="115B7950" w:rsidR="00A81566" w:rsidRPr="00204703" w:rsidRDefault="00A81566" w:rsidP="0021043D">
            <w:pPr>
              <w:pStyle w:val="ListParagraph"/>
              <w:numPr>
                <w:ilvl w:val="0"/>
                <w:numId w:val="9"/>
              </w:numPr>
              <w:rPr>
                <w:rFonts w:eastAsia="Open Sans" w:cs="Open Sans"/>
                <w:szCs w:val="16"/>
              </w:rPr>
            </w:pPr>
            <w:r>
              <w:rPr>
                <w:rFonts w:eastAsia="Open Sans" w:cs="Open Sans"/>
                <w:szCs w:val="16"/>
              </w:rPr>
              <w:t>DevOps (VSTS, Teams Foundation)</w:t>
            </w:r>
          </w:p>
          <w:p w14:paraId="0B80DD0D" w14:textId="673E7CF4" w:rsidR="0021043D" w:rsidRDefault="00A81566" w:rsidP="0021043D">
            <w:pPr>
              <w:pStyle w:val="ListParagraph"/>
              <w:numPr>
                <w:ilvl w:val="0"/>
                <w:numId w:val="9"/>
              </w:numPr>
              <w:rPr>
                <w:rFonts w:eastAsia="Open Sans" w:cs="Open Sans"/>
                <w:szCs w:val="16"/>
              </w:rPr>
            </w:pPr>
            <w:r w:rsidRPr="00A81566">
              <w:rPr>
                <w:rFonts w:eastAsia="Open Sans" w:cs="Open Sans"/>
                <w:szCs w:val="16"/>
              </w:rPr>
              <w:t xml:space="preserve">I do have </w:t>
            </w:r>
            <w:proofErr w:type="gramStart"/>
            <w:r w:rsidRPr="00A81566">
              <w:rPr>
                <w:rFonts w:eastAsia="Open Sans" w:cs="Open Sans"/>
                <w:szCs w:val="16"/>
              </w:rPr>
              <w:t>past experience</w:t>
            </w:r>
            <w:proofErr w:type="gramEnd"/>
            <w:r w:rsidRPr="00A81566">
              <w:rPr>
                <w:rFonts w:eastAsia="Open Sans" w:cs="Open Sans"/>
                <w:szCs w:val="16"/>
              </w:rPr>
              <w:t xml:space="preserve"> with TortoiseSVN.</w:t>
            </w:r>
          </w:p>
          <w:p w14:paraId="3BA9678C" w14:textId="7D0D7486" w:rsidR="008A0335" w:rsidRDefault="008A0335" w:rsidP="008A0335">
            <w:pPr>
              <w:pStyle w:val="Heading5"/>
            </w:pPr>
            <w:r w:rsidRPr="008A0335">
              <w:t>Project Management (Scrum) Types</w:t>
            </w:r>
          </w:p>
          <w:p w14:paraId="6CF630F0" w14:textId="5FCFFEB7" w:rsidR="008A0335" w:rsidRPr="00804BC5" w:rsidRDefault="008A0335" w:rsidP="008A0335">
            <w:pPr>
              <w:contextualSpacing/>
              <w:rPr>
                <w:rFonts w:ascii="Open Sans" w:eastAsia="Open Sans" w:hAnsi="Open Sans" w:cs="Open Sans"/>
                <w:b/>
                <w:bCs/>
                <w:color w:val="C00000"/>
                <w:sz w:val="16"/>
                <w:szCs w:val="16"/>
              </w:rPr>
            </w:pPr>
            <w:r w:rsidRPr="008A0335">
              <w:rPr>
                <w:rFonts w:ascii="Open Sans" w:eastAsia="Open Sans" w:hAnsi="Open Sans" w:cs="Open Sans"/>
                <w:sz w:val="16"/>
                <w:szCs w:val="16"/>
              </w:rPr>
              <w:t xml:space="preserve">How teams handle Project Management Styles, Tasks and/or tickets vary. I am completely outfitted, capable and </w:t>
            </w:r>
            <w:r w:rsidRPr="008A0335">
              <w:rPr>
                <w:rFonts w:ascii="Open Sans" w:eastAsia="Open Sans" w:hAnsi="Open Sans" w:cs="Open Sans"/>
                <w:sz w:val="16"/>
                <w:szCs w:val="16"/>
              </w:rPr>
              <w:t>competent</w:t>
            </w:r>
            <w:r w:rsidRPr="008A0335">
              <w:rPr>
                <w:rFonts w:ascii="Open Sans" w:eastAsia="Open Sans" w:hAnsi="Open Sans" w:cs="Open Sans"/>
                <w:sz w:val="16"/>
                <w:szCs w:val="16"/>
              </w:rPr>
              <w:t xml:space="preserve"> using the Project Management Styles that follows</w:t>
            </w:r>
            <w:r w:rsidRPr="00804BC5">
              <w:rPr>
                <w:rFonts w:ascii="Open Sans" w:eastAsia="Open Sans" w:hAnsi="Open Sans" w:cs="Open Sans"/>
                <w:sz w:val="16"/>
                <w:szCs w:val="16"/>
              </w:rPr>
              <w:t>:</w:t>
            </w:r>
            <w:r>
              <w:rPr>
                <w:rFonts w:ascii="Open Sans" w:eastAsia="Open Sans" w:hAnsi="Open Sans" w:cs="Open Sans"/>
                <w:sz w:val="16"/>
                <w:szCs w:val="16"/>
              </w:rPr>
              <w:t xml:space="preserve"> </w:t>
            </w:r>
          </w:p>
          <w:p w14:paraId="4B436053" w14:textId="77777777" w:rsidR="00BD48B5" w:rsidRDefault="007D11A2" w:rsidP="008A0335">
            <w:pPr>
              <w:pStyle w:val="ListParagraph"/>
              <w:numPr>
                <w:ilvl w:val="0"/>
                <w:numId w:val="9"/>
              </w:numPr>
              <w:rPr>
                <w:rFonts w:eastAsia="Open Sans" w:cs="Open Sans"/>
                <w:szCs w:val="16"/>
              </w:rPr>
            </w:pPr>
            <w:r w:rsidRPr="007D11A2">
              <w:rPr>
                <w:rFonts w:eastAsia="Open Sans" w:cs="Open Sans"/>
                <w:szCs w:val="16"/>
              </w:rPr>
              <w:t xml:space="preserve">Scrum </w:t>
            </w:r>
          </w:p>
          <w:p w14:paraId="7C6D840C" w14:textId="1E9EC049" w:rsidR="007D11A2" w:rsidRDefault="007D11A2" w:rsidP="00BD48B5">
            <w:pPr>
              <w:pStyle w:val="ListParagraph"/>
              <w:ind w:left="360"/>
              <w:rPr>
                <w:rFonts w:eastAsia="Open Sans" w:cs="Open Sans"/>
                <w:szCs w:val="16"/>
              </w:rPr>
            </w:pPr>
            <w:r w:rsidRPr="007D11A2">
              <w:rPr>
                <w:rFonts w:eastAsia="Open Sans" w:cs="Open Sans"/>
                <w:szCs w:val="16"/>
              </w:rPr>
              <w:t>(</w:t>
            </w:r>
            <w:proofErr w:type="spellStart"/>
            <w:proofErr w:type="gramStart"/>
            <w:r w:rsidRPr="007D11A2">
              <w:rPr>
                <w:rFonts w:eastAsia="Open Sans" w:cs="Open Sans"/>
                <w:szCs w:val="16"/>
              </w:rPr>
              <w:t>e.g</w:t>
            </w:r>
            <w:proofErr w:type="spellEnd"/>
            <w:r>
              <w:rPr>
                <w:rFonts w:eastAsia="Open Sans" w:cs="Open Sans"/>
                <w:szCs w:val="16"/>
              </w:rPr>
              <w:t>,</w:t>
            </w:r>
            <w:r w:rsidRPr="007D11A2">
              <w:rPr>
                <w:rFonts w:eastAsia="Open Sans" w:cs="Open Sans"/>
                <w:szCs w:val="16"/>
              </w:rPr>
              <w:t>,</w:t>
            </w:r>
            <w:proofErr w:type="gramEnd"/>
            <w:r w:rsidRPr="007D11A2">
              <w:rPr>
                <w:rFonts w:eastAsia="Open Sans" w:cs="Open Sans"/>
                <w:szCs w:val="16"/>
              </w:rPr>
              <w:t xml:space="preserve"> with actual Scrum Master)</w:t>
            </w:r>
          </w:p>
          <w:p w14:paraId="5B490751" w14:textId="4AB35CFC" w:rsidR="008A0335" w:rsidRDefault="007D11A2" w:rsidP="008A0335">
            <w:pPr>
              <w:pStyle w:val="ListParagraph"/>
              <w:numPr>
                <w:ilvl w:val="0"/>
                <w:numId w:val="9"/>
              </w:numPr>
              <w:rPr>
                <w:rFonts w:eastAsia="Open Sans" w:cs="Open Sans"/>
                <w:szCs w:val="16"/>
              </w:rPr>
            </w:pPr>
            <w:r>
              <w:rPr>
                <w:rFonts w:eastAsia="Open Sans" w:cs="Open Sans"/>
                <w:szCs w:val="16"/>
              </w:rPr>
              <w:t>Waterfall</w:t>
            </w:r>
          </w:p>
          <w:p w14:paraId="1BAAA32B" w14:textId="685666E7" w:rsidR="008A0335" w:rsidRDefault="007D11A2" w:rsidP="008A0335">
            <w:pPr>
              <w:pStyle w:val="ListParagraph"/>
              <w:numPr>
                <w:ilvl w:val="0"/>
                <w:numId w:val="9"/>
              </w:numPr>
              <w:rPr>
                <w:rFonts w:eastAsia="Open Sans" w:cs="Open Sans"/>
                <w:szCs w:val="16"/>
              </w:rPr>
            </w:pPr>
            <w:r>
              <w:rPr>
                <w:rFonts w:eastAsia="Open Sans" w:cs="Open Sans"/>
                <w:szCs w:val="16"/>
              </w:rPr>
              <w:t>Agile</w:t>
            </w:r>
          </w:p>
          <w:p w14:paraId="05759438" w14:textId="0EEE2BEC" w:rsidR="007D11A2" w:rsidRPr="00004B07" w:rsidRDefault="007D11A2" w:rsidP="008A0335">
            <w:pPr>
              <w:pStyle w:val="ListParagraph"/>
              <w:numPr>
                <w:ilvl w:val="0"/>
                <w:numId w:val="9"/>
              </w:numPr>
              <w:rPr>
                <w:rFonts w:eastAsia="Open Sans" w:cs="Open Sans"/>
                <w:szCs w:val="16"/>
              </w:rPr>
            </w:pPr>
            <w:r>
              <w:t xml:space="preserve">PLM Tiles (a.k.a., </w:t>
            </w:r>
            <w:r>
              <w:rPr>
                <w:rStyle w:val="Emphasis"/>
              </w:rPr>
              <w:t>Tiles™</w:t>
            </w:r>
            <w:r>
              <w:t>)</w:t>
            </w:r>
          </w:p>
          <w:p w14:paraId="65D90691" w14:textId="2732E9A0" w:rsidR="00004B07" w:rsidRPr="00004B07" w:rsidRDefault="00004B07" w:rsidP="00004B07">
            <w:pPr>
              <w:rPr>
                <w:rFonts w:eastAsia="Open Sans" w:cs="Open Sans"/>
                <w:szCs w:val="16"/>
              </w:rPr>
            </w:pPr>
            <w:r w:rsidRPr="00004B07">
              <w:rPr>
                <w:rFonts w:eastAsia="Open Sans" w:cs="Open Sans"/>
                <w:szCs w:val="16"/>
              </w:rPr>
              <w:lastRenderedPageBreak/>
              <w:t xml:space="preserve">Full disclosure? </w:t>
            </w:r>
            <w:r w:rsidRPr="00004B07">
              <w:rPr>
                <w:rFonts w:eastAsia="Open Sans" w:cs="Open Sans"/>
                <w:szCs w:val="16"/>
              </w:rPr>
              <w:t>The Agile Project Management Style</w:t>
            </w:r>
            <w:r w:rsidRPr="00004B07">
              <w:rPr>
                <w:rFonts w:eastAsia="Open Sans" w:cs="Open Sans"/>
                <w:szCs w:val="16"/>
              </w:rPr>
              <w:t xml:space="preserve"> has consistently stood out as the preferred methodology in the realm of project management across the various teams I've collaborated with over the past several years.</w:t>
            </w:r>
          </w:p>
          <w:p w14:paraId="640C8C77" w14:textId="5E0572A8" w:rsidR="00E10F87" w:rsidRDefault="00E10F87" w:rsidP="00E10F87">
            <w:pPr>
              <w:pStyle w:val="Heading5"/>
            </w:pPr>
            <w:r>
              <w:t xml:space="preserve">Location </w:t>
            </w:r>
            <w:r w:rsidRPr="008A0335">
              <w:t>Types</w:t>
            </w:r>
          </w:p>
          <w:p w14:paraId="45E863AF" w14:textId="77777777" w:rsidR="00D502F0" w:rsidRDefault="00D502F0" w:rsidP="00D502F0">
            <w:pPr>
              <w:rPr>
                <w:rFonts w:eastAsia="Open Sans" w:cs="Open Sans"/>
                <w:szCs w:val="16"/>
              </w:rPr>
            </w:pPr>
            <w:r w:rsidRPr="00D502F0">
              <w:rPr>
                <w:rFonts w:eastAsia="Open Sans" w:cs="Open Sans"/>
                <w:szCs w:val="16"/>
              </w:rPr>
              <w:t xml:space="preserve">I have a history of extensive travel, spending prolonged periods on client sites or with the team, fostering strong interpersonal connections. Following such on-site engagements, I seamlessly transition back to remote work from the comfort of my home base, in the event the role calls for it. </w:t>
            </w:r>
          </w:p>
          <w:p w14:paraId="112ED6E6" w14:textId="77777777" w:rsidR="00D502F0" w:rsidRDefault="00D502F0" w:rsidP="00E10F87">
            <w:pPr>
              <w:pStyle w:val="ListParagraph"/>
              <w:numPr>
                <w:ilvl w:val="0"/>
                <w:numId w:val="9"/>
              </w:numPr>
              <w:rPr>
                <w:rFonts w:eastAsia="Open Sans" w:cs="Open Sans"/>
                <w:szCs w:val="16"/>
              </w:rPr>
            </w:pPr>
            <w:r w:rsidRPr="00D502F0">
              <w:rPr>
                <w:rFonts w:eastAsia="Open Sans" w:cs="Open Sans"/>
                <w:szCs w:val="16"/>
              </w:rPr>
              <w:t>On-Client-Site (a.k.a., On Site)</w:t>
            </w:r>
          </w:p>
          <w:p w14:paraId="5338D2FD" w14:textId="77777777" w:rsidR="00D502F0" w:rsidRDefault="00D502F0" w:rsidP="00E10F87">
            <w:pPr>
              <w:pStyle w:val="ListParagraph"/>
              <w:numPr>
                <w:ilvl w:val="0"/>
                <w:numId w:val="9"/>
              </w:numPr>
              <w:rPr>
                <w:rFonts w:eastAsia="Open Sans" w:cs="Open Sans"/>
                <w:szCs w:val="16"/>
              </w:rPr>
            </w:pPr>
            <w:r>
              <w:rPr>
                <w:rFonts w:eastAsia="Open Sans" w:cs="Open Sans"/>
                <w:szCs w:val="16"/>
              </w:rPr>
              <w:t>Remotely</w:t>
            </w:r>
          </w:p>
          <w:p w14:paraId="7EC00615" w14:textId="00468E02" w:rsidR="00C70649" w:rsidRPr="00C70649" w:rsidRDefault="00D502F0" w:rsidP="00C70649">
            <w:pPr>
              <w:pStyle w:val="ListParagraph"/>
              <w:numPr>
                <w:ilvl w:val="0"/>
                <w:numId w:val="9"/>
              </w:numPr>
              <w:rPr>
                <w:rFonts w:eastAsia="Open Sans" w:cs="Open Sans"/>
                <w:szCs w:val="16"/>
              </w:rPr>
            </w:pPr>
            <w:r>
              <w:rPr>
                <w:rFonts w:eastAsia="Open Sans" w:cs="Open Sans"/>
                <w:szCs w:val="16"/>
              </w:rPr>
              <w:t>Hybrid</w:t>
            </w:r>
          </w:p>
          <w:p w14:paraId="7FD3896F" w14:textId="58DE5547" w:rsidR="000B022A" w:rsidRDefault="000B022A" w:rsidP="000B022A">
            <w:pPr>
              <w:pStyle w:val="Heading5"/>
            </w:pPr>
            <w:r>
              <w:t xml:space="preserve">Location </w:t>
            </w:r>
            <w:r>
              <w:t>/ Relocation</w:t>
            </w:r>
          </w:p>
          <w:p w14:paraId="7D0086CC" w14:textId="3B6CD142" w:rsidR="00635C25" w:rsidRDefault="00635C25" w:rsidP="000B022A">
            <w:pPr>
              <w:rPr>
                <w:rFonts w:eastAsia="Open Sans" w:cs="Open Sans"/>
                <w:szCs w:val="16"/>
              </w:rPr>
            </w:pPr>
            <w:r w:rsidRPr="00635C25">
              <w:rPr>
                <w:rFonts w:eastAsia="Open Sans" w:cs="Open Sans"/>
                <w:szCs w:val="16"/>
              </w:rPr>
              <w:t xml:space="preserve">Optimal for me would be a position situated </w:t>
            </w:r>
            <w:r w:rsidRPr="00635C25">
              <w:rPr>
                <w:rFonts w:eastAsia="Open Sans" w:cs="Open Sans"/>
                <w:szCs w:val="16"/>
              </w:rPr>
              <w:t>near</w:t>
            </w:r>
            <w:r w:rsidRPr="00635C25">
              <w:rPr>
                <w:rFonts w:eastAsia="Open Sans" w:cs="Open Sans"/>
                <w:szCs w:val="16"/>
              </w:rPr>
              <w:t xml:space="preserve"> my current location, although I am certainly amenable to the possibility of traveling or relocating for the right opportunity.</w:t>
            </w:r>
          </w:p>
          <w:p w14:paraId="7B3C35DF" w14:textId="77777777" w:rsidR="00635C25" w:rsidRDefault="00635C25" w:rsidP="000B022A">
            <w:pPr>
              <w:rPr>
                <w:rFonts w:eastAsia="Open Sans" w:cs="Open Sans"/>
                <w:szCs w:val="16"/>
              </w:rPr>
            </w:pPr>
          </w:p>
          <w:p w14:paraId="714C6D25" w14:textId="623C7467" w:rsidR="000B022A" w:rsidRPr="00635C25" w:rsidRDefault="00635C25" w:rsidP="000B022A">
            <w:pPr>
              <w:rPr>
                <w:rFonts w:eastAsia="Open Sans" w:cs="Open Sans"/>
                <w:b/>
                <w:bCs/>
                <w:szCs w:val="16"/>
              </w:rPr>
            </w:pPr>
            <w:r w:rsidRPr="00635C25">
              <w:rPr>
                <w:rFonts w:eastAsia="Open Sans" w:cs="Open Sans"/>
                <w:b/>
                <w:bCs/>
                <w:szCs w:val="16"/>
              </w:rPr>
              <w:t>Current Location:</w:t>
            </w:r>
            <w:r w:rsidR="000B022A" w:rsidRPr="00635C25">
              <w:rPr>
                <w:rFonts w:eastAsia="Open Sans" w:cs="Open Sans"/>
                <w:b/>
                <w:bCs/>
                <w:szCs w:val="16"/>
              </w:rPr>
              <w:t xml:space="preserve"> </w:t>
            </w:r>
          </w:p>
          <w:p w14:paraId="533210BD" w14:textId="226D78B5" w:rsidR="000B022A" w:rsidRDefault="00635C25" w:rsidP="00635C25">
            <w:pPr>
              <w:pStyle w:val="ListParagraph"/>
              <w:numPr>
                <w:ilvl w:val="0"/>
                <w:numId w:val="9"/>
              </w:numPr>
              <w:rPr>
                <w:rFonts w:eastAsia="Open Sans" w:cs="Open Sans"/>
                <w:szCs w:val="16"/>
              </w:rPr>
            </w:pPr>
            <w:r w:rsidRPr="00635C25">
              <w:rPr>
                <w:rFonts w:eastAsia="Open Sans" w:cs="Open Sans"/>
                <w:szCs w:val="16"/>
              </w:rPr>
              <w:t>Middleborough, Massachusetts</w:t>
            </w:r>
          </w:p>
          <w:p w14:paraId="520BA17F" w14:textId="77777777" w:rsidR="00C010B3" w:rsidRDefault="00C010B3" w:rsidP="00C010B3">
            <w:pPr>
              <w:pStyle w:val="ListParagraph"/>
              <w:ind w:left="360"/>
              <w:rPr>
                <w:rFonts w:eastAsia="Open Sans" w:cs="Open Sans"/>
                <w:szCs w:val="16"/>
              </w:rPr>
            </w:pPr>
          </w:p>
          <w:p w14:paraId="1770C49F" w14:textId="2CD42D02" w:rsidR="00C010B3" w:rsidRPr="00635C25" w:rsidRDefault="00C010B3" w:rsidP="00C010B3">
            <w:pPr>
              <w:rPr>
                <w:rFonts w:eastAsia="Open Sans" w:cs="Open Sans"/>
                <w:b/>
                <w:bCs/>
                <w:szCs w:val="16"/>
              </w:rPr>
            </w:pPr>
            <w:r>
              <w:rPr>
                <w:rFonts w:eastAsia="Open Sans" w:cs="Open Sans"/>
                <w:b/>
                <w:bCs/>
                <w:szCs w:val="16"/>
              </w:rPr>
              <w:t>Relocation</w:t>
            </w:r>
            <w:r w:rsidRPr="00635C25">
              <w:rPr>
                <w:rFonts w:eastAsia="Open Sans" w:cs="Open Sans"/>
                <w:b/>
                <w:bCs/>
                <w:szCs w:val="16"/>
              </w:rPr>
              <w:t xml:space="preserve">: </w:t>
            </w:r>
          </w:p>
          <w:p w14:paraId="0871E1F4" w14:textId="77777777" w:rsidR="00C010B3" w:rsidRDefault="00C010B3" w:rsidP="00C010B3">
            <w:pPr>
              <w:rPr>
                <w:rFonts w:eastAsia="Open Sans" w:cs="Open Sans"/>
                <w:szCs w:val="16"/>
              </w:rPr>
            </w:pPr>
            <w:r w:rsidRPr="00C010B3">
              <w:rPr>
                <w:rFonts w:eastAsia="Open Sans" w:cs="Open Sans"/>
                <w:szCs w:val="16"/>
              </w:rPr>
              <w:t xml:space="preserve">(Min $6K+ Relocation Package). </w:t>
            </w:r>
          </w:p>
          <w:p w14:paraId="5DEF2094" w14:textId="77777777" w:rsidR="00C010B3" w:rsidRDefault="00C010B3" w:rsidP="00C010B3">
            <w:pPr>
              <w:rPr>
                <w:rFonts w:eastAsia="Open Sans" w:cs="Open Sans"/>
                <w:szCs w:val="16"/>
              </w:rPr>
            </w:pPr>
          </w:p>
          <w:p w14:paraId="433E21FE" w14:textId="13F5F61B" w:rsidR="00C010B3" w:rsidRPr="00C010B3" w:rsidRDefault="00C010B3" w:rsidP="00C010B3">
            <w:pPr>
              <w:rPr>
                <w:rFonts w:eastAsia="Open Sans" w:cs="Open Sans"/>
                <w:szCs w:val="16"/>
              </w:rPr>
            </w:pPr>
            <w:r w:rsidRPr="00C010B3">
              <w:rPr>
                <w:rFonts w:eastAsia="Open Sans" w:cs="Open Sans"/>
                <w:szCs w:val="16"/>
              </w:rPr>
              <w:t xml:space="preserve">I will relocate to: </w:t>
            </w:r>
          </w:p>
          <w:p w14:paraId="2C7936CE" w14:textId="77777777" w:rsidR="00C010B3" w:rsidRDefault="00C010B3" w:rsidP="00C010B3">
            <w:pPr>
              <w:pStyle w:val="ListParagraph"/>
              <w:numPr>
                <w:ilvl w:val="0"/>
                <w:numId w:val="9"/>
              </w:numPr>
              <w:rPr>
                <w:rFonts w:eastAsia="Open Sans" w:cs="Open Sans"/>
                <w:szCs w:val="16"/>
              </w:rPr>
            </w:pPr>
            <w:r w:rsidRPr="00C010B3">
              <w:rPr>
                <w:rFonts w:eastAsia="Open Sans" w:cs="Open Sans"/>
                <w:szCs w:val="16"/>
              </w:rPr>
              <w:t>San Diego, California</w:t>
            </w:r>
          </w:p>
          <w:p w14:paraId="27E0DBFB" w14:textId="77777777" w:rsidR="00C010B3" w:rsidRDefault="00C010B3" w:rsidP="00C010B3">
            <w:pPr>
              <w:pStyle w:val="ListParagraph"/>
              <w:numPr>
                <w:ilvl w:val="0"/>
                <w:numId w:val="9"/>
              </w:numPr>
              <w:rPr>
                <w:rFonts w:eastAsia="Open Sans" w:cs="Open Sans"/>
                <w:szCs w:val="16"/>
              </w:rPr>
            </w:pPr>
            <w:r w:rsidRPr="00C010B3">
              <w:rPr>
                <w:rFonts w:eastAsia="Open Sans" w:cs="Open Sans"/>
                <w:szCs w:val="16"/>
              </w:rPr>
              <w:t>San Francisco, California</w:t>
            </w:r>
          </w:p>
          <w:p w14:paraId="7FF3BF79" w14:textId="3EE63303" w:rsidR="00C010B3" w:rsidRDefault="00C010B3" w:rsidP="00C010B3">
            <w:pPr>
              <w:pStyle w:val="ListParagraph"/>
              <w:numPr>
                <w:ilvl w:val="0"/>
                <w:numId w:val="9"/>
              </w:numPr>
              <w:rPr>
                <w:rFonts w:eastAsia="Open Sans" w:cs="Open Sans"/>
                <w:szCs w:val="16"/>
              </w:rPr>
            </w:pPr>
            <w:r>
              <w:rPr>
                <w:rFonts w:eastAsia="Open Sans" w:cs="Open Sans"/>
                <w:szCs w:val="16"/>
              </w:rPr>
              <w:t>Silicon Valley</w:t>
            </w:r>
            <w:r w:rsidRPr="00C010B3">
              <w:rPr>
                <w:rFonts w:eastAsia="Open Sans" w:cs="Open Sans"/>
                <w:szCs w:val="16"/>
              </w:rPr>
              <w:t>, California</w:t>
            </w:r>
          </w:p>
          <w:p w14:paraId="1AA4D61D" w14:textId="6F0721D6" w:rsidR="00C70649" w:rsidRDefault="005445EA" w:rsidP="005445EA">
            <w:pPr>
              <w:rPr>
                <w:rFonts w:eastAsia="Open Sans" w:cs="Open Sans"/>
                <w:szCs w:val="16"/>
              </w:rPr>
            </w:pPr>
            <w:r w:rsidRPr="005445EA">
              <w:rPr>
                <w:rFonts w:eastAsia="Open Sans" w:cs="Open Sans"/>
                <w:szCs w:val="16"/>
              </w:rPr>
              <w:lastRenderedPageBreak/>
              <w:t xml:space="preserve">Additional incentives may be necessary for any alternative location </w:t>
            </w:r>
            <w:r>
              <w:rPr>
                <w:rFonts w:eastAsia="Open Sans" w:cs="Open Sans"/>
                <w:szCs w:val="16"/>
              </w:rPr>
              <w:t xml:space="preserve">relocation </w:t>
            </w:r>
            <w:r w:rsidRPr="005445EA">
              <w:rPr>
                <w:rFonts w:eastAsia="Open Sans" w:cs="Open Sans"/>
                <w:szCs w:val="16"/>
              </w:rPr>
              <w:t>within the United States. However, it‘s important to note that relocation is not an absolute prerequisite.</w:t>
            </w:r>
          </w:p>
          <w:p w14:paraId="6DE7D916" w14:textId="62C48808" w:rsidR="00C70649" w:rsidRDefault="00C70649" w:rsidP="00C70649">
            <w:pPr>
              <w:pStyle w:val="Heading5"/>
            </w:pPr>
            <w:r>
              <w:t>Employment</w:t>
            </w:r>
            <w:r>
              <w:t xml:space="preserve"> </w:t>
            </w:r>
            <w:r w:rsidRPr="008A0335">
              <w:t>Types</w:t>
            </w:r>
          </w:p>
          <w:p w14:paraId="353BC0D6" w14:textId="77777777" w:rsidR="00DB69CA" w:rsidRDefault="00C70649" w:rsidP="00C70649">
            <w:pPr>
              <w:rPr>
                <w:rFonts w:eastAsia="Open Sans" w:cs="Open Sans"/>
                <w:szCs w:val="16"/>
              </w:rPr>
            </w:pPr>
            <w:r w:rsidRPr="00D502F0">
              <w:rPr>
                <w:rFonts w:eastAsia="Open Sans" w:cs="Open Sans"/>
                <w:szCs w:val="16"/>
              </w:rPr>
              <w:t>I</w:t>
            </w:r>
            <w:r w:rsidR="00DB69CA">
              <w:rPr>
                <w:rFonts w:eastAsia="Open Sans" w:cs="Open Sans"/>
                <w:szCs w:val="16"/>
              </w:rPr>
              <w:t xml:space="preserve"> am open to the following employment types:</w:t>
            </w:r>
          </w:p>
          <w:p w14:paraId="728005D8" w14:textId="4DCF6700" w:rsidR="00C70649" w:rsidRDefault="00C70649" w:rsidP="00C70649">
            <w:pPr>
              <w:rPr>
                <w:rFonts w:eastAsia="Open Sans" w:cs="Open Sans"/>
                <w:szCs w:val="16"/>
              </w:rPr>
            </w:pPr>
          </w:p>
          <w:p w14:paraId="47DD6845"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Freelancer Consultant</w:t>
            </w:r>
          </w:p>
          <w:p w14:paraId="13F601D3"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1099 Contractor</w:t>
            </w:r>
          </w:p>
          <w:p w14:paraId="5FB0BE90"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C2C</w:t>
            </w:r>
          </w:p>
          <w:p w14:paraId="1A8B7C06"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W2 Contractor</w:t>
            </w:r>
          </w:p>
          <w:p w14:paraId="7421A042"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Direct-Higher Employee</w:t>
            </w:r>
          </w:p>
          <w:p w14:paraId="40D7F699" w14:textId="490DF904" w:rsidR="00C70649" w:rsidRPr="005445EA" w:rsidRDefault="00DB69CA" w:rsidP="00DB69CA">
            <w:pPr>
              <w:numPr>
                <w:ilvl w:val="0"/>
                <w:numId w:val="9"/>
              </w:numPr>
              <w:rPr>
                <w:rFonts w:eastAsia="Open Sans" w:cs="Open Sans"/>
                <w:szCs w:val="16"/>
              </w:rPr>
            </w:pPr>
            <w:r w:rsidRPr="00DB69CA">
              <w:rPr>
                <w:rFonts w:eastAsia="Open Sans" w:cs="Open Sans"/>
                <w:szCs w:val="16"/>
              </w:rPr>
              <w:t>Contractor-to-Perm</w:t>
            </w:r>
          </w:p>
          <w:p w14:paraId="01A5C9EA" w14:textId="77777777" w:rsidR="00867D3C" w:rsidRDefault="00867D3C" w:rsidP="00867D3C">
            <w:pPr>
              <w:pStyle w:val="Heading5"/>
            </w:pPr>
            <w:bookmarkStart w:id="33" w:name="_fvh8nao43e3d" w:colFirst="0" w:colLast="0"/>
            <w:bookmarkStart w:id="34" w:name="_Toc114231086"/>
            <w:bookmarkEnd w:id="33"/>
            <w:r w:rsidRPr="00917352">
              <w:t>Work</w:t>
            </w:r>
            <w:r>
              <w:t xml:space="preserve"> </w:t>
            </w:r>
            <w:r w:rsidRPr="00917352">
              <w:t>Philosophy</w:t>
            </w:r>
          </w:p>
          <w:p w14:paraId="403F4EDF" w14:textId="77777777" w:rsidR="00F0284F" w:rsidRDefault="00867D3C" w:rsidP="00867D3C">
            <w:pPr>
              <w:rPr>
                <w:rFonts w:eastAsia="Open Sans"/>
              </w:rPr>
            </w:pPr>
            <w:r w:rsidRPr="006761A8">
              <w:rPr>
                <w:rFonts w:eastAsia="Open Sans"/>
                <w:b/>
                <w:bCs/>
              </w:rPr>
              <w:t>My Workplace Philosophy</w:t>
            </w:r>
            <w:r w:rsidRPr="006761A8">
              <w:rPr>
                <w:rFonts w:eastAsia="Open Sans"/>
              </w:rPr>
              <w:t xml:space="preserve"> is that my experience has taught me many things. While on</w:t>
            </w:r>
            <w:r>
              <w:rPr>
                <w:rFonts w:eastAsia="Open Sans"/>
              </w:rPr>
              <w:t xml:space="preserve"> the </w:t>
            </w:r>
            <w:r w:rsidRPr="006761A8">
              <w:rPr>
                <w:rFonts w:eastAsia="Open Sans"/>
              </w:rPr>
              <w:t xml:space="preserve">market, I feel it is imperative to stay active &amp; keep up with the latest technologies, no matter how young you are, or how old you get. </w:t>
            </w:r>
          </w:p>
          <w:p w14:paraId="3AD9DDCC" w14:textId="77777777" w:rsidR="00F0284F" w:rsidRDefault="00F0284F" w:rsidP="00867D3C">
            <w:pPr>
              <w:rPr>
                <w:rFonts w:eastAsia="Open Sans"/>
              </w:rPr>
            </w:pPr>
          </w:p>
          <w:p w14:paraId="5AF6EC9F" w14:textId="77777777" w:rsidR="00F0284F" w:rsidRDefault="00867D3C" w:rsidP="00867D3C">
            <w:pPr>
              <w:rPr>
                <w:rFonts w:eastAsia="Open Sans"/>
              </w:rPr>
            </w:pPr>
            <w:r w:rsidRPr="006761A8">
              <w:rPr>
                <w:rFonts w:eastAsia="Open Sans"/>
              </w:rPr>
              <w:t>When off-the-market, I feel it’s equally important to be able to turn your attention to an employer</w:t>
            </w:r>
            <w:r>
              <w:rPr>
                <w:rFonts w:eastAsia="Open Sans"/>
              </w:rPr>
              <w:t>'s</w:t>
            </w:r>
            <w:r w:rsidRPr="006761A8">
              <w:rPr>
                <w:rFonts w:eastAsia="Open Sans"/>
              </w:rPr>
              <w:t xml:space="preserve"> technology stack and ensure them that you will use the most stable versions of their software(s) and that you’ll implement them successfully, and consistently, regardless of whether you have been educating yourself on newer versions of the same technology stacks. The latest &amp; greatest isn’t always the answer. A stable production environment is almost always directly related to using the most stable versions of your technology stacks. </w:t>
            </w:r>
          </w:p>
          <w:p w14:paraId="3836E87A" w14:textId="77777777" w:rsidR="00F0284F" w:rsidRDefault="00F0284F" w:rsidP="00867D3C">
            <w:pPr>
              <w:rPr>
                <w:rFonts w:eastAsia="Open Sans"/>
              </w:rPr>
            </w:pPr>
          </w:p>
          <w:p w14:paraId="503FC2D0" w14:textId="4DE07D62" w:rsidR="00867D3C" w:rsidRDefault="00867D3C" w:rsidP="00867D3C">
            <w:pPr>
              <w:rPr>
                <w:rFonts w:eastAsia="Open Sans"/>
              </w:rPr>
            </w:pPr>
            <w:r w:rsidRPr="006761A8">
              <w:rPr>
                <w:rFonts w:eastAsia="Open Sans"/>
              </w:rPr>
              <w:t xml:space="preserve">You must also be a team player. You must try to stay out of business politics </w:t>
            </w:r>
            <w:r>
              <w:rPr>
                <w:rFonts w:eastAsia="Open Sans"/>
              </w:rPr>
              <w:t xml:space="preserve">and </w:t>
            </w:r>
            <w:r w:rsidRPr="006761A8">
              <w:rPr>
                <w:rFonts w:eastAsia="Open Sans"/>
              </w:rPr>
              <w:t>climb the ladder legitimately, even though others will not. Don’t think you must sabotage a team member, because you worry, they are better than you are at your job. There is a good chance they are. Instead, collaborate with them to achieve greatness together. Help your colleagues. Don’t be afraid to admit when you’re wrong, and don’t be afraid to tell your superiors when they are. You must also master the fine line between an employer’s requirement for a minimum viable product vs a long-lasting enterprise product, and always, always, always, create, and follow, an object-oriented standard, with design patterns &amp; best practices. Most importantly, never choose self-preservation over what is best for the company.</w:t>
            </w:r>
          </w:p>
          <w:p w14:paraId="0A765D9D" w14:textId="598FE993" w:rsidR="003062DB" w:rsidRDefault="003062DB" w:rsidP="00D62023">
            <w:pPr>
              <w:pStyle w:val="Heading5"/>
            </w:pPr>
            <w:r>
              <w:t>PROOF</w:t>
            </w:r>
            <w:r w:rsidR="009B7766">
              <w:t>s</w:t>
            </w:r>
            <w:r>
              <w:t xml:space="preserve"> OF WORK</w:t>
            </w:r>
            <w:bookmarkEnd w:id="34"/>
          </w:p>
          <w:p w14:paraId="0E874433" w14:textId="486426BD" w:rsidR="00221BA6" w:rsidRDefault="003062DB" w:rsidP="00D62023">
            <w:pPr>
              <w:spacing w:after="200"/>
              <w:rPr>
                <w:rFonts w:ascii="Open Sans" w:eastAsia="Open Sans" w:hAnsi="Open Sans" w:cs="Open Sans"/>
                <w:sz w:val="18"/>
                <w:szCs w:val="18"/>
              </w:rPr>
            </w:pPr>
            <w:r w:rsidRPr="00991068">
              <w:rPr>
                <w:rFonts w:ascii="Open Sans" w:eastAsia="Open Sans" w:hAnsi="Open Sans" w:cs="Open Sans"/>
                <w:sz w:val="18"/>
                <w:szCs w:val="18"/>
              </w:rPr>
              <w:t>Much of what I d</w:t>
            </w:r>
            <w:r w:rsidR="00867D3C">
              <w:rPr>
                <w:rFonts w:ascii="Open Sans" w:eastAsia="Open Sans" w:hAnsi="Open Sans" w:cs="Open Sans"/>
                <w:sz w:val="18"/>
                <w:szCs w:val="18"/>
              </w:rPr>
              <w:t>id in the past</w:t>
            </w:r>
            <w:r w:rsidRPr="00991068">
              <w:rPr>
                <w:rFonts w:ascii="Open Sans" w:eastAsia="Open Sans" w:hAnsi="Open Sans" w:cs="Open Sans"/>
                <w:sz w:val="18"/>
                <w:szCs w:val="18"/>
              </w:rPr>
              <w:t xml:space="preserve"> for clients is classified (C)</w:t>
            </w:r>
            <w:r>
              <w:rPr>
                <w:rFonts w:ascii="Open Sans" w:eastAsia="Open Sans" w:hAnsi="Open Sans" w:cs="Open Sans"/>
                <w:sz w:val="18"/>
                <w:szCs w:val="18"/>
              </w:rPr>
              <w:t xml:space="preserve">, </w:t>
            </w:r>
            <w:r w:rsidRPr="00991068">
              <w:rPr>
                <w:rFonts w:ascii="Open Sans" w:eastAsia="Open Sans" w:hAnsi="Open Sans" w:cs="Open Sans"/>
                <w:sz w:val="18"/>
                <w:szCs w:val="18"/>
              </w:rPr>
              <w:t xml:space="preserve">and/or bound by NDAs, </w:t>
            </w:r>
            <w:r>
              <w:rPr>
                <w:rFonts w:ascii="Open Sans" w:eastAsia="Open Sans" w:hAnsi="Open Sans" w:cs="Open Sans"/>
                <w:sz w:val="18"/>
                <w:szCs w:val="18"/>
              </w:rPr>
              <w:t>and/or involve</w:t>
            </w:r>
            <w:r w:rsidR="009E3BF3">
              <w:rPr>
                <w:rFonts w:ascii="Open Sans" w:eastAsia="Open Sans" w:hAnsi="Open Sans" w:cs="Open Sans"/>
                <w:sz w:val="18"/>
                <w:szCs w:val="18"/>
              </w:rPr>
              <w:t>s</w:t>
            </w:r>
            <w:r>
              <w:rPr>
                <w:rFonts w:ascii="Open Sans" w:eastAsia="Open Sans" w:hAnsi="Open Sans" w:cs="Open Sans"/>
                <w:sz w:val="18"/>
                <w:szCs w:val="18"/>
              </w:rPr>
              <w:t xml:space="preserve"> some form of compliance (i.e., HIPPA, 508, etc.) where extra special security, compatibility</w:t>
            </w:r>
            <w:r w:rsidR="009E3BF3">
              <w:rPr>
                <w:rFonts w:ascii="Open Sans" w:eastAsia="Open Sans" w:hAnsi="Open Sans" w:cs="Open Sans"/>
                <w:sz w:val="18"/>
                <w:szCs w:val="18"/>
              </w:rPr>
              <w:t>,</w:t>
            </w:r>
            <w:r>
              <w:rPr>
                <w:rFonts w:ascii="Open Sans" w:eastAsia="Open Sans" w:hAnsi="Open Sans" w:cs="Open Sans"/>
                <w:sz w:val="18"/>
                <w:szCs w:val="18"/>
              </w:rPr>
              <w:t xml:space="preserve"> and confidentiality pose </w:t>
            </w:r>
            <w:r w:rsidR="009E3BF3">
              <w:rPr>
                <w:rFonts w:ascii="Open Sans" w:eastAsia="Open Sans" w:hAnsi="Open Sans" w:cs="Open Sans"/>
                <w:sz w:val="18"/>
                <w:szCs w:val="18"/>
              </w:rPr>
              <w:t xml:space="preserve">a </w:t>
            </w:r>
            <w:r>
              <w:rPr>
                <w:rFonts w:ascii="Open Sans" w:eastAsia="Open Sans" w:hAnsi="Open Sans" w:cs="Open Sans"/>
                <w:sz w:val="18"/>
                <w:szCs w:val="18"/>
              </w:rPr>
              <w:t xml:space="preserve">concern. </w:t>
            </w:r>
            <w:r w:rsidR="00867D3C">
              <w:rPr>
                <w:rFonts w:ascii="Open Sans" w:eastAsia="Open Sans" w:hAnsi="Open Sans" w:cs="Open Sans"/>
                <w:sz w:val="18"/>
                <w:szCs w:val="18"/>
              </w:rPr>
              <w:t xml:space="preserve">Conversely, this has become more relaxed in recent years with </w:t>
            </w:r>
            <w:r w:rsidR="00323354">
              <w:rPr>
                <w:rFonts w:ascii="Open Sans" w:eastAsia="Open Sans" w:hAnsi="Open Sans" w:cs="Open Sans"/>
                <w:sz w:val="18"/>
                <w:szCs w:val="18"/>
              </w:rPr>
              <w:t>respect</w:t>
            </w:r>
            <w:r w:rsidR="00867D3C">
              <w:rPr>
                <w:rFonts w:ascii="Open Sans" w:eastAsia="Open Sans" w:hAnsi="Open Sans" w:cs="Open Sans"/>
                <w:sz w:val="18"/>
                <w:szCs w:val="18"/>
              </w:rPr>
              <w:t xml:space="preserve"> to the projects I have been </w:t>
            </w:r>
            <w:r w:rsidR="00374B99">
              <w:rPr>
                <w:rFonts w:ascii="Open Sans" w:eastAsia="Open Sans" w:hAnsi="Open Sans" w:cs="Open Sans"/>
                <w:sz w:val="18"/>
                <w:szCs w:val="18"/>
              </w:rPr>
              <w:t>part</w:t>
            </w:r>
            <w:r w:rsidR="00867D3C">
              <w:rPr>
                <w:rFonts w:ascii="Open Sans" w:eastAsia="Open Sans" w:hAnsi="Open Sans" w:cs="Open Sans"/>
                <w:sz w:val="18"/>
                <w:szCs w:val="18"/>
              </w:rPr>
              <w:t xml:space="preserve"> of, even though many clients still prefer their privacy and me being</w:t>
            </w:r>
            <w:r w:rsidR="00221BA6">
              <w:rPr>
                <w:rFonts w:ascii="Open Sans" w:eastAsia="Open Sans" w:hAnsi="Open Sans" w:cs="Open Sans"/>
                <w:sz w:val="18"/>
                <w:szCs w:val="18"/>
              </w:rPr>
              <w:t xml:space="preserve"> bound to certain NDA items.</w:t>
            </w:r>
          </w:p>
          <w:p w14:paraId="5D53B105" w14:textId="1ED939B3" w:rsidR="003062DB" w:rsidRDefault="003062DB" w:rsidP="00D62023">
            <w:pPr>
              <w:spacing w:after="200"/>
              <w:rPr>
                <w:rFonts w:ascii="Open Sans" w:eastAsia="Open Sans" w:hAnsi="Open Sans" w:cs="Open Sans"/>
                <w:sz w:val="18"/>
                <w:szCs w:val="18"/>
              </w:rPr>
            </w:pPr>
            <w:r>
              <w:rPr>
                <w:rFonts w:ascii="Open Sans" w:eastAsia="Open Sans" w:hAnsi="Open Sans" w:cs="Open Sans"/>
                <w:sz w:val="18"/>
                <w:szCs w:val="18"/>
              </w:rPr>
              <w:t xml:space="preserve">There are, however, other projects I can show offline &amp; </w:t>
            </w:r>
            <w:r>
              <w:rPr>
                <w:rFonts w:ascii="Open Sans" w:eastAsia="Open Sans" w:hAnsi="Open Sans" w:cs="Open Sans"/>
                <w:sz w:val="18"/>
                <w:szCs w:val="18"/>
              </w:rPr>
              <w:lastRenderedPageBreak/>
              <w:t>online, new Web API Demos (</w:t>
            </w:r>
            <w:r w:rsidRPr="005B7E7F">
              <w:rPr>
                <w:rFonts w:ascii="Open Sans" w:eastAsia="Open Sans" w:hAnsi="Open Sans" w:cs="Open Sans"/>
                <w:i/>
                <w:iCs/>
                <w:sz w:val="18"/>
                <w:szCs w:val="18"/>
              </w:rPr>
              <w:t>versions in Asp.NET Blazor, React, Knockout &amp; Angular</w:t>
            </w:r>
            <w:r>
              <w:rPr>
                <w:rFonts w:ascii="Open Sans" w:eastAsia="Open Sans" w:hAnsi="Open Sans" w:cs="Open Sans"/>
                <w:sz w:val="18"/>
                <w:szCs w:val="18"/>
              </w:rPr>
              <w:t xml:space="preserve">) coming soon, </w:t>
            </w:r>
            <w:r w:rsidR="005A09D6">
              <w:rPr>
                <w:rFonts w:ascii="Open Sans" w:eastAsia="Open Sans" w:hAnsi="Open Sans" w:cs="Open Sans"/>
                <w:sz w:val="18"/>
                <w:szCs w:val="18"/>
              </w:rPr>
              <w:t>etc.</w:t>
            </w:r>
          </w:p>
          <w:p w14:paraId="547AAA64" w14:textId="77177D79" w:rsidR="003062DB" w:rsidRDefault="003062DB" w:rsidP="00D62023">
            <w:pPr>
              <w:spacing w:after="200"/>
              <w:rPr>
                <w:rFonts w:ascii="Open Sans" w:eastAsia="Open Sans" w:hAnsi="Open Sans" w:cs="Open Sans"/>
                <w:sz w:val="18"/>
                <w:szCs w:val="18"/>
              </w:rPr>
            </w:pPr>
            <w:r>
              <w:rPr>
                <w:rFonts w:ascii="Open Sans" w:eastAsia="Open Sans" w:hAnsi="Open Sans" w:cs="Open Sans"/>
                <w:sz w:val="18"/>
                <w:szCs w:val="18"/>
              </w:rPr>
              <w:t>Most importantly, my latest BETA v 202</w:t>
            </w:r>
            <w:r w:rsidR="00221BA6">
              <w:rPr>
                <w:rFonts w:ascii="Open Sans" w:eastAsia="Open Sans" w:hAnsi="Open Sans" w:cs="Open Sans"/>
                <w:sz w:val="18"/>
                <w:szCs w:val="18"/>
              </w:rPr>
              <w:t>4</w:t>
            </w:r>
            <w:r>
              <w:rPr>
                <w:rFonts w:ascii="Open Sans" w:eastAsia="Open Sans" w:hAnsi="Open Sans" w:cs="Open Sans"/>
                <w:sz w:val="18"/>
                <w:szCs w:val="18"/>
              </w:rPr>
              <w:t xml:space="preserve"> mobile &amp; web application user experiences,</w:t>
            </w:r>
            <w:r w:rsidRPr="00BE6376">
              <w:rPr>
                <w:rFonts w:ascii="Open Sans" w:eastAsia="Open Sans" w:hAnsi="Open Sans" w:cs="Open Sans"/>
                <w:sz w:val="18"/>
                <w:szCs w:val="18"/>
              </w:rPr>
              <w:t xml:space="preserve"> us</w:t>
            </w:r>
            <w:r>
              <w:rPr>
                <w:rFonts w:ascii="Open Sans" w:eastAsia="Open Sans" w:hAnsi="Open Sans" w:cs="Open Sans"/>
                <w:sz w:val="18"/>
                <w:szCs w:val="18"/>
              </w:rPr>
              <w:t xml:space="preserve">e all the primary skills I use each, and every day, with client projects across the board, making itself one </w:t>
            </w:r>
            <w:r w:rsidR="009E3BF3">
              <w:rPr>
                <w:rFonts w:ascii="Open Sans" w:eastAsia="Open Sans" w:hAnsi="Open Sans" w:cs="Open Sans"/>
                <w:sz w:val="18"/>
                <w:szCs w:val="18"/>
              </w:rPr>
              <w:t xml:space="preserve">of </w:t>
            </w:r>
            <w:r>
              <w:rPr>
                <w:rFonts w:ascii="Open Sans" w:eastAsia="Open Sans" w:hAnsi="Open Sans" w:cs="Open Sans"/>
                <w:sz w:val="18"/>
                <w:szCs w:val="18"/>
              </w:rPr>
              <w:t>my latest and greatest proof of works to date!</w:t>
            </w:r>
            <w:r w:rsidRPr="00BE6376">
              <w:rPr>
                <w:rFonts w:ascii="Open Sans" w:eastAsia="Open Sans" w:hAnsi="Open Sans" w:cs="Open Sans"/>
                <w:sz w:val="18"/>
                <w:szCs w:val="18"/>
              </w:rPr>
              <w:t xml:space="preserve"> </w:t>
            </w:r>
          </w:p>
          <w:p w14:paraId="296DDD95" w14:textId="77777777" w:rsidR="003062DB" w:rsidRDefault="003062DB" w:rsidP="0025616C">
            <w:pPr>
              <w:pStyle w:val="Heading5"/>
            </w:pPr>
            <w:bookmarkStart w:id="35" w:name="_Toc114231088"/>
            <w:r>
              <w:t>LANGUAGES</w:t>
            </w:r>
            <w:bookmarkEnd w:id="35"/>
          </w:p>
          <w:p w14:paraId="76DA655B" w14:textId="77777777" w:rsidR="003062DB" w:rsidRDefault="003062DB" w:rsidP="0025616C">
            <w:pPr>
              <w:pBdr>
                <w:top w:val="nil"/>
                <w:left w:val="nil"/>
                <w:bottom w:val="nil"/>
                <w:right w:val="nil"/>
                <w:between w:val="nil"/>
              </w:pBdr>
              <w:spacing w:after="260"/>
              <w:rPr>
                <w:rFonts w:ascii="Open Sans" w:eastAsia="Open Sans" w:hAnsi="Open Sans" w:cs="Open Sans"/>
              </w:rPr>
            </w:pPr>
            <w:r>
              <w:rPr>
                <w:rFonts w:ascii="Open Sans" w:eastAsia="Open Sans" w:hAnsi="Open Sans" w:cs="Open Sans"/>
              </w:rPr>
              <w:t>English</w:t>
            </w:r>
          </w:p>
          <w:p w14:paraId="336F5829" w14:textId="77777777" w:rsidR="003062DB" w:rsidRDefault="003062DB" w:rsidP="0025616C">
            <w:pPr>
              <w:pStyle w:val="Heading5"/>
            </w:pPr>
            <w:bookmarkStart w:id="36" w:name="_yrux3bxmj4l0" w:colFirst="0" w:colLast="0"/>
            <w:bookmarkStart w:id="37" w:name="_Toc114231089"/>
            <w:bookmarkEnd w:id="36"/>
            <w:r>
              <w:t>EDUCATION</w:t>
            </w:r>
            <w:bookmarkEnd w:id="37"/>
          </w:p>
          <w:p w14:paraId="5195D95C" w14:textId="77777777" w:rsidR="003062DB" w:rsidRDefault="003062DB" w:rsidP="0025616C">
            <w:pPr>
              <w:rPr>
                <w:rFonts w:ascii="Open Sans" w:eastAsia="Open Sans" w:hAnsi="Open Sans" w:cs="Open Sans"/>
                <w:b/>
              </w:rPr>
            </w:pPr>
            <w:r>
              <w:rPr>
                <w:rFonts w:ascii="Open Sans" w:eastAsia="Open Sans" w:hAnsi="Open Sans" w:cs="Open Sans"/>
                <w:b/>
              </w:rPr>
              <w:t xml:space="preserve">Stoughton, Academy, </w:t>
            </w:r>
          </w:p>
          <w:p w14:paraId="3BF4DC93" w14:textId="3F079CB8" w:rsidR="003062DB" w:rsidRPr="001E7F45" w:rsidRDefault="003062DB" w:rsidP="0025616C">
            <w:pPr>
              <w:rPr>
                <w:rFonts w:ascii="Open Sans" w:eastAsia="Open Sans" w:hAnsi="Open Sans" w:cs="Open Sans"/>
                <w:sz w:val="18"/>
                <w:szCs w:val="18"/>
              </w:rPr>
            </w:pPr>
            <w:r w:rsidRPr="00DB7118">
              <w:rPr>
                <w:rFonts w:ascii="Open Sans" w:eastAsia="Open Sans" w:hAnsi="Open Sans" w:cs="Open Sans"/>
                <w:sz w:val="18"/>
                <w:szCs w:val="18"/>
              </w:rPr>
              <w:t>Stoughton, MA.</w:t>
            </w:r>
          </w:p>
          <w:p w14:paraId="022DED59" w14:textId="77777777" w:rsidR="003062DB" w:rsidRDefault="003062DB" w:rsidP="0025616C">
            <w:pPr>
              <w:pStyle w:val="Heading5"/>
            </w:pPr>
            <w:bookmarkStart w:id="38" w:name="_lav9q42mt7oo" w:colFirst="0" w:colLast="0"/>
            <w:bookmarkStart w:id="39" w:name="_Toc114231090"/>
            <w:bookmarkEnd w:id="38"/>
            <w:r>
              <w:t>Class of 98, Diploma</w:t>
            </w:r>
            <w:bookmarkEnd w:id="39"/>
          </w:p>
          <w:p w14:paraId="4645FA72" w14:textId="7CF1677E" w:rsidR="003062DB" w:rsidRPr="00374B99" w:rsidRDefault="003062DB" w:rsidP="00374B99">
            <w:pPr>
              <w:rPr>
                <w:rFonts w:ascii="Open Sans" w:hAnsi="Open Sans" w:cs="Open Sans"/>
                <w:sz w:val="18"/>
                <w:szCs w:val="18"/>
              </w:rPr>
            </w:pPr>
            <w:bookmarkStart w:id="40" w:name="_ewfapzj979ft" w:colFirst="0" w:colLast="0"/>
            <w:bookmarkEnd w:id="40"/>
            <w:r w:rsidRPr="00DB7118">
              <w:rPr>
                <w:rFonts w:ascii="Open Sans" w:hAnsi="Open Sans" w:cs="Open Sans"/>
                <w:sz w:val="18"/>
                <w:szCs w:val="18"/>
              </w:rPr>
              <w:t>Over 20 years in the field, working with some of the best Startups and Fortune 500s in the World.</w:t>
            </w:r>
          </w:p>
        </w:tc>
      </w:tr>
    </w:tbl>
    <w:p w14:paraId="02100781" w14:textId="4C18A348" w:rsidR="00E21950" w:rsidRPr="00E21950" w:rsidRDefault="00E21950" w:rsidP="00533B17">
      <w:pPr>
        <w:tabs>
          <w:tab w:val="left" w:pos="972"/>
        </w:tabs>
      </w:pPr>
    </w:p>
    <w:sectPr w:rsidR="00E21950" w:rsidRPr="00E21950" w:rsidSect="00C6266B">
      <w:headerReference w:type="default" r:id="rId13"/>
      <w:footerReference w:type="default" r:id="rId14"/>
      <w:footerReference w:type="first" r:id="rId15"/>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7C22D" w14:textId="77777777" w:rsidR="00C6266B" w:rsidRDefault="00C6266B" w:rsidP="001F3E20">
      <w:r>
        <w:separator/>
      </w:r>
    </w:p>
    <w:p w14:paraId="0FB116C3" w14:textId="77777777" w:rsidR="00C6266B" w:rsidRDefault="00C6266B" w:rsidP="001F3E20"/>
    <w:p w14:paraId="17C2E539" w14:textId="77777777" w:rsidR="00C6266B" w:rsidRDefault="00C6266B" w:rsidP="001F3E20"/>
  </w:endnote>
  <w:endnote w:type="continuationSeparator" w:id="0">
    <w:p w14:paraId="019732E9" w14:textId="77777777" w:rsidR="00C6266B" w:rsidRDefault="00C6266B" w:rsidP="001F3E20">
      <w:r>
        <w:continuationSeparator/>
      </w:r>
    </w:p>
    <w:p w14:paraId="2088C965" w14:textId="77777777" w:rsidR="00C6266B" w:rsidRDefault="00C6266B" w:rsidP="001F3E20"/>
    <w:p w14:paraId="3AA2FCBD" w14:textId="77777777" w:rsidR="00C6266B" w:rsidRDefault="00C6266B" w:rsidP="001F3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FontAwesome">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FA139C7" w14:textId="77777777" w:rsidTr="005667E8">
      <w:trPr>
        <w:trHeight w:val="730"/>
      </w:trPr>
      <w:tc>
        <w:tcPr>
          <w:tcW w:w="12258" w:type="dxa"/>
          <w:tcBorders>
            <w:top w:val="nil"/>
            <w:left w:val="nil"/>
            <w:bottom w:val="nil"/>
            <w:right w:val="nil"/>
          </w:tcBorders>
          <w:shd w:val="clear" w:color="auto" w:fill="282828"/>
          <w:vAlign w:val="center"/>
        </w:tcPr>
        <w:p w14:paraId="05F6943A" w14:textId="3B6AC8CD" w:rsidR="004B7E44" w:rsidRPr="00AB7D26" w:rsidRDefault="00E132A6" w:rsidP="00462355">
          <w:pPr>
            <w:pStyle w:val="Footer"/>
          </w:pPr>
          <w:r w:rsidRPr="00F158DD">
            <w:rPr>
              <w:sz w:val="22"/>
            </w:rPr>
            <w:t xml:space="preserve">Copyright © </w:t>
          </w:r>
          <w:r w:rsidR="00017345">
            <w:rPr>
              <w:sz w:val="22"/>
            </w:rPr>
            <w:fldChar w:fldCharType="begin"/>
          </w:r>
          <w:r w:rsidR="00017345">
            <w:rPr>
              <w:sz w:val="22"/>
            </w:rPr>
            <w:instrText xml:space="preserve"> DATE  \@ "yyyy"  \* MERGEFORMAT </w:instrText>
          </w:r>
          <w:r w:rsidR="00017345">
            <w:rPr>
              <w:sz w:val="22"/>
            </w:rPr>
            <w:fldChar w:fldCharType="separate"/>
          </w:r>
          <w:r w:rsidR="00D60C8B">
            <w:rPr>
              <w:noProof/>
              <w:sz w:val="22"/>
            </w:rPr>
            <w:t>2024</w:t>
          </w:r>
          <w:r w:rsidR="00017345">
            <w:rPr>
              <w:sz w:val="22"/>
            </w:rPr>
            <w:fldChar w:fldCharType="end"/>
          </w:r>
          <w:r w:rsidRPr="00F158DD">
            <w:rPr>
              <w:sz w:val="22"/>
            </w:rPr>
            <w:t xml:space="preserve"> All Rights Reserved by Jason Silvestri: </w:t>
          </w:r>
          <w:hyperlink r:id="rId1" w:history="1">
            <w:r w:rsidR="00853415" w:rsidRPr="00F86F2C">
              <w:rPr>
                <w:rStyle w:val="Hyperlink"/>
                <w:color w:val="E6E7E8" w:themeColor="background2"/>
                <w:sz w:val="22"/>
                <w:u w:val="none"/>
              </w:rPr>
              <w:t>j</w:t>
            </w:r>
            <w:r w:rsidR="00821F20" w:rsidRPr="00F86F2C">
              <w:rPr>
                <w:rStyle w:val="Hyperlink"/>
                <w:color w:val="E6E7E8" w:themeColor="background2"/>
                <w:sz w:val="22"/>
                <w:u w:val="none"/>
              </w:rPr>
              <w:t>S</w:t>
            </w:r>
            <w:r w:rsidR="00853415" w:rsidRPr="00F86F2C">
              <w:rPr>
                <w:rStyle w:val="Hyperlink"/>
                <w:color w:val="E6E7E8" w:themeColor="background2"/>
                <w:sz w:val="22"/>
                <w:u w:val="none"/>
              </w:rPr>
              <w:t>ilvestri.com</w:t>
            </w:r>
          </w:hyperlink>
          <w:r w:rsidR="009A290B" w:rsidRPr="009A290B">
            <w:t xml:space="preserve"> </w:t>
          </w:r>
          <w:r w:rsidR="000225C9">
            <w:t>BETA v</w:t>
          </w:r>
          <w:r w:rsidR="00237832" w:rsidRPr="00F158DD">
            <w:rPr>
              <w:sz w:val="22"/>
            </w:rPr>
            <w:t xml:space="preserve"> </w:t>
          </w:r>
          <w:r w:rsidR="00237832">
            <w:rPr>
              <w:sz w:val="22"/>
            </w:rPr>
            <w:fldChar w:fldCharType="begin"/>
          </w:r>
          <w:r w:rsidR="00237832">
            <w:rPr>
              <w:sz w:val="22"/>
            </w:rPr>
            <w:instrText xml:space="preserve"> DATE  \@ "yyyy"  \* MERGEFORMAT </w:instrText>
          </w:r>
          <w:r w:rsidR="00237832">
            <w:rPr>
              <w:sz w:val="22"/>
            </w:rPr>
            <w:fldChar w:fldCharType="separate"/>
          </w:r>
          <w:r w:rsidR="00D60C8B">
            <w:rPr>
              <w:noProof/>
              <w:sz w:val="22"/>
            </w:rPr>
            <w:t>2024</w:t>
          </w:r>
          <w:r w:rsidR="00237832">
            <w:rPr>
              <w:sz w:val="22"/>
            </w:rPr>
            <w:fldChar w:fldCharType="end"/>
          </w:r>
          <w:r w:rsidR="009A290B" w:rsidRPr="009A290B">
            <w:t xml:space="preserve">                </w:t>
          </w:r>
          <w:r w:rsidR="009A290B">
            <w:t xml:space="preserve">                                         </w:t>
          </w:r>
          <w:r w:rsidR="009A290B" w:rsidRPr="009A290B">
            <w:t xml:space="preserve"> </w:t>
          </w:r>
          <w:hyperlink w:anchor="_EXPERIENCE" w:history="1">
            <w:r w:rsidR="009A290B" w:rsidRPr="00FB7E4E">
              <w:rPr>
                <w:rStyle w:val="Hyperlink"/>
                <w:color w:val="D9D9D9" w:themeColor="background1" w:themeShade="D9"/>
                <w:u w:val="none"/>
              </w:rPr>
              <w:t xml:space="preserve">  </w:t>
            </w:r>
            <w:r w:rsidR="009A290B" w:rsidRPr="00FB7E4E">
              <w:rPr>
                <w:rStyle w:val="Hyperlink"/>
                <w:color w:val="D9D9D9" w:themeColor="background1" w:themeShade="D9"/>
                <w:sz w:val="22"/>
                <w:u w:val="none"/>
              </w:rPr>
              <w:t>T</w:t>
            </w:r>
            <w:r w:rsidR="00AB58CE" w:rsidRPr="00FB7E4E">
              <w:rPr>
                <w:rStyle w:val="Hyperlink"/>
                <w:color w:val="D9D9D9" w:themeColor="background1" w:themeShade="D9"/>
                <w:sz w:val="22"/>
                <w:u w:val="none"/>
              </w:rPr>
              <w:t>OP</w:t>
            </w:r>
            <w:r w:rsidR="001B5039" w:rsidRPr="00FB7E4E">
              <w:rPr>
                <w:rStyle w:val="Hyperlink"/>
                <w:color w:val="D9D9D9" w:themeColor="background1" w:themeShade="D9"/>
                <w:sz w:val="22"/>
                <w:u w:val="none"/>
              </w:rPr>
              <w:t xml:space="preserve"> </w:t>
            </w:r>
            <w:r w:rsidR="001B5039" w:rsidRPr="00FB7E4E">
              <w:rPr>
                <w:rStyle w:val="Hyperlink"/>
                <w:rFonts w:ascii="FontAwesome" w:hAnsi="FontAwesome"/>
                <w:color w:val="D9D9D9" w:themeColor="background1" w:themeShade="D9"/>
                <w:sz w:val="22"/>
                <w:u w:val="none"/>
              </w:rPr>
              <w:t></w:t>
            </w:r>
          </w:hyperlink>
          <w:r w:rsidR="001B5039" w:rsidRPr="00FB7E4E">
            <w:rPr>
              <w:color w:val="D9D9D9" w:themeColor="background1" w:themeShade="D9"/>
              <w:sz w:val="22"/>
            </w:rPr>
            <w:t xml:space="preserve"> </w:t>
          </w:r>
        </w:p>
      </w:tc>
    </w:tr>
  </w:tbl>
  <w:p w14:paraId="5414591A" w14:textId="77777777" w:rsidR="008664D2" w:rsidRDefault="008664D2" w:rsidP="001F3E20"/>
  <w:p w14:paraId="2676B208" w14:textId="77777777" w:rsidR="008664D2" w:rsidRDefault="008664D2" w:rsidP="001F3E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7603E1A5" w14:textId="77777777" w:rsidR="005A718F" w:rsidRDefault="005A718F" w:rsidP="001F3E20">
        <w:pPr>
          <w:pStyle w:val="Footer"/>
        </w:pPr>
        <w:r>
          <w:fldChar w:fldCharType="begin"/>
        </w:r>
        <w:r>
          <w:instrText xml:space="preserve"> PAGE   \* MERGEFORMAT </w:instrText>
        </w:r>
        <w:r>
          <w:fldChar w:fldCharType="separate"/>
        </w:r>
        <w:r w:rsidR="009120E9">
          <w:rPr>
            <w:noProof/>
          </w:rPr>
          <w:t>1</w:t>
        </w:r>
        <w:r>
          <w:rPr>
            <w:noProof/>
          </w:rPr>
          <w:fldChar w:fldCharType="end"/>
        </w:r>
      </w:p>
    </w:sdtContent>
  </w:sdt>
  <w:p w14:paraId="0270CD99" w14:textId="77777777" w:rsidR="008664D2" w:rsidRDefault="008664D2" w:rsidP="001F3E20"/>
  <w:p w14:paraId="415645B9" w14:textId="77777777" w:rsidR="008664D2" w:rsidRDefault="008664D2" w:rsidP="001F3E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DE97D" w14:textId="77777777" w:rsidR="00C6266B" w:rsidRDefault="00C6266B" w:rsidP="001F3E20">
      <w:r>
        <w:separator/>
      </w:r>
    </w:p>
    <w:p w14:paraId="7CD32454" w14:textId="77777777" w:rsidR="00C6266B" w:rsidRDefault="00C6266B" w:rsidP="001F3E20"/>
    <w:p w14:paraId="4B25B0C0" w14:textId="77777777" w:rsidR="00C6266B" w:rsidRDefault="00C6266B" w:rsidP="001F3E20"/>
  </w:footnote>
  <w:footnote w:type="continuationSeparator" w:id="0">
    <w:p w14:paraId="49DF2B7A" w14:textId="77777777" w:rsidR="00C6266B" w:rsidRDefault="00C6266B" w:rsidP="001F3E20">
      <w:r>
        <w:continuationSeparator/>
      </w:r>
    </w:p>
    <w:p w14:paraId="1193BE77" w14:textId="77777777" w:rsidR="00C6266B" w:rsidRDefault="00C6266B" w:rsidP="001F3E20"/>
    <w:p w14:paraId="6BFE9838" w14:textId="77777777" w:rsidR="00C6266B" w:rsidRDefault="00C6266B" w:rsidP="001F3E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A9D43E2" w14:textId="77777777" w:rsidTr="00A51F08">
      <w:trPr>
        <w:trHeight w:val="585"/>
      </w:trPr>
      <w:tc>
        <w:tcPr>
          <w:tcW w:w="12210" w:type="dxa"/>
          <w:tcBorders>
            <w:top w:val="nil"/>
            <w:left w:val="nil"/>
            <w:bottom w:val="nil"/>
            <w:right w:val="nil"/>
          </w:tcBorders>
        </w:tcPr>
        <w:p w14:paraId="2F4664FE" w14:textId="77777777" w:rsidR="004B7E44" w:rsidRDefault="004B7E44" w:rsidP="001F3E20">
          <w:pPr>
            <w:pStyle w:val="Header"/>
          </w:pPr>
          <w:r>
            <w:rPr>
              <w:noProof/>
            </w:rPr>
            <mc:AlternateContent>
              <mc:Choice Requires="wps">
                <w:drawing>
                  <wp:inline distT="0" distB="0" distL="0" distR="0" wp14:anchorId="66632AD6" wp14:editId="2286DFC0">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34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632AD6"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" fillcolor="#3498db" stroked="f" strokeweight="2pt">
                    <v:textbo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v:textbox>
                    <w10:anchorlock/>
                  </v:rect>
                </w:pict>
              </mc:Fallback>
            </mc:AlternateContent>
          </w:r>
        </w:p>
      </w:tc>
    </w:tr>
  </w:tbl>
  <w:p w14:paraId="389E5129" w14:textId="77777777" w:rsidR="008664D2" w:rsidRDefault="008664D2" w:rsidP="00587D5E">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9D056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5pt;height:5pt" o:bullet="t">
        <v:imagedata r:id="rId1" o:title="favicon-32x32"/>
      </v:shape>
    </w:pict>
  </w:numPicBullet>
  <w:abstractNum w:abstractNumId="0" w15:restartNumberingAfterBreak="0">
    <w:nsid w:val="FFFFFF89"/>
    <w:multiLevelType w:val="singleLevel"/>
    <w:tmpl w:val="464C4F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5495A"/>
    <w:multiLevelType w:val="hybridMultilevel"/>
    <w:tmpl w:val="66C60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15D04"/>
    <w:multiLevelType w:val="hybridMultilevel"/>
    <w:tmpl w:val="4F3AE67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D070F9"/>
    <w:multiLevelType w:val="hybridMultilevel"/>
    <w:tmpl w:val="1714D3F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54E08"/>
    <w:multiLevelType w:val="hybridMultilevel"/>
    <w:tmpl w:val="AA06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659CC"/>
    <w:multiLevelType w:val="hybridMultilevel"/>
    <w:tmpl w:val="7884C5C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125AE1"/>
    <w:multiLevelType w:val="hybridMultilevel"/>
    <w:tmpl w:val="700263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7D4898"/>
    <w:multiLevelType w:val="hybridMultilevel"/>
    <w:tmpl w:val="BA7A6A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2372FF"/>
    <w:multiLevelType w:val="hybridMultilevel"/>
    <w:tmpl w:val="95D237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9706265">
    <w:abstractNumId w:val="3"/>
  </w:num>
  <w:num w:numId="2" w16cid:durableId="661549902">
    <w:abstractNumId w:val="1"/>
  </w:num>
  <w:num w:numId="3" w16cid:durableId="1191916468">
    <w:abstractNumId w:val="8"/>
  </w:num>
  <w:num w:numId="4" w16cid:durableId="1634943038">
    <w:abstractNumId w:val="7"/>
  </w:num>
  <w:num w:numId="5" w16cid:durableId="1044208346">
    <w:abstractNumId w:val="4"/>
  </w:num>
  <w:num w:numId="6" w16cid:durableId="2145544323">
    <w:abstractNumId w:val="6"/>
  </w:num>
  <w:num w:numId="7" w16cid:durableId="443117255">
    <w:abstractNumId w:val="0"/>
  </w:num>
  <w:num w:numId="8" w16cid:durableId="76026301">
    <w:abstractNumId w:val="5"/>
  </w:num>
  <w:num w:numId="9" w16cid:durableId="1155410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1NLS0NDUwNTU3MDJX0lEKTi0uzszPAykwNqkFAAwn9fYtAAAA"/>
  </w:docVars>
  <w:rsids>
    <w:rsidRoot w:val="008556D7"/>
    <w:rsid w:val="000009CB"/>
    <w:rsid w:val="00000A58"/>
    <w:rsid w:val="00000B08"/>
    <w:rsid w:val="0000115E"/>
    <w:rsid w:val="00002C01"/>
    <w:rsid w:val="00004896"/>
    <w:rsid w:val="00004B07"/>
    <w:rsid w:val="000051E4"/>
    <w:rsid w:val="000056A8"/>
    <w:rsid w:val="000056CD"/>
    <w:rsid w:val="000056ED"/>
    <w:rsid w:val="0000581D"/>
    <w:rsid w:val="000067B4"/>
    <w:rsid w:val="00006B3C"/>
    <w:rsid w:val="00007B6A"/>
    <w:rsid w:val="00010931"/>
    <w:rsid w:val="00012E13"/>
    <w:rsid w:val="00012F26"/>
    <w:rsid w:val="00013167"/>
    <w:rsid w:val="00013986"/>
    <w:rsid w:val="0001443E"/>
    <w:rsid w:val="0001459A"/>
    <w:rsid w:val="00016FCE"/>
    <w:rsid w:val="00017345"/>
    <w:rsid w:val="00017409"/>
    <w:rsid w:val="00017A71"/>
    <w:rsid w:val="00017A93"/>
    <w:rsid w:val="00020357"/>
    <w:rsid w:val="00020880"/>
    <w:rsid w:val="00021743"/>
    <w:rsid w:val="00022010"/>
    <w:rsid w:val="000225C9"/>
    <w:rsid w:val="00022A8F"/>
    <w:rsid w:val="000231C8"/>
    <w:rsid w:val="00023C55"/>
    <w:rsid w:val="000242B3"/>
    <w:rsid w:val="00025CB0"/>
    <w:rsid w:val="00026ADD"/>
    <w:rsid w:val="000276B4"/>
    <w:rsid w:val="00027CDF"/>
    <w:rsid w:val="00030110"/>
    <w:rsid w:val="000308BA"/>
    <w:rsid w:val="00031FB0"/>
    <w:rsid w:val="00032F53"/>
    <w:rsid w:val="00033050"/>
    <w:rsid w:val="000335F0"/>
    <w:rsid w:val="000348F5"/>
    <w:rsid w:val="00034DD0"/>
    <w:rsid w:val="0003526D"/>
    <w:rsid w:val="00035AB2"/>
    <w:rsid w:val="000362B2"/>
    <w:rsid w:val="00036445"/>
    <w:rsid w:val="00036700"/>
    <w:rsid w:val="00036A00"/>
    <w:rsid w:val="00036B40"/>
    <w:rsid w:val="00036EA2"/>
    <w:rsid w:val="00036FE4"/>
    <w:rsid w:val="00041BC8"/>
    <w:rsid w:val="0004226A"/>
    <w:rsid w:val="000426CC"/>
    <w:rsid w:val="00042DFA"/>
    <w:rsid w:val="000437CC"/>
    <w:rsid w:val="00044A25"/>
    <w:rsid w:val="00044B20"/>
    <w:rsid w:val="000457FF"/>
    <w:rsid w:val="000460DC"/>
    <w:rsid w:val="00051414"/>
    <w:rsid w:val="00051F48"/>
    <w:rsid w:val="00052887"/>
    <w:rsid w:val="0005294D"/>
    <w:rsid w:val="00052FE9"/>
    <w:rsid w:val="0005324C"/>
    <w:rsid w:val="0005377D"/>
    <w:rsid w:val="00053F41"/>
    <w:rsid w:val="000540E2"/>
    <w:rsid w:val="000542DF"/>
    <w:rsid w:val="000543AC"/>
    <w:rsid w:val="0005508A"/>
    <w:rsid w:val="00056006"/>
    <w:rsid w:val="00056532"/>
    <w:rsid w:val="00060306"/>
    <w:rsid w:val="000609EA"/>
    <w:rsid w:val="00061197"/>
    <w:rsid w:val="000617AE"/>
    <w:rsid w:val="00062642"/>
    <w:rsid w:val="0006369E"/>
    <w:rsid w:val="00064072"/>
    <w:rsid w:val="00064B84"/>
    <w:rsid w:val="0006542D"/>
    <w:rsid w:val="0006569E"/>
    <w:rsid w:val="000665C1"/>
    <w:rsid w:val="0006673A"/>
    <w:rsid w:val="000672E2"/>
    <w:rsid w:val="0006771A"/>
    <w:rsid w:val="00067DB6"/>
    <w:rsid w:val="00073FDF"/>
    <w:rsid w:val="00074129"/>
    <w:rsid w:val="0007463D"/>
    <w:rsid w:val="00074D5C"/>
    <w:rsid w:val="00074DFD"/>
    <w:rsid w:val="00074E56"/>
    <w:rsid w:val="00074FAB"/>
    <w:rsid w:val="000754BB"/>
    <w:rsid w:val="0007569D"/>
    <w:rsid w:val="00076825"/>
    <w:rsid w:val="0007691E"/>
    <w:rsid w:val="00076B15"/>
    <w:rsid w:val="00076EC1"/>
    <w:rsid w:val="0008108B"/>
    <w:rsid w:val="00081300"/>
    <w:rsid w:val="000814BA"/>
    <w:rsid w:val="000817FB"/>
    <w:rsid w:val="00081D9B"/>
    <w:rsid w:val="00081DD7"/>
    <w:rsid w:val="00082AF7"/>
    <w:rsid w:val="00082E44"/>
    <w:rsid w:val="0008318E"/>
    <w:rsid w:val="00084658"/>
    <w:rsid w:val="00084F93"/>
    <w:rsid w:val="00085DC2"/>
    <w:rsid w:val="000864D0"/>
    <w:rsid w:val="000879E4"/>
    <w:rsid w:val="00087B9B"/>
    <w:rsid w:val="00090C87"/>
    <w:rsid w:val="00092052"/>
    <w:rsid w:val="000922FE"/>
    <w:rsid w:val="00092AC3"/>
    <w:rsid w:val="00094439"/>
    <w:rsid w:val="00094623"/>
    <w:rsid w:val="00094FFB"/>
    <w:rsid w:val="00095CD3"/>
    <w:rsid w:val="00096820"/>
    <w:rsid w:val="000973C4"/>
    <w:rsid w:val="000A036E"/>
    <w:rsid w:val="000A0D43"/>
    <w:rsid w:val="000A0D51"/>
    <w:rsid w:val="000A1B94"/>
    <w:rsid w:val="000A320C"/>
    <w:rsid w:val="000A3341"/>
    <w:rsid w:val="000A379F"/>
    <w:rsid w:val="000A41B3"/>
    <w:rsid w:val="000A47B8"/>
    <w:rsid w:val="000A5849"/>
    <w:rsid w:val="000A63A3"/>
    <w:rsid w:val="000A7642"/>
    <w:rsid w:val="000A77B5"/>
    <w:rsid w:val="000B022A"/>
    <w:rsid w:val="000B027B"/>
    <w:rsid w:val="000B0288"/>
    <w:rsid w:val="000B1A25"/>
    <w:rsid w:val="000B1B16"/>
    <w:rsid w:val="000B2F07"/>
    <w:rsid w:val="000B4C37"/>
    <w:rsid w:val="000B51DA"/>
    <w:rsid w:val="000B6877"/>
    <w:rsid w:val="000B6EE7"/>
    <w:rsid w:val="000B763F"/>
    <w:rsid w:val="000B773B"/>
    <w:rsid w:val="000B780F"/>
    <w:rsid w:val="000B7B05"/>
    <w:rsid w:val="000C090E"/>
    <w:rsid w:val="000C0A5F"/>
    <w:rsid w:val="000C1E37"/>
    <w:rsid w:val="000C24B6"/>
    <w:rsid w:val="000C2D22"/>
    <w:rsid w:val="000C2E9F"/>
    <w:rsid w:val="000C534B"/>
    <w:rsid w:val="000C5AA1"/>
    <w:rsid w:val="000C615E"/>
    <w:rsid w:val="000C63DA"/>
    <w:rsid w:val="000C6CD7"/>
    <w:rsid w:val="000C77DA"/>
    <w:rsid w:val="000C7CD1"/>
    <w:rsid w:val="000D0A45"/>
    <w:rsid w:val="000D1842"/>
    <w:rsid w:val="000D3FC9"/>
    <w:rsid w:val="000D41A8"/>
    <w:rsid w:val="000D4B32"/>
    <w:rsid w:val="000D6544"/>
    <w:rsid w:val="000D6BD1"/>
    <w:rsid w:val="000D6FE2"/>
    <w:rsid w:val="000E0A97"/>
    <w:rsid w:val="000E4441"/>
    <w:rsid w:val="000E5E18"/>
    <w:rsid w:val="000E6041"/>
    <w:rsid w:val="000E616F"/>
    <w:rsid w:val="000E6205"/>
    <w:rsid w:val="000E73AB"/>
    <w:rsid w:val="000F076E"/>
    <w:rsid w:val="000F0E9B"/>
    <w:rsid w:val="000F3214"/>
    <w:rsid w:val="000F39E6"/>
    <w:rsid w:val="000F4DC0"/>
    <w:rsid w:val="000F54AC"/>
    <w:rsid w:val="000F5C28"/>
    <w:rsid w:val="000F6412"/>
    <w:rsid w:val="000F760D"/>
    <w:rsid w:val="000F7D35"/>
    <w:rsid w:val="00100E21"/>
    <w:rsid w:val="0010188B"/>
    <w:rsid w:val="00101FB6"/>
    <w:rsid w:val="00102E29"/>
    <w:rsid w:val="001039C7"/>
    <w:rsid w:val="001039F2"/>
    <w:rsid w:val="001045DD"/>
    <w:rsid w:val="00104D08"/>
    <w:rsid w:val="00104E86"/>
    <w:rsid w:val="001063CD"/>
    <w:rsid w:val="00106C44"/>
    <w:rsid w:val="001073DB"/>
    <w:rsid w:val="00107A64"/>
    <w:rsid w:val="0011036C"/>
    <w:rsid w:val="00110F63"/>
    <w:rsid w:val="00112070"/>
    <w:rsid w:val="001123D7"/>
    <w:rsid w:val="001129F3"/>
    <w:rsid w:val="0011348D"/>
    <w:rsid w:val="0011520B"/>
    <w:rsid w:val="001153EA"/>
    <w:rsid w:val="00117212"/>
    <w:rsid w:val="001174BE"/>
    <w:rsid w:val="00117808"/>
    <w:rsid w:val="00117C6E"/>
    <w:rsid w:val="00120A48"/>
    <w:rsid w:val="00121D10"/>
    <w:rsid w:val="00122066"/>
    <w:rsid w:val="00122792"/>
    <w:rsid w:val="001247EA"/>
    <w:rsid w:val="00124B91"/>
    <w:rsid w:val="00125955"/>
    <w:rsid w:val="00126FA5"/>
    <w:rsid w:val="0013017B"/>
    <w:rsid w:val="00130FC1"/>
    <w:rsid w:val="00131B9C"/>
    <w:rsid w:val="001323EB"/>
    <w:rsid w:val="001325C6"/>
    <w:rsid w:val="00132886"/>
    <w:rsid w:val="00132BD0"/>
    <w:rsid w:val="00133335"/>
    <w:rsid w:val="001340D8"/>
    <w:rsid w:val="00134270"/>
    <w:rsid w:val="001351DC"/>
    <w:rsid w:val="00135D0B"/>
    <w:rsid w:val="00137758"/>
    <w:rsid w:val="001378D7"/>
    <w:rsid w:val="00140115"/>
    <w:rsid w:val="00140BCA"/>
    <w:rsid w:val="00141F6B"/>
    <w:rsid w:val="0014342B"/>
    <w:rsid w:val="00144BC4"/>
    <w:rsid w:val="00145386"/>
    <w:rsid w:val="00145F58"/>
    <w:rsid w:val="00146B72"/>
    <w:rsid w:val="00147392"/>
    <w:rsid w:val="001504C0"/>
    <w:rsid w:val="001508B6"/>
    <w:rsid w:val="00150F9B"/>
    <w:rsid w:val="001511CE"/>
    <w:rsid w:val="001517E8"/>
    <w:rsid w:val="00151D75"/>
    <w:rsid w:val="00152045"/>
    <w:rsid w:val="00152F09"/>
    <w:rsid w:val="001533DD"/>
    <w:rsid w:val="00154632"/>
    <w:rsid w:val="00154AD9"/>
    <w:rsid w:val="0015518C"/>
    <w:rsid w:val="0015519C"/>
    <w:rsid w:val="0015554A"/>
    <w:rsid w:val="001559AA"/>
    <w:rsid w:val="00155EB1"/>
    <w:rsid w:val="00156763"/>
    <w:rsid w:val="00156B9A"/>
    <w:rsid w:val="001575AE"/>
    <w:rsid w:val="00157F9D"/>
    <w:rsid w:val="001601A8"/>
    <w:rsid w:val="001603D3"/>
    <w:rsid w:val="00164014"/>
    <w:rsid w:val="00166C7D"/>
    <w:rsid w:val="00167379"/>
    <w:rsid w:val="0016770A"/>
    <w:rsid w:val="00167BE1"/>
    <w:rsid w:val="00170121"/>
    <w:rsid w:val="00170284"/>
    <w:rsid w:val="00172C15"/>
    <w:rsid w:val="00173876"/>
    <w:rsid w:val="00175C0D"/>
    <w:rsid w:val="001765A2"/>
    <w:rsid w:val="00176852"/>
    <w:rsid w:val="00182483"/>
    <w:rsid w:val="001824D7"/>
    <w:rsid w:val="00182E9C"/>
    <w:rsid w:val="00183EE0"/>
    <w:rsid w:val="00184461"/>
    <w:rsid w:val="001861F4"/>
    <w:rsid w:val="00186202"/>
    <w:rsid w:val="00187FDC"/>
    <w:rsid w:val="00190371"/>
    <w:rsid w:val="001906FE"/>
    <w:rsid w:val="0019098A"/>
    <w:rsid w:val="00190EB3"/>
    <w:rsid w:val="00191255"/>
    <w:rsid w:val="001920F0"/>
    <w:rsid w:val="001928CC"/>
    <w:rsid w:val="00193638"/>
    <w:rsid w:val="001939C6"/>
    <w:rsid w:val="00193A3B"/>
    <w:rsid w:val="00193EF3"/>
    <w:rsid w:val="00194B9E"/>
    <w:rsid w:val="001954E5"/>
    <w:rsid w:val="00195694"/>
    <w:rsid w:val="0019597E"/>
    <w:rsid w:val="00195CBB"/>
    <w:rsid w:val="0019699C"/>
    <w:rsid w:val="00196BA2"/>
    <w:rsid w:val="001971E7"/>
    <w:rsid w:val="001979D4"/>
    <w:rsid w:val="001A0CC3"/>
    <w:rsid w:val="001A2D94"/>
    <w:rsid w:val="001A326D"/>
    <w:rsid w:val="001A32A2"/>
    <w:rsid w:val="001A3742"/>
    <w:rsid w:val="001A37E8"/>
    <w:rsid w:val="001A3DC1"/>
    <w:rsid w:val="001A43F8"/>
    <w:rsid w:val="001A5253"/>
    <w:rsid w:val="001A631C"/>
    <w:rsid w:val="001A636D"/>
    <w:rsid w:val="001A664C"/>
    <w:rsid w:val="001A6ADC"/>
    <w:rsid w:val="001A6C31"/>
    <w:rsid w:val="001A700B"/>
    <w:rsid w:val="001B0804"/>
    <w:rsid w:val="001B0CB0"/>
    <w:rsid w:val="001B1DFC"/>
    <w:rsid w:val="001B220F"/>
    <w:rsid w:val="001B28B1"/>
    <w:rsid w:val="001B49FB"/>
    <w:rsid w:val="001B5039"/>
    <w:rsid w:val="001B512F"/>
    <w:rsid w:val="001B5B52"/>
    <w:rsid w:val="001B6DA1"/>
    <w:rsid w:val="001B6E77"/>
    <w:rsid w:val="001C08FC"/>
    <w:rsid w:val="001C0D3B"/>
    <w:rsid w:val="001C0DDB"/>
    <w:rsid w:val="001C0E18"/>
    <w:rsid w:val="001C3936"/>
    <w:rsid w:val="001C5AB7"/>
    <w:rsid w:val="001C66DE"/>
    <w:rsid w:val="001D029B"/>
    <w:rsid w:val="001D0515"/>
    <w:rsid w:val="001D0E91"/>
    <w:rsid w:val="001D14F8"/>
    <w:rsid w:val="001D1B68"/>
    <w:rsid w:val="001D24F2"/>
    <w:rsid w:val="001D3065"/>
    <w:rsid w:val="001D33F2"/>
    <w:rsid w:val="001D3E4C"/>
    <w:rsid w:val="001D59D2"/>
    <w:rsid w:val="001D6911"/>
    <w:rsid w:val="001D6D64"/>
    <w:rsid w:val="001D7074"/>
    <w:rsid w:val="001D72D3"/>
    <w:rsid w:val="001D776D"/>
    <w:rsid w:val="001D7BDF"/>
    <w:rsid w:val="001E021F"/>
    <w:rsid w:val="001E133D"/>
    <w:rsid w:val="001E16F8"/>
    <w:rsid w:val="001E1AD7"/>
    <w:rsid w:val="001E1DEF"/>
    <w:rsid w:val="001E2A23"/>
    <w:rsid w:val="001E3DFC"/>
    <w:rsid w:val="001E46CC"/>
    <w:rsid w:val="001E497C"/>
    <w:rsid w:val="001E5319"/>
    <w:rsid w:val="001E69B0"/>
    <w:rsid w:val="001E7448"/>
    <w:rsid w:val="001E7ED6"/>
    <w:rsid w:val="001E7F45"/>
    <w:rsid w:val="001F0BC8"/>
    <w:rsid w:val="001F1843"/>
    <w:rsid w:val="001F2FEB"/>
    <w:rsid w:val="001F3E20"/>
    <w:rsid w:val="001F3ED0"/>
    <w:rsid w:val="001F40F8"/>
    <w:rsid w:val="001F4466"/>
    <w:rsid w:val="001F4881"/>
    <w:rsid w:val="001F4A98"/>
    <w:rsid w:val="001F4C80"/>
    <w:rsid w:val="001F504B"/>
    <w:rsid w:val="001F511B"/>
    <w:rsid w:val="001F5287"/>
    <w:rsid w:val="001F53BB"/>
    <w:rsid w:val="001F55C1"/>
    <w:rsid w:val="001F7204"/>
    <w:rsid w:val="001F72F6"/>
    <w:rsid w:val="001F758B"/>
    <w:rsid w:val="00200EE8"/>
    <w:rsid w:val="002029D1"/>
    <w:rsid w:val="0020315C"/>
    <w:rsid w:val="00203D18"/>
    <w:rsid w:val="00204703"/>
    <w:rsid w:val="002055B9"/>
    <w:rsid w:val="0020564A"/>
    <w:rsid w:val="00205745"/>
    <w:rsid w:val="00205750"/>
    <w:rsid w:val="002066E0"/>
    <w:rsid w:val="0021043D"/>
    <w:rsid w:val="0021049E"/>
    <w:rsid w:val="00210684"/>
    <w:rsid w:val="00210BC7"/>
    <w:rsid w:val="00211010"/>
    <w:rsid w:val="002129D5"/>
    <w:rsid w:val="00213638"/>
    <w:rsid w:val="002136D0"/>
    <w:rsid w:val="00213D0C"/>
    <w:rsid w:val="00215612"/>
    <w:rsid w:val="00216AFC"/>
    <w:rsid w:val="00217024"/>
    <w:rsid w:val="0021777C"/>
    <w:rsid w:val="00217C1E"/>
    <w:rsid w:val="00220A54"/>
    <w:rsid w:val="00220C89"/>
    <w:rsid w:val="002212C0"/>
    <w:rsid w:val="0022183E"/>
    <w:rsid w:val="0022198C"/>
    <w:rsid w:val="00221BA6"/>
    <w:rsid w:val="00221E92"/>
    <w:rsid w:val="00221F4C"/>
    <w:rsid w:val="00222368"/>
    <w:rsid w:val="002226F4"/>
    <w:rsid w:val="002253BA"/>
    <w:rsid w:val="002258AA"/>
    <w:rsid w:val="00225D1F"/>
    <w:rsid w:val="00225E42"/>
    <w:rsid w:val="00225F2B"/>
    <w:rsid w:val="002267A0"/>
    <w:rsid w:val="00226A53"/>
    <w:rsid w:val="00226B44"/>
    <w:rsid w:val="002273F7"/>
    <w:rsid w:val="00230946"/>
    <w:rsid w:val="00231CA7"/>
    <w:rsid w:val="00231E5F"/>
    <w:rsid w:val="00232F66"/>
    <w:rsid w:val="002338E7"/>
    <w:rsid w:val="0023405C"/>
    <w:rsid w:val="00234DCF"/>
    <w:rsid w:val="00236687"/>
    <w:rsid w:val="00236D44"/>
    <w:rsid w:val="00237832"/>
    <w:rsid w:val="002400BB"/>
    <w:rsid w:val="00240EBF"/>
    <w:rsid w:val="00241634"/>
    <w:rsid w:val="00241E24"/>
    <w:rsid w:val="002424BE"/>
    <w:rsid w:val="002426A6"/>
    <w:rsid w:val="00242B38"/>
    <w:rsid w:val="00242FEF"/>
    <w:rsid w:val="002431C0"/>
    <w:rsid w:val="00243A2B"/>
    <w:rsid w:val="00243BB4"/>
    <w:rsid w:val="0024428A"/>
    <w:rsid w:val="002444FA"/>
    <w:rsid w:val="00245091"/>
    <w:rsid w:val="0024561A"/>
    <w:rsid w:val="00245715"/>
    <w:rsid w:val="00245A12"/>
    <w:rsid w:val="00246189"/>
    <w:rsid w:val="00246F2C"/>
    <w:rsid w:val="00247CF8"/>
    <w:rsid w:val="00250244"/>
    <w:rsid w:val="0025056F"/>
    <w:rsid w:val="002510AE"/>
    <w:rsid w:val="002518E2"/>
    <w:rsid w:val="00251CEA"/>
    <w:rsid w:val="00252153"/>
    <w:rsid w:val="002526E7"/>
    <w:rsid w:val="00252CF6"/>
    <w:rsid w:val="00254648"/>
    <w:rsid w:val="002546AC"/>
    <w:rsid w:val="00254AFE"/>
    <w:rsid w:val="00255ED3"/>
    <w:rsid w:val="0025616C"/>
    <w:rsid w:val="002563E3"/>
    <w:rsid w:val="002569D7"/>
    <w:rsid w:val="002574A4"/>
    <w:rsid w:val="00257D50"/>
    <w:rsid w:val="00257FDB"/>
    <w:rsid w:val="002635F5"/>
    <w:rsid w:val="00263FA0"/>
    <w:rsid w:val="00264984"/>
    <w:rsid w:val="00265F9D"/>
    <w:rsid w:val="00266F7E"/>
    <w:rsid w:val="002671B2"/>
    <w:rsid w:val="00267D51"/>
    <w:rsid w:val="00270010"/>
    <w:rsid w:val="0027068F"/>
    <w:rsid w:val="00270F1D"/>
    <w:rsid w:val="00271EE7"/>
    <w:rsid w:val="002725E3"/>
    <w:rsid w:val="00272AEC"/>
    <w:rsid w:val="00272FF6"/>
    <w:rsid w:val="00274EB2"/>
    <w:rsid w:val="002754F0"/>
    <w:rsid w:val="002755B6"/>
    <w:rsid w:val="00275D89"/>
    <w:rsid w:val="00276A6F"/>
    <w:rsid w:val="00276D6D"/>
    <w:rsid w:val="00277525"/>
    <w:rsid w:val="00277793"/>
    <w:rsid w:val="00280021"/>
    <w:rsid w:val="0028150F"/>
    <w:rsid w:val="00282028"/>
    <w:rsid w:val="002836D3"/>
    <w:rsid w:val="00283AFF"/>
    <w:rsid w:val="002843E8"/>
    <w:rsid w:val="00284D56"/>
    <w:rsid w:val="00284F01"/>
    <w:rsid w:val="002855A3"/>
    <w:rsid w:val="0028585B"/>
    <w:rsid w:val="00285912"/>
    <w:rsid w:val="00285B32"/>
    <w:rsid w:val="00285BBB"/>
    <w:rsid w:val="00287AF3"/>
    <w:rsid w:val="0029169B"/>
    <w:rsid w:val="002918B6"/>
    <w:rsid w:val="00291E0D"/>
    <w:rsid w:val="00291FF4"/>
    <w:rsid w:val="0029203F"/>
    <w:rsid w:val="00293A56"/>
    <w:rsid w:val="00293B83"/>
    <w:rsid w:val="00293CFB"/>
    <w:rsid w:val="00294957"/>
    <w:rsid w:val="00295EC3"/>
    <w:rsid w:val="00295FAD"/>
    <w:rsid w:val="0029641E"/>
    <w:rsid w:val="00297676"/>
    <w:rsid w:val="002976E0"/>
    <w:rsid w:val="002978F0"/>
    <w:rsid w:val="002979C9"/>
    <w:rsid w:val="002A06F3"/>
    <w:rsid w:val="002A0D66"/>
    <w:rsid w:val="002A15AE"/>
    <w:rsid w:val="002A1747"/>
    <w:rsid w:val="002A19C4"/>
    <w:rsid w:val="002A4353"/>
    <w:rsid w:val="002A77B1"/>
    <w:rsid w:val="002A7B62"/>
    <w:rsid w:val="002B03DC"/>
    <w:rsid w:val="002B04AC"/>
    <w:rsid w:val="002B1AA3"/>
    <w:rsid w:val="002B1BF7"/>
    <w:rsid w:val="002B1D25"/>
    <w:rsid w:val="002B34FB"/>
    <w:rsid w:val="002B36D1"/>
    <w:rsid w:val="002B3D1E"/>
    <w:rsid w:val="002B44F2"/>
    <w:rsid w:val="002B45B1"/>
    <w:rsid w:val="002B4B42"/>
    <w:rsid w:val="002B5648"/>
    <w:rsid w:val="002B5FC4"/>
    <w:rsid w:val="002B6CDC"/>
    <w:rsid w:val="002B6D81"/>
    <w:rsid w:val="002B711A"/>
    <w:rsid w:val="002B769D"/>
    <w:rsid w:val="002C005C"/>
    <w:rsid w:val="002C0676"/>
    <w:rsid w:val="002C0B5F"/>
    <w:rsid w:val="002C1A52"/>
    <w:rsid w:val="002C39F9"/>
    <w:rsid w:val="002C55D0"/>
    <w:rsid w:val="002C7D66"/>
    <w:rsid w:val="002D14E4"/>
    <w:rsid w:val="002D14EF"/>
    <w:rsid w:val="002D1A52"/>
    <w:rsid w:val="002D1ACE"/>
    <w:rsid w:val="002D1EF8"/>
    <w:rsid w:val="002D25E1"/>
    <w:rsid w:val="002D2C79"/>
    <w:rsid w:val="002D34C2"/>
    <w:rsid w:val="002D3AE6"/>
    <w:rsid w:val="002D403B"/>
    <w:rsid w:val="002D4311"/>
    <w:rsid w:val="002D4492"/>
    <w:rsid w:val="002D4CAA"/>
    <w:rsid w:val="002D518D"/>
    <w:rsid w:val="002D5343"/>
    <w:rsid w:val="002D55E1"/>
    <w:rsid w:val="002D6A23"/>
    <w:rsid w:val="002D6C4C"/>
    <w:rsid w:val="002D6F56"/>
    <w:rsid w:val="002D7DB5"/>
    <w:rsid w:val="002D7FF5"/>
    <w:rsid w:val="002E012B"/>
    <w:rsid w:val="002E06F5"/>
    <w:rsid w:val="002E0912"/>
    <w:rsid w:val="002E0980"/>
    <w:rsid w:val="002E27BC"/>
    <w:rsid w:val="002E2D3E"/>
    <w:rsid w:val="002E2F38"/>
    <w:rsid w:val="002E30CE"/>
    <w:rsid w:val="002E4204"/>
    <w:rsid w:val="002E59FA"/>
    <w:rsid w:val="002E5BF7"/>
    <w:rsid w:val="002F03EE"/>
    <w:rsid w:val="002F07BE"/>
    <w:rsid w:val="002F1464"/>
    <w:rsid w:val="002F17D3"/>
    <w:rsid w:val="002F1973"/>
    <w:rsid w:val="002F219E"/>
    <w:rsid w:val="002F2665"/>
    <w:rsid w:val="002F2C9D"/>
    <w:rsid w:val="002F3371"/>
    <w:rsid w:val="002F3858"/>
    <w:rsid w:val="002F3B8A"/>
    <w:rsid w:val="002F41E2"/>
    <w:rsid w:val="002F6316"/>
    <w:rsid w:val="002F6795"/>
    <w:rsid w:val="002F6E98"/>
    <w:rsid w:val="002F6F5A"/>
    <w:rsid w:val="002F7A56"/>
    <w:rsid w:val="003001E0"/>
    <w:rsid w:val="00301BF7"/>
    <w:rsid w:val="00302B6F"/>
    <w:rsid w:val="00303C8E"/>
    <w:rsid w:val="003054AA"/>
    <w:rsid w:val="00305C1D"/>
    <w:rsid w:val="00305CDF"/>
    <w:rsid w:val="00305EBB"/>
    <w:rsid w:val="003060DB"/>
    <w:rsid w:val="003062DB"/>
    <w:rsid w:val="00307613"/>
    <w:rsid w:val="0031002D"/>
    <w:rsid w:val="0031033B"/>
    <w:rsid w:val="0031066E"/>
    <w:rsid w:val="003115E3"/>
    <w:rsid w:val="00312712"/>
    <w:rsid w:val="00313F0E"/>
    <w:rsid w:val="00314348"/>
    <w:rsid w:val="00314F89"/>
    <w:rsid w:val="003160B4"/>
    <w:rsid w:val="0031769D"/>
    <w:rsid w:val="00320BDA"/>
    <w:rsid w:val="0032138C"/>
    <w:rsid w:val="00322499"/>
    <w:rsid w:val="0032311E"/>
    <w:rsid w:val="00323354"/>
    <w:rsid w:val="003237D0"/>
    <w:rsid w:val="003251E7"/>
    <w:rsid w:val="003252AC"/>
    <w:rsid w:val="003273B2"/>
    <w:rsid w:val="00327727"/>
    <w:rsid w:val="00327A29"/>
    <w:rsid w:val="00327E18"/>
    <w:rsid w:val="00330E58"/>
    <w:rsid w:val="0033141B"/>
    <w:rsid w:val="00331925"/>
    <w:rsid w:val="003321CB"/>
    <w:rsid w:val="00333AB5"/>
    <w:rsid w:val="0033402F"/>
    <w:rsid w:val="003345E4"/>
    <w:rsid w:val="00334EE6"/>
    <w:rsid w:val="00336A10"/>
    <w:rsid w:val="00336D50"/>
    <w:rsid w:val="00336F11"/>
    <w:rsid w:val="00340EEB"/>
    <w:rsid w:val="003418A4"/>
    <w:rsid w:val="003418CD"/>
    <w:rsid w:val="00341A5A"/>
    <w:rsid w:val="003452B8"/>
    <w:rsid w:val="00346E63"/>
    <w:rsid w:val="00347A70"/>
    <w:rsid w:val="00347B07"/>
    <w:rsid w:val="00350F3C"/>
    <w:rsid w:val="003529F0"/>
    <w:rsid w:val="00352B24"/>
    <w:rsid w:val="00352C5D"/>
    <w:rsid w:val="00352FD1"/>
    <w:rsid w:val="00353C60"/>
    <w:rsid w:val="00353C90"/>
    <w:rsid w:val="003540CD"/>
    <w:rsid w:val="00354672"/>
    <w:rsid w:val="00354A1E"/>
    <w:rsid w:val="00355127"/>
    <w:rsid w:val="00355768"/>
    <w:rsid w:val="003567EE"/>
    <w:rsid w:val="00356A5D"/>
    <w:rsid w:val="00356F3B"/>
    <w:rsid w:val="00356FBE"/>
    <w:rsid w:val="003570AB"/>
    <w:rsid w:val="003573D7"/>
    <w:rsid w:val="0036110D"/>
    <w:rsid w:val="0036173D"/>
    <w:rsid w:val="0036179D"/>
    <w:rsid w:val="00361EF7"/>
    <w:rsid w:val="00363AE3"/>
    <w:rsid w:val="00363BD8"/>
    <w:rsid w:val="003642AF"/>
    <w:rsid w:val="00364A32"/>
    <w:rsid w:val="00364C2D"/>
    <w:rsid w:val="00365965"/>
    <w:rsid w:val="00366564"/>
    <w:rsid w:val="003675B7"/>
    <w:rsid w:val="00367721"/>
    <w:rsid w:val="0037144D"/>
    <w:rsid w:val="00372587"/>
    <w:rsid w:val="003725CB"/>
    <w:rsid w:val="0037342A"/>
    <w:rsid w:val="00373BCC"/>
    <w:rsid w:val="00374B66"/>
    <w:rsid w:val="00374B99"/>
    <w:rsid w:val="0037575B"/>
    <w:rsid w:val="00376D18"/>
    <w:rsid w:val="00376E51"/>
    <w:rsid w:val="0037702F"/>
    <w:rsid w:val="00377208"/>
    <w:rsid w:val="003773DF"/>
    <w:rsid w:val="00381318"/>
    <w:rsid w:val="00381590"/>
    <w:rsid w:val="00381720"/>
    <w:rsid w:val="00382FFB"/>
    <w:rsid w:val="00383BB9"/>
    <w:rsid w:val="003848AF"/>
    <w:rsid w:val="00384B6D"/>
    <w:rsid w:val="00384B7A"/>
    <w:rsid w:val="003851A1"/>
    <w:rsid w:val="0038526E"/>
    <w:rsid w:val="00385780"/>
    <w:rsid w:val="00385CCF"/>
    <w:rsid w:val="003868D8"/>
    <w:rsid w:val="00386FBB"/>
    <w:rsid w:val="00387659"/>
    <w:rsid w:val="0038789F"/>
    <w:rsid w:val="00390833"/>
    <w:rsid w:val="003908E2"/>
    <w:rsid w:val="00391972"/>
    <w:rsid w:val="00391B9A"/>
    <w:rsid w:val="00391C8C"/>
    <w:rsid w:val="003926C5"/>
    <w:rsid w:val="00392C71"/>
    <w:rsid w:val="00392F56"/>
    <w:rsid w:val="00393919"/>
    <w:rsid w:val="00393A24"/>
    <w:rsid w:val="00393A2F"/>
    <w:rsid w:val="003941B0"/>
    <w:rsid w:val="0039428B"/>
    <w:rsid w:val="003945FB"/>
    <w:rsid w:val="00394EBC"/>
    <w:rsid w:val="00395473"/>
    <w:rsid w:val="003959C7"/>
    <w:rsid w:val="00396FD7"/>
    <w:rsid w:val="003971CC"/>
    <w:rsid w:val="00397E1D"/>
    <w:rsid w:val="003A1251"/>
    <w:rsid w:val="003A1E46"/>
    <w:rsid w:val="003A287E"/>
    <w:rsid w:val="003A2CD4"/>
    <w:rsid w:val="003A633A"/>
    <w:rsid w:val="003A6925"/>
    <w:rsid w:val="003A6A2E"/>
    <w:rsid w:val="003A6AB7"/>
    <w:rsid w:val="003A7D9C"/>
    <w:rsid w:val="003B000C"/>
    <w:rsid w:val="003B07C8"/>
    <w:rsid w:val="003B261A"/>
    <w:rsid w:val="003B28DB"/>
    <w:rsid w:val="003B3425"/>
    <w:rsid w:val="003B37C6"/>
    <w:rsid w:val="003B61E9"/>
    <w:rsid w:val="003C011F"/>
    <w:rsid w:val="003C091D"/>
    <w:rsid w:val="003C2D5A"/>
    <w:rsid w:val="003C44A1"/>
    <w:rsid w:val="003C4A97"/>
    <w:rsid w:val="003C4EB8"/>
    <w:rsid w:val="003C5710"/>
    <w:rsid w:val="003C5829"/>
    <w:rsid w:val="003C594C"/>
    <w:rsid w:val="003C5987"/>
    <w:rsid w:val="003C78AE"/>
    <w:rsid w:val="003D0411"/>
    <w:rsid w:val="003D071B"/>
    <w:rsid w:val="003D165D"/>
    <w:rsid w:val="003D177B"/>
    <w:rsid w:val="003D183E"/>
    <w:rsid w:val="003D3213"/>
    <w:rsid w:val="003D3BD8"/>
    <w:rsid w:val="003D3C25"/>
    <w:rsid w:val="003D44C6"/>
    <w:rsid w:val="003D460D"/>
    <w:rsid w:val="003D503A"/>
    <w:rsid w:val="003D52C7"/>
    <w:rsid w:val="003D5606"/>
    <w:rsid w:val="003D63F1"/>
    <w:rsid w:val="003D6998"/>
    <w:rsid w:val="003D6D9D"/>
    <w:rsid w:val="003D7C1C"/>
    <w:rsid w:val="003D7C4A"/>
    <w:rsid w:val="003D7E3F"/>
    <w:rsid w:val="003E032B"/>
    <w:rsid w:val="003E2BA3"/>
    <w:rsid w:val="003E32E1"/>
    <w:rsid w:val="003E3DCF"/>
    <w:rsid w:val="003E483C"/>
    <w:rsid w:val="003E6182"/>
    <w:rsid w:val="003E6A53"/>
    <w:rsid w:val="003E7FC6"/>
    <w:rsid w:val="003F0A1E"/>
    <w:rsid w:val="003F11A7"/>
    <w:rsid w:val="003F2BDF"/>
    <w:rsid w:val="003F2F7D"/>
    <w:rsid w:val="003F3430"/>
    <w:rsid w:val="003F35AC"/>
    <w:rsid w:val="003F38C7"/>
    <w:rsid w:val="003F3ADF"/>
    <w:rsid w:val="003F55B8"/>
    <w:rsid w:val="003F63A2"/>
    <w:rsid w:val="003F7C1E"/>
    <w:rsid w:val="00400E6C"/>
    <w:rsid w:val="004011CA"/>
    <w:rsid w:val="0040161A"/>
    <w:rsid w:val="00402968"/>
    <w:rsid w:val="00403C6F"/>
    <w:rsid w:val="004040C7"/>
    <w:rsid w:val="0040451F"/>
    <w:rsid w:val="00405CC6"/>
    <w:rsid w:val="00405E77"/>
    <w:rsid w:val="004067F2"/>
    <w:rsid w:val="00407C03"/>
    <w:rsid w:val="004103B0"/>
    <w:rsid w:val="004106E6"/>
    <w:rsid w:val="004114BD"/>
    <w:rsid w:val="00411631"/>
    <w:rsid w:val="004120E5"/>
    <w:rsid w:val="00412267"/>
    <w:rsid w:val="00412520"/>
    <w:rsid w:val="004125F8"/>
    <w:rsid w:val="00413F7D"/>
    <w:rsid w:val="0041443A"/>
    <w:rsid w:val="0041484A"/>
    <w:rsid w:val="00414D0C"/>
    <w:rsid w:val="004152F8"/>
    <w:rsid w:val="00415534"/>
    <w:rsid w:val="00415B4E"/>
    <w:rsid w:val="00415BDF"/>
    <w:rsid w:val="0041616B"/>
    <w:rsid w:val="00417D85"/>
    <w:rsid w:val="0042009D"/>
    <w:rsid w:val="0042009F"/>
    <w:rsid w:val="00420561"/>
    <w:rsid w:val="004207A5"/>
    <w:rsid w:val="00420FFC"/>
    <w:rsid w:val="00421F6A"/>
    <w:rsid w:val="00422B6A"/>
    <w:rsid w:val="00422CA0"/>
    <w:rsid w:val="004232BA"/>
    <w:rsid w:val="00423751"/>
    <w:rsid w:val="00423931"/>
    <w:rsid w:val="0042398E"/>
    <w:rsid w:val="004239DD"/>
    <w:rsid w:val="004256B3"/>
    <w:rsid w:val="00425ED0"/>
    <w:rsid w:val="004275B2"/>
    <w:rsid w:val="00427FA1"/>
    <w:rsid w:val="004323CD"/>
    <w:rsid w:val="00432938"/>
    <w:rsid w:val="00434E3F"/>
    <w:rsid w:val="004411A4"/>
    <w:rsid w:val="004417E0"/>
    <w:rsid w:val="00441F6A"/>
    <w:rsid w:val="00442495"/>
    <w:rsid w:val="00445EE5"/>
    <w:rsid w:val="0044681B"/>
    <w:rsid w:val="00447B57"/>
    <w:rsid w:val="0045022B"/>
    <w:rsid w:val="0045237E"/>
    <w:rsid w:val="00452E52"/>
    <w:rsid w:val="00453229"/>
    <w:rsid w:val="004536D9"/>
    <w:rsid w:val="004568C0"/>
    <w:rsid w:val="00457898"/>
    <w:rsid w:val="00457D91"/>
    <w:rsid w:val="0046053A"/>
    <w:rsid w:val="004606E9"/>
    <w:rsid w:val="004616DF"/>
    <w:rsid w:val="00462355"/>
    <w:rsid w:val="004632F0"/>
    <w:rsid w:val="0046335D"/>
    <w:rsid w:val="00463462"/>
    <w:rsid w:val="00463A65"/>
    <w:rsid w:val="00463CD0"/>
    <w:rsid w:val="004654B5"/>
    <w:rsid w:val="00467C59"/>
    <w:rsid w:val="004701CE"/>
    <w:rsid w:val="00471851"/>
    <w:rsid w:val="00471B20"/>
    <w:rsid w:val="004726F7"/>
    <w:rsid w:val="00472B53"/>
    <w:rsid w:val="00473356"/>
    <w:rsid w:val="00474C32"/>
    <w:rsid w:val="00476096"/>
    <w:rsid w:val="00476E5F"/>
    <w:rsid w:val="00481C3B"/>
    <w:rsid w:val="0048291C"/>
    <w:rsid w:val="00483107"/>
    <w:rsid w:val="00483A78"/>
    <w:rsid w:val="004842F0"/>
    <w:rsid w:val="00484610"/>
    <w:rsid w:val="00484E06"/>
    <w:rsid w:val="00486388"/>
    <w:rsid w:val="00486645"/>
    <w:rsid w:val="00486E54"/>
    <w:rsid w:val="00486FFF"/>
    <w:rsid w:val="00487087"/>
    <w:rsid w:val="00487238"/>
    <w:rsid w:val="00487740"/>
    <w:rsid w:val="0048775B"/>
    <w:rsid w:val="004877E4"/>
    <w:rsid w:val="004879D5"/>
    <w:rsid w:val="004905C8"/>
    <w:rsid w:val="00490ECB"/>
    <w:rsid w:val="00491BBF"/>
    <w:rsid w:val="00493100"/>
    <w:rsid w:val="00493215"/>
    <w:rsid w:val="0049388B"/>
    <w:rsid w:val="00493CB0"/>
    <w:rsid w:val="00494067"/>
    <w:rsid w:val="00494581"/>
    <w:rsid w:val="004956BF"/>
    <w:rsid w:val="004968B8"/>
    <w:rsid w:val="004969C2"/>
    <w:rsid w:val="00496B33"/>
    <w:rsid w:val="004972B9"/>
    <w:rsid w:val="00497538"/>
    <w:rsid w:val="0049784A"/>
    <w:rsid w:val="004A15A4"/>
    <w:rsid w:val="004A24B0"/>
    <w:rsid w:val="004A277D"/>
    <w:rsid w:val="004A431D"/>
    <w:rsid w:val="004A4D81"/>
    <w:rsid w:val="004A5523"/>
    <w:rsid w:val="004A56E3"/>
    <w:rsid w:val="004A619D"/>
    <w:rsid w:val="004A634E"/>
    <w:rsid w:val="004A65E0"/>
    <w:rsid w:val="004A6CC7"/>
    <w:rsid w:val="004A71A6"/>
    <w:rsid w:val="004A7DB7"/>
    <w:rsid w:val="004A7E7E"/>
    <w:rsid w:val="004B0525"/>
    <w:rsid w:val="004B139D"/>
    <w:rsid w:val="004B198C"/>
    <w:rsid w:val="004B319A"/>
    <w:rsid w:val="004B40A4"/>
    <w:rsid w:val="004B44A5"/>
    <w:rsid w:val="004B4F6B"/>
    <w:rsid w:val="004B58E9"/>
    <w:rsid w:val="004B5902"/>
    <w:rsid w:val="004B6F45"/>
    <w:rsid w:val="004B760C"/>
    <w:rsid w:val="004B7E44"/>
    <w:rsid w:val="004C0EA6"/>
    <w:rsid w:val="004C1BBF"/>
    <w:rsid w:val="004C1F64"/>
    <w:rsid w:val="004C2062"/>
    <w:rsid w:val="004C216B"/>
    <w:rsid w:val="004C2257"/>
    <w:rsid w:val="004C257F"/>
    <w:rsid w:val="004C5718"/>
    <w:rsid w:val="004C6164"/>
    <w:rsid w:val="004C6B85"/>
    <w:rsid w:val="004C6F21"/>
    <w:rsid w:val="004C765B"/>
    <w:rsid w:val="004C7864"/>
    <w:rsid w:val="004D0B75"/>
    <w:rsid w:val="004D2B14"/>
    <w:rsid w:val="004D3E32"/>
    <w:rsid w:val="004D4231"/>
    <w:rsid w:val="004D4B43"/>
    <w:rsid w:val="004D517D"/>
    <w:rsid w:val="004D5252"/>
    <w:rsid w:val="004D5357"/>
    <w:rsid w:val="004D56E6"/>
    <w:rsid w:val="004D61F4"/>
    <w:rsid w:val="004D6FA1"/>
    <w:rsid w:val="004E0231"/>
    <w:rsid w:val="004E0834"/>
    <w:rsid w:val="004E0C2E"/>
    <w:rsid w:val="004E10BD"/>
    <w:rsid w:val="004E2769"/>
    <w:rsid w:val="004E45BD"/>
    <w:rsid w:val="004E48E3"/>
    <w:rsid w:val="004E4DE6"/>
    <w:rsid w:val="004E5B18"/>
    <w:rsid w:val="004E6805"/>
    <w:rsid w:val="004F17E2"/>
    <w:rsid w:val="004F2B86"/>
    <w:rsid w:val="004F40C7"/>
    <w:rsid w:val="004F412C"/>
    <w:rsid w:val="004F524D"/>
    <w:rsid w:val="004F5664"/>
    <w:rsid w:val="004F5CC4"/>
    <w:rsid w:val="004F656B"/>
    <w:rsid w:val="004F661E"/>
    <w:rsid w:val="004F67CB"/>
    <w:rsid w:val="004F6B27"/>
    <w:rsid w:val="004F6DF3"/>
    <w:rsid w:val="004F78BD"/>
    <w:rsid w:val="004F7B1D"/>
    <w:rsid w:val="005002FB"/>
    <w:rsid w:val="005003DB"/>
    <w:rsid w:val="005010D2"/>
    <w:rsid w:val="00501D0A"/>
    <w:rsid w:val="00502339"/>
    <w:rsid w:val="0050267E"/>
    <w:rsid w:val="005026AA"/>
    <w:rsid w:val="005031BF"/>
    <w:rsid w:val="00503744"/>
    <w:rsid w:val="00503C8C"/>
    <w:rsid w:val="00503CEA"/>
    <w:rsid w:val="005049F9"/>
    <w:rsid w:val="00505754"/>
    <w:rsid w:val="00506620"/>
    <w:rsid w:val="00506826"/>
    <w:rsid w:val="00506B4A"/>
    <w:rsid w:val="00506E04"/>
    <w:rsid w:val="00506E3F"/>
    <w:rsid w:val="00506E8F"/>
    <w:rsid w:val="00507C82"/>
    <w:rsid w:val="00510A7D"/>
    <w:rsid w:val="00511206"/>
    <w:rsid w:val="00511EC7"/>
    <w:rsid w:val="00511FB9"/>
    <w:rsid w:val="00513244"/>
    <w:rsid w:val="0051368F"/>
    <w:rsid w:val="005139ED"/>
    <w:rsid w:val="00513A40"/>
    <w:rsid w:val="005142AD"/>
    <w:rsid w:val="005154D4"/>
    <w:rsid w:val="00515A95"/>
    <w:rsid w:val="00515F69"/>
    <w:rsid w:val="00516626"/>
    <w:rsid w:val="00516886"/>
    <w:rsid w:val="00517BBB"/>
    <w:rsid w:val="00517F92"/>
    <w:rsid w:val="00520188"/>
    <w:rsid w:val="00520DA5"/>
    <w:rsid w:val="0052172A"/>
    <w:rsid w:val="00522EF2"/>
    <w:rsid w:val="005238B8"/>
    <w:rsid w:val="00523FD7"/>
    <w:rsid w:val="00524020"/>
    <w:rsid w:val="00524626"/>
    <w:rsid w:val="00525F6E"/>
    <w:rsid w:val="00526B62"/>
    <w:rsid w:val="00527590"/>
    <w:rsid w:val="0053063B"/>
    <w:rsid w:val="00530CD5"/>
    <w:rsid w:val="00530F9E"/>
    <w:rsid w:val="005316E0"/>
    <w:rsid w:val="00531D92"/>
    <w:rsid w:val="005321C2"/>
    <w:rsid w:val="00532394"/>
    <w:rsid w:val="0053285F"/>
    <w:rsid w:val="00533B17"/>
    <w:rsid w:val="005347D5"/>
    <w:rsid w:val="00535311"/>
    <w:rsid w:val="005354AF"/>
    <w:rsid w:val="00536003"/>
    <w:rsid w:val="00536846"/>
    <w:rsid w:val="005377FB"/>
    <w:rsid w:val="00540106"/>
    <w:rsid w:val="00542AAC"/>
    <w:rsid w:val="00542BE5"/>
    <w:rsid w:val="00543ACF"/>
    <w:rsid w:val="00543B02"/>
    <w:rsid w:val="00543C58"/>
    <w:rsid w:val="00543EA6"/>
    <w:rsid w:val="00543FDE"/>
    <w:rsid w:val="005445EA"/>
    <w:rsid w:val="00544A7A"/>
    <w:rsid w:val="005450C0"/>
    <w:rsid w:val="00546A0C"/>
    <w:rsid w:val="00547A14"/>
    <w:rsid w:val="00550DAD"/>
    <w:rsid w:val="005513A7"/>
    <w:rsid w:val="00552468"/>
    <w:rsid w:val="00552881"/>
    <w:rsid w:val="00552971"/>
    <w:rsid w:val="005534E6"/>
    <w:rsid w:val="00554390"/>
    <w:rsid w:val="005547E7"/>
    <w:rsid w:val="00555EB5"/>
    <w:rsid w:val="00556DC0"/>
    <w:rsid w:val="0055711E"/>
    <w:rsid w:val="00557D34"/>
    <w:rsid w:val="005602C6"/>
    <w:rsid w:val="005622DC"/>
    <w:rsid w:val="0056282E"/>
    <w:rsid w:val="005629E2"/>
    <w:rsid w:val="00563109"/>
    <w:rsid w:val="00563148"/>
    <w:rsid w:val="005646EC"/>
    <w:rsid w:val="00566740"/>
    <w:rsid w:val="005667E8"/>
    <w:rsid w:val="00566874"/>
    <w:rsid w:val="00570F6F"/>
    <w:rsid w:val="005718A5"/>
    <w:rsid w:val="00572E02"/>
    <w:rsid w:val="0057416A"/>
    <w:rsid w:val="00574777"/>
    <w:rsid w:val="00574D49"/>
    <w:rsid w:val="00575984"/>
    <w:rsid w:val="00575C35"/>
    <w:rsid w:val="00575F77"/>
    <w:rsid w:val="00577F29"/>
    <w:rsid w:val="00577F31"/>
    <w:rsid w:val="00580C5F"/>
    <w:rsid w:val="00583998"/>
    <w:rsid w:val="00584860"/>
    <w:rsid w:val="00584FB2"/>
    <w:rsid w:val="005850C7"/>
    <w:rsid w:val="005850D7"/>
    <w:rsid w:val="00587BD9"/>
    <w:rsid w:val="00587D5E"/>
    <w:rsid w:val="00587FAE"/>
    <w:rsid w:val="0059078A"/>
    <w:rsid w:val="005907D1"/>
    <w:rsid w:val="0059096E"/>
    <w:rsid w:val="00590F80"/>
    <w:rsid w:val="005915A1"/>
    <w:rsid w:val="00591BD5"/>
    <w:rsid w:val="00591CD0"/>
    <w:rsid w:val="0059269C"/>
    <w:rsid w:val="005929B0"/>
    <w:rsid w:val="00593518"/>
    <w:rsid w:val="00593C99"/>
    <w:rsid w:val="00593EC2"/>
    <w:rsid w:val="00594D8A"/>
    <w:rsid w:val="005960F4"/>
    <w:rsid w:val="005974F7"/>
    <w:rsid w:val="00597F37"/>
    <w:rsid w:val="005A09D6"/>
    <w:rsid w:val="005A11C1"/>
    <w:rsid w:val="005A1218"/>
    <w:rsid w:val="005A242A"/>
    <w:rsid w:val="005A26B2"/>
    <w:rsid w:val="005A2760"/>
    <w:rsid w:val="005A2B4D"/>
    <w:rsid w:val="005A41D9"/>
    <w:rsid w:val="005A4413"/>
    <w:rsid w:val="005A444E"/>
    <w:rsid w:val="005A4A95"/>
    <w:rsid w:val="005A4BBE"/>
    <w:rsid w:val="005A563E"/>
    <w:rsid w:val="005A5814"/>
    <w:rsid w:val="005A5C02"/>
    <w:rsid w:val="005A70BD"/>
    <w:rsid w:val="005A718F"/>
    <w:rsid w:val="005A7839"/>
    <w:rsid w:val="005A7A4D"/>
    <w:rsid w:val="005B106A"/>
    <w:rsid w:val="005B1300"/>
    <w:rsid w:val="005B24D9"/>
    <w:rsid w:val="005B2825"/>
    <w:rsid w:val="005B29F1"/>
    <w:rsid w:val="005B3E9B"/>
    <w:rsid w:val="005B42B9"/>
    <w:rsid w:val="005B5A91"/>
    <w:rsid w:val="005B5AC0"/>
    <w:rsid w:val="005B5D63"/>
    <w:rsid w:val="005B6353"/>
    <w:rsid w:val="005B656F"/>
    <w:rsid w:val="005B6B9A"/>
    <w:rsid w:val="005B79B6"/>
    <w:rsid w:val="005B7E7F"/>
    <w:rsid w:val="005C07E3"/>
    <w:rsid w:val="005C0A35"/>
    <w:rsid w:val="005C3BE2"/>
    <w:rsid w:val="005C43BF"/>
    <w:rsid w:val="005C47CD"/>
    <w:rsid w:val="005C4E43"/>
    <w:rsid w:val="005C5A02"/>
    <w:rsid w:val="005C6007"/>
    <w:rsid w:val="005C62FF"/>
    <w:rsid w:val="005C6927"/>
    <w:rsid w:val="005C72E1"/>
    <w:rsid w:val="005C749D"/>
    <w:rsid w:val="005D0233"/>
    <w:rsid w:val="005D0A4D"/>
    <w:rsid w:val="005D0CAB"/>
    <w:rsid w:val="005D0F13"/>
    <w:rsid w:val="005D120E"/>
    <w:rsid w:val="005D13D2"/>
    <w:rsid w:val="005D1489"/>
    <w:rsid w:val="005D176C"/>
    <w:rsid w:val="005D30F2"/>
    <w:rsid w:val="005D3220"/>
    <w:rsid w:val="005D4205"/>
    <w:rsid w:val="005D4CEE"/>
    <w:rsid w:val="005D5AF8"/>
    <w:rsid w:val="005D6BB8"/>
    <w:rsid w:val="005E0615"/>
    <w:rsid w:val="005E3A78"/>
    <w:rsid w:val="005E3CA9"/>
    <w:rsid w:val="005E444E"/>
    <w:rsid w:val="005E53F2"/>
    <w:rsid w:val="005E66F8"/>
    <w:rsid w:val="005E753A"/>
    <w:rsid w:val="005F0331"/>
    <w:rsid w:val="005F0EDB"/>
    <w:rsid w:val="005F1E07"/>
    <w:rsid w:val="005F2DF0"/>
    <w:rsid w:val="005F340F"/>
    <w:rsid w:val="005F4010"/>
    <w:rsid w:val="005F4182"/>
    <w:rsid w:val="005F4325"/>
    <w:rsid w:val="005F4AF6"/>
    <w:rsid w:val="005F5482"/>
    <w:rsid w:val="005F5D42"/>
    <w:rsid w:val="005F6245"/>
    <w:rsid w:val="005F64FA"/>
    <w:rsid w:val="005F6DC0"/>
    <w:rsid w:val="005F725F"/>
    <w:rsid w:val="005F739D"/>
    <w:rsid w:val="006015F8"/>
    <w:rsid w:val="00601B72"/>
    <w:rsid w:val="00601F85"/>
    <w:rsid w:val="00602035"/>
    <w:rsid w:val="006024B2"/>
    <w:rsid w:val="0060268C"/>
    <w:rsid w:val="006035B8"/>
    <w:rsid w:val="00603E05"/>
    <w:rsid w:val="00604947"/>
    <w:rsid w:val="0060650E"/>
    <w:rsid w:val="00606DAC"/>
    <w:rsid w:val="00607556"/>
    <w:rsid w:val="0061197C"/>
    <w:rsid w:val="00613CC7"/>
    <w:rsid w:val="00615AC2"/>
    <w:rsid w:val="00615C8E"/>
    <w:rsid w:val="0061615A"/>
    <w:rsid w:val="006173A9"/>
    <w:rsid w:val="00617472"/>
    <w:rsid w:val="0061764B"/>
    <w:rsid w:val="0061776B"/>
    <w:rsid w:val="00617F17"/>
    <w:rsid w:val="00620298"/>
    <w:rsid w:val="006216B3"/>
    <w:rsid w:val="006217F1"/>
    <w:rsid w:val="006218BA"/>
    <w:rsid w:val="00622126"/>
    <w:rsid w:val="00623412"/>
    <w:rsid w:val="00623CFD"/>
    <w:rsid w:val="00624009"/>
    <w:rsid w:val="00624BE0"/>
    <w:rsid w:val="00624D4E"/>
    <w:rsid w:val="006251C8"/>
    <w:rsid w:val="006256A8"/>
    <w:rsid w:val="006256DF"/>
    <w:rsid w:val="00625B12"/>
    <w:rsid w:val="00625EEA"/>
    <w:rsid w:val="006308FE"/>
    <w:rsid w:val="00630B00"/>
    <w:rsid w:val="00630F0B"/>
    <w:rsid w:val="00631EF7"/>
    <w:rsid w:val="00632D8E"/>
    <w:rsid w:val="0063323E"/>
    <w:rsid w:val="0063450B"/>
    <w:rsid w:val="00635081"/>
    <w:rsid w:val="00635964"/>
    <w:rsid w:val="00635C25"/>
    <w:rsid w:val="006360FF"/>
    <w:rsid w:val="006367F1"/>
    <w:rsid w:val="006407FC"/>
    <w:rsid w:val="006417D6"/>
    <w:rsid w:val="00642CD7"/>
    <w:rsid w:val="00643F61"/>
    <w:rsid w:val="00644A67"/>
    <w:rsid w:val="00644E5C"/>
    <w:rsid w:val="006452D1"/>
    <w:rsid w:val="0064711E"/>
    <w:rsid w:val="00647CEE"/>
    <w:rsid w:val="006500ED"/>
    <w:rsid w:val="00650661"/>
    <w:rsid w:val="0065145B"/>
    <w:rsid w:val="00651534"/>
    <w:rsid w:val="00651D62"/>
    <w:rsid w:val="00652A94"/>
    <w:rsid w:val="00652B9E"/>
    <w:rsid w:val="0065341F"/>
    <w:rsid w:val="006546C5"/>
    <w:rsid w:val="00654ADA"/>
    <w:rsid w:val="006564FC"/>
    <w:rsid w:val="006566A5"/>
    <w:rsid w:val="00660887"/>
    <w:rsid w:val="00660A8D"/>
    <w:rsid w:val="0066127A"/>
    <w:rsid w:val="006641C2"/>
    <w:rsid w:val="00664318"/>
    <w:rsid w:val="00664A9D"/>
    <w:rsid w:val="00664E8C"/>
    <w:rsid w:val="00665F18"/>
    <w:rsid w:val="00670363"/>
    <w:rsid w:val="00671B29"/>
    <w:rsid w:val="00671F00"/>
    <w:rsid w:val="0067320E"/>
    <w:rsid w:val="006747FA"/>
    <w:rsid w:val="0067489B"/>
    <w:rsid w:val="00675650"/>
    <w:rsid w:val="00675D0E"/>
    <w:rsid w:val="00675DF9"/>
    <w:rsid w:val="0067616E"/>
    <w:rsid w:val="006761A8"/>
    <w:rsid w:val="006763D1"/>
    <w:rsid w:val="0067703E"/>
    <w:rsid w:val="006770EE"/>
    <w:rsid w:val="006774C8"/>
    <w:rsid w:val="00680357"/>
    <w:rsid w:val="00680A90"/>
    <w:rsid w:val="00681162"/>
    <w:rsid w:val="00681EE2"/>
    <w:rsid w:val="0068393F"/>
    <w:rsid w:val="00683CD1"/>
    <w:rsid w:val="006840A0"/>
    <w:rsid w:val="00684DD4"/>
    <w:rsid w:val="00684DF2"/>
    <w:rsid w:val="00685178"/>
    <w:rsid w:val="0068685E"/>
    <w:rsid w:val="00687C90"/>
    <w:rsid w:val="00687F9A"/>
    <w:rsid w:val="00690985"/>
    <w:rsid w:val="00690C40"/>
    <w:rsid w:val="0069154E"/>
    <w:rsid w:val="00691591"/>
    <w:rsid w:val="0069383A"/>
    <w:rsid w:val="00694A79"/>
    <w:rsid w:val="00694E92"/>
    <w:rsid w:val="00695889"/>
    <w:rsid w:val="006974C8"/>
    <w:rsid w:val="006A09EC"/>
    <w:rsid w:val="006A0B7E"/>
    <w:rsid w:val="006A0CFF"/>
    <w:rsid w:val="006A1233"/>
    <w:rsid w:val="006A20D7"/>
    <w:rsid w:val="006A21AB"/>
    <w:rsid w:val="006A243D"/>
    <w:rsid w:val="006A3527"/>
    <w:rsid w:val="006A3CE7"/>
    <w:rsid w:val="006A434F"/>
    <w:rsid w:val="006A4589"/>
    <w:rsid w:val="006A4BAE"/>
    <w:rsid w:val="006A4F33"/>
    <w:rsid w:val="006A56A6"/>
    <w:rsid w:val="006A5B28"/>
    <w:rsid w:val="006A5BFF"/>
    <w:rsid w:val="006A62DB"/>
    <w:rsid w:val="006A63D9"/>
    <w:rsid w:val="006A693D"/>
    <w:rsid w:val="006A6DBB"/>
    <w:rsid w:val="006A7594"/>
    <w:rsid w:val="006B04EC"/>
    <w:rsid w:val="006B065D"/>
    <w:rsid w:val="006B0E8F"/>
    <w:rsid w:val="006B11B8"/>
    <w:rsid w:val="006B2294"/>
    <w:rsid w:val="006B2510"/>
    <w:rsid w:val="006B2BE4"/>
    <w:rsid w:val="006B2C94"/>
    <w:rsid w:val="006B2F68"/>
    <w:rsid w:val="006B373C"/>
    <w:rsid w:val="006B3859"/>
    <w:rsid w:val="006B3A7A"/>
    <w:rsid w:val="006B40E5"/>
    <w:rsid w:val="006B5A4D"/>
    <w:rsid w:val="006B632E"/>
    <w:rsid w:val="006C01E6"/>
    <w:rsid w:val="006C0A70"/>
    <w:rsid w:val="006C1392"/>
    <w:rsid w:val="006C233C"/>
    <w:rsid w:val="006C26D0"/>
    <w:rsid w:val="006C2EDD"/>
    <w:rsid w:val="006C3699"/>
    <w:rsid w:val="006C59C8"/>
    <w:rsid w:val="006C5C98"/>
    <w:rsid w:val="006C684A"/>
    <w:rsid w:val="006C6A36"/>
    <w:rsid w:val="006C6C9A"/>
    <w:rsid w:val="006C6D82"/>
    <w:rsid w:val="006C6D96"/>
    <w:rsid w:val="006C7303"/>
    <w:rsid w:val="006C7610"/>
    <w:rsid w:val="006C7C0C"/>
    <w:rsid w:val="006C7E79"/>
    <w:rsid w:val="006D07B8"/>
    <w:rsid w:val="006D10FC"/>
    <w:rsid w:val="006D13A8"/>
    <w:rsid w:val="006D18A9"/>
    <w:rsid w:val="006D194D"/>
    <w:rsid w:val="006D2101"/>
    <w:rsid w:val="006D2AAF"/>
    <w:rsid w:val="006D2F4C"/>
    <w:rsid w:val="006D3D50"/>
    <w:rsid w:val="006D4C41"/>
    <w:rsid w:val="006D5280"/>
    <w:rsid w:val="006D55C7"/>
    <w:rsid w:val="006D7AB2"/>
    <w:rsid w:val="006E08F2"/>
    <w:rsid w:val="006E2B53"/>
    <w:rsid w:val="006E436A"/>
    <w:rsid w:val="006E46C0"/>
    <w:rsid w:val="006E4721"/>
    <w:rsid w:val="006E6CBB"/>
    <w:rsid w:val="006E70A7"/>
    <w:rsid w:val="006E71B6"/>
    <w:rsid w:val="006E76F4"/>
    <w:rsid w:val="006F0AA8"/>
    <w:rsid w:val="006F0C92"/>
    <w:rsid w:val="006F16E8"/>
    <w:rsid w:val="006F3052"/>
    <w:rsid w:val="006F58BE"/>
    <w:rsid w:val="006F6C79"/>
    <w:rsid w:val="006F6F56"/>
    <w:rsid w:val="006F754D"/>
    <w:rsid w:val="006F788C"/>
    <w:rsid w:val="006F7B75"/>
    <w:rsid w:val="006F7F9C"/>
    <w:rsid w:val="0070049C"/>
    <w:rsid w:val="00700C5A"/>
    <w:rsid w:val="007012D5"/>
    <w:rsid w:val="00701D29"/>
    <w:rsid w:val="007021E5"/>
    <w:rsid w:val="00702D19"/>
    <w:rsid w:val="00702DC1"/>
    <w:rsid w:val="00702F23"/>
    <w:rsid w:val="00704B22"/>
    <w:rsid w:val="00704FFE"/>
    <w:rsid w:val="0070624A"/>
    <w:rsid w:val="00706CA3"/>
    <w:rsid w:val="00707D31"/>
    <w:rsid w:val="00707FF7"/>
    <w:rsid w:val="0071011E"/>
    <w:rsid w:val="007106F5"/>
    <w:rsid w:val="00711163"/>
    <w:rsid w:val="0071217B"/>
    <w:rsid w:val="0071251D"/>
    <w:rsid w:val="00713056"/>
    <w:rsid w:val="007135A0"/>
    <w:rsid w:val="00714A3D"/>
    <w:rsid w:val="00715038"/>
    <w:rsid w:val="0071607D"/>
    <w:rsid w:val="007176F9"/>
    <w:rsid w:val="007211FB"/>
    <w:rsid w:val="0072136C"/>
    <w:rsid w:val="00721EA9"/>
    <w:rsid w:val="00722D63"/>
    <w:rsid w:val="007241E4"/>
    <w:rsid w:val="007242EF"/>
    <w:rsid w:val="00724502"/>
    <w:rsid w:val="007249F3"/>
    <w:rsid w:val="00724E5F"/>
    <w:rsid w:val="00725126"/>
    <w:rsid w:val="00725B46"/>
    <w:rsid w:val="007317FD"/>
    <w:rsid w:val="00732CE5"/>
    <w:rsid w:val="00733314"/>
    <w:rsid w:val="0073443C"/>
    <w:rsid w:val="0073490F"/>
    <w:rsid w:val="00734D4F"/>
    <w:rsid w:val="0073588B"/>
    <w:rsid w:val="0073596C"/>
    <w:rsid w:val="00735E91"/>
    <w:rsid w:val="0073647A"/>
    <w:rsid w:val="00737A0B"/>
    <w:rsid w:val="00740187"/>
    <w:rsid w:val="00740EFA"/>
    <w:rsid w:val="0074167F"/>
    <w:rsid w:val="007419FD"/>
    <w:rsid w:val="0074242B"/>
    <w:rsid w:val="007428FD"/>
    <w:rsid w:val="00743F80"/>
    <w:rsid w:val="0074425A"/>
    <w:rsid w:val="0074427D"/>
    <w:rsid w:val="007443CB"/>
    <w:rsid w:val="007449EF"/>
    <w:rsid w:val="00745DFE"/>
    <w:rsid w:val="00747118"/>
    <w:rsid w:val="00747A15"/>
    <w:rsid w:val="007516CF"/>
    <w:rsid w:val="007525C3"/>
    <w:rsid w:val="00753085"/>
    <w:rsid w:val="007536DB"/>
    <w:rsid w:val="007545AE"/>
    <w:rsid w:val="00754B7F"/>
    <w:rsid w:val="00754D36"/>
    <w:rsid w:val="007553D7"/>
    <w:rsid w:val="007568EF"/>
    <w:rsid w:val="00756C19"/>
    <w:rsid w:val="007617A8"/>
    <w:rsid w:val="007642C0"/>
    <w:rsid w:val="0076510C"/>
    <w:rsid w:val="007656F1"/>
    <w:rsid w:val="00765CC3"/>
    <w:rsid w:val="0076744C"/>
    <w:rsid w:val="007675A2"/>
    <w:rsid w:val="00770108"/>
    <w:rsid w:val="00770199"/>
    <w:rsid w:val="0077058F"/>
    <w:rsid w:val="0077088C"/>
    <w:rsid w:val="00771B26"/>
    <w:rsid w:val="00771FBB"/>
    <w:rsid w:val="007726EC"/>
    <w:rsid w:val="00773A00"/>
    <w:rsid w:val="00774C8C"/>
    <w:rsid w:val="00775A0A"/>
    <w:rsid w:val="00777F1A"/>
    <w:rsid w:val="007826B2"/>
    <w:rsid w:val="0078398B"/>
    <w:rsid w:val="00784829"/>
    <w:rsid w:val="0078519F"/>
    <w:rsid w:val="00785745"/>
    <w:rsid w:val="007863AE"/>
    <w:rsid w:val="00786E12"/>
    <w:rsid w:val="00786FD9"/>
    <w:rsid w:val="00790039"/>
    <w:rsid w:val="0079053B"/>
    <w:rsid w:val="00790919"/>
    <w:rsid w:val="007909CE"/>
    <w:rsid w:val="007913E2"/>
    <w:rsid w:val="00791A48"/>
    <w:rsid w:val="00791A88"/>
    <w:rsid w:val="00793BC8"/>
    <w:rsid w:val="007947AA"/>
    <w:rsid w:val="00794C5C"/>
    <w:rsid w:val="00795119"/>
    <w:rsid w:val="00796FBB"/>
    <w:rsid w:val="00797DA6"/>
    <w:rsid w:val="007A0866"/>
    <w:rsid w:val="007A0D47"/>
    <w:rsid w:val="007A282A"/>
    <w:rsid w:val="007A313C"/>
    <w:rsid w:val="007A4A1B"/>
    <w:rsid w:val="007A4C88"/>
    <w:rsid w:val="007A4E95"/>
    <w:rsid w:val="007A614B"/>
    <w:rsid w:val="007A68F8"/>
    <w:rsid w:val="007A7866"/>
    <w:rsid w:val="007A7A7B"/>
    <w:rsid w:val="007A7CD9"/>
    <w:rsid w:val="007B089D"/>
    <w:rsid w:val="007B0B25"/>
    <w:rsid w:val="007B250B"/>
    <w:rsid w:val="007B2889"/>
    <w:rsid w:val="007B2BAA"/>
    <w:rsid w:val="007B3287"/>
    <w:rsid w:val="007B37AA"/>
    <w:rsid w:val="007B3930"/>
    <w:rsid w:val="007B42A8"/>
    <w:rsid w:val="007B5066"/>
    <w:rsid w:val="007B579C"/>
    <w:rsid w:val="007B5A64"/>
    <w:rsid w:val="007B77B3"/>
    <w:rsid w:val="007B7848"/>
    <w:rsid w:val="007B7DE6"/>
    <w:rsid w:val="007C00E7"/>
    <w:rsid w:val="007C043D"/>
    <w:rsid w:val="007C0527"/>
    <w:rsid w:val="007C10B1"/>
    <w:rsid w:val="007C1A47"/>
    <w:rsid w:val="007C44FA"/>
    <w:rsid w:val="007C450E"/>
    <w:rsid w:val="007C45EC"/>
    <w:rsid w:val="007C4A10"/>
    <w:rsid w:val="007C4A79"/>
    <w:rsid w:val="007C4BC8"/>
    <w:rsid w:val="007C4BCB"/>
    <w:rsid w:val="007C6DED"/>
    <w:rsid w:val="007C793B"/>
    <w:rsid w:val="007D0614"/>
    <w:rsid w:val="007D0E6C"/>
    <w:rsid w:val="007D11A2"/>
    <w:rsid w:val="007D16FD"/>
    <w:rsid w:val="007D18EE"/>
    <w:rsid w:val="007D1998"/>
    <w:rsid w:val="007D1CAE"/>
    <w:rsid w:val="007D3302"/>
    <w:rsid w:val="007D36F6"/>
    <w:rsid w:val="007D4428"/>
    <w:rsid w:val="007D44C2"/>
    <w:rsid w:val="007D5AC6"/>
    <w:rsid w:val="007D6681"/>
    <w:rsid w:val="007D702C"/>
    <w:rsid w:val="007E00D5"/>
    <w:rsid w:val="007E0C37"/>
    <w:rsid w:val="007E1513"/>
    <w:rsid w:val="007E1B07"/>
    <w:rsid w:val="007E1C0F"/>
    <w:rsid w:val="007E2A71"/>
    <w:rsid w:val="007E370A"/>
    <w:rsid w:val="007E3BA0"/>
    <w:rsid w:val="007E5266"/>
    <w:rsid w:val="007E588E"/>
    <w:rsid w:val="007E6B30"/>
    <w:rsid w:val="007E6F29"/>
    <w:rsid w:val="007E6FF7"/>
    <w:rsid w:val="007E7FA2"/>
    <w:rsid w:val="007F07BF"/>
    <w:rsid w:val="007F0820"/>
    <w:rsid w:val="007F1114"/>
    <w:rsid w:val="007F19AC"/>
    <w:rsid w:val="007F29B9"/>
    <w:rsid w:val="007F34B3"/>
    <w:rsid w:val="007F407C"/>
    <w:rsid w:val="007F45E6"/>
    <w:rsid w:val="007F4CF5"/>
    <w:rsid w:val="007F4EFE"/>
    <w:rsid w:val="007F7DC9"/>
    <w:rsid w:val="00800137"/>
    <w:rsid w:val="008011B5"/>
    <w:rsid w:val="008012F9"/>
    <w:rsid w:val="00801615"/>
    <w:rsid w:val="008018FC"/>
    <w:rsid w:val="00803CC7"/>
    <w:rsid w:val="00803E3D"/>
    <w:rsid w:val="00804BC5"/>
    <w:rsid w:val="00805749"/>
    <w:rsid w:val="0080700C"/>
    <w:rsid w:val="00807520"/>
    <w:rsid w:val="008078EB"/>
    <w:rsid w:val="00807F30"/>
    <w:rsid w:val="008104D6"/>
    <w:rsid w:val="008112C7"/>
    <w:rsid w:val="00812A07"/>
    <w:rsid w:val="00812C01"/>
    <w:rsid w:val="00813086"/>
    <w:rsid w:val="0081318E"/>
    <w:rsid w:val="00814172"/>
    <w:rsid w:val="008142D2"/>
    <w:rsid w:val="008144A2"/>
    <w:rsid w:val="008144F6"/>
    <w:rsid w:val="00814CCD"/>
    <w:rsid w:val="0081602E"/>
    <w:rsid w:val="0081692B"/>
    <w:rsid w:val="00816AEC"/>
    <w:rsid w:val="00821F20"/>
    <w:rsid w:val="0082264F"/>
    <w:rsid w:val="00823D6F"/>
    <w:rsid w:val="008241C0"/>
    <w:rsid w:val="00824657"/>
    <w:rsid w:val="00824B80"/>
    <w:rsid w:val="00825689"/>
    <w:rsid w:val="0082642D"/>
    <w:rsid w:val="008272C0"/>
    <w:rsid w:val="00827F4D"/>
    <w:rsid w:val="00830AF0"/>
    <w:rsid w:val="008311BE"/>
    <w:rsid w:val="008321CD"/>
    <w:rsid w:val="00832500"/>
    <w:rsid w:val="00833A73"/>
    <w:rsid w:val="00834112"/>
    <w:rsid w:val="008350F6"/>
    <w:rsid w:val="008354C3"/>
    <w:rsid w:val="00835855"/>
    <w:rsid w:val="00835F5F"/>
    <w:rsid w:val="00837BAA"/>
    <w:rsid w:val="00840F2F"/>
    <w:rsid w:val="00841033"/>
    <w:rsid w:val="00841232"/>
    <w:rsid w:val="008416F0"/>
    <w:rsid w:val="00842CB9"/>
    <w:rsid w:val="00842CD9"/>
    <w:rsid w:val="00842FFD"/>
    <w:rsid w:val="008438C2"/>
    <w:rsid w:val="00843D3B"/>
    <w:rsid w:val="0084441B"/>
    <w:rsid w:val="00845712"/>
    <w:rsid w:val="008458FB"/>
    <w:rsid w:val="00847D6B"/>
    <w:rsid w:val="0085145B"/>
    <w:rsid w:val="00852669"/>
    <w:rsid w:val="00853415"/>
    <w:rsid w:val="00853C9C"/>
    <w:rsid w:val="00854276"/>
    <w:rsid w:val="008546B9"/>
    <w:rsid w:val="00854A4B"/>
    <w:rsid w:val="008556D7"/>
    <w:rsid w:val="008570F5"/>
    <w:rsid w:val="00860357"/>
    <w:rsid w:val="00860903"/>
    <w:rsid w:val="008615E2"/>
    <w:rsid w:val="00861D19"/>
    <w:rsid w:val="008628FC"/>
    <w:rsid w:val="00863011"/>
    <w:rsid w:val="00863406"/>
    <w:rsid w:val="00864017"/>
    <w:rsid w:val="00864CC0"/>
    <w:rsid w:val="00865E57"/>
    <w:rsid w:val="008664D2"/>
    <w:rsid w:val="0086689D"/>
    <w:rsid w:val="00867D3C"/>
    <w:rsid w:val="00870231"/>
    <w:rsid w:val="00870412"/>
    <w:rsid w:val="00870801"/>
    <w:rsid w:val="00872544"/>
    <w:rsid w:val="00872597"/>
    <w:rsid w:val="008743FF"/>
    <w:rsid w:val="00874B94"/>
    <w:rsid w:val="00874C4F"/>
    <w:rsid w:val="00875120"/>
    <w:rsid w:val="008754E2"/>
    <w:rsid w:val="0087741C"/>
    <w:rsid w:val="00877A4F"/>
    <w:rsid w:val="00877E81"/>
    <w:rsid w:val="00880266"/>
    <w:rsid w:val="00880680"/>
    <w:rsid w:val="008809A2"/>
    <w:rsid w:val="00880A96"/>
    <w:rsid w:val="00880F50"/>
    <w:rsid w:val="00881CA7"/>
    <w:rsid w:val="00881D93"/>
    <w:rsid w:val="00883977"/>
    <w:rsid w:val="00884117"/>
    <w:rsid w:val="0088484D"/>
    <w:rsid w:val="00884D23"/>
    <w:rsid w:val="008854A1"/>
    <w:rsid w:val="0088571B"/>
    <w:rsid w:val="00885D74"/>
    <w:rsid w:val="00886CA5"/>
    <w:rsid w:val="008871BE"/>
    <w:rsid w:val="00887416"/>
    <w:rsid w:val="00887465"/>
    <w:rsid w:val="0089007D"/>
    <w:rsid w:val="00891B08"/>
    <w:rsid w:val="008926E9"/>
    <w:rsid w:val="00892B1E"/>
    <w:rsid w:val="0089380A"/>
    <w:rsid w:val="008938F2"/>
    <w:rsid w:val="00893B46"/>
    <w:rsid w:val="00893BD6"/>
    <w:rsid w:val="008940CE"/>
    <w:rsid w:val="008959FB"/>
    <w:rsid w:val="00897CE7"/>
    <w:rsid w:val="008A00BC"/>
    <w:rsid w:val="008A0311"/>
    <w:rsid w:val="008A0335"/>
    <w:rsid w:val="008A13EB"/>
    <w:rsid w:val="008A1901"/>
    <w:rsid w:val="008A2AEC"/>
    <w:rsid w:val="008A2BDD"/>
    <w:rsid w:val="008A2CFC"/>
    <w:rsid w:val="008A33C6"/>
    <w:rsid w:val="008A35EE"/>
    <w:rsid w:val="008A3D45"/>
    <w:rsid w:val="008A439A"/>
    <w:rsid w:val="008A51B7"/>
    <w:rsid w:val="008A535D"/>
    <w:rsid w:val="008A57B5"/>
    <w:rsid w:val="008A58DE"/>
    <w:rsid w:val="008B024F"/>
    <w:rsid w:val="008B173C"/>
    <w:rsid w:val="008B28FF"/>
    <w:rsid w:val="008B2991"/>
    <w:rsid w:val="008B33BC"/>
    <w:rsid w:val="008B3CAE"/>
    <w:rsid w:val="008B496B"/>
    <w:rsid w:val="008B4B27"/>
    <w:rsid w:val="008B4CBD"/>
    <w:rsid w:val="008B50AC"/>
    <w:rsid w:val="008B55D4"/>
    <w:rsid w:val="008B581D"/>
    <w:rsid w:val="008B5C65"/>
    <w:rsid w:val="008B61C2"/>
    <w:rsid w:val="008B72DE"/>
    <w:rsid w:val="008C187A"/>
    <w:rsid w:val="008C1C0A"/>
    <w:rsid w:val="008C2D62"/>
    <w:rsid w:val="008C2D72"/>
    <w:rsid w:val="008C3CD7"/>
    <w:rsid w:val="008C4386"/>
    <w:rsid w:val="008C493A"/>
    <w:rsid w:val="008C6463"/>
    <w:rsid w:val="008C799A"/>
    <w:rsid w:val="008C7DE5"/>
    <w:rsid w:val="008D0353"/>
    <w:rsid w:val="008D0F25"/>
    <w:rsid w:val="008D26F2"/>
    <w:rsid w:val="008D3C56"/>
    <w:rsid w:val="008D4233"/>
    <w:rsid w:val="008D42E1"/>
    <w:rsid w:val="008D4386"/>
    <w:rsid w:val="008D4AA5"/>
    <w:rsid w:val="008D6434"/>
    <w:rsid w:val="008D6E9D"/>
    <w:rsid w:val="008D7D77"/>
    <w:rsid w:val="008E1067"/>
    <w:rsid w:val="008E122C"/>
    <w:rsid w:val="008E1782"/>
    <w:rsid w:val="008E192C"/>
    <w:rsid w:val="008E1EE7"/>
    <w:rsid w:val="008E55BC"/>
    <w:rsid w:val="008E582A"/>
    <w:rsid w:val="008E59BA"/>
    <w:rsid w:val="008E7F25"/>
    <w:rsid w:val="008F0FD4"/>
    <w:rsid w:val="008F16FD"/>
    <w:rsid w:val="008F1997"/>
    <w:rsid w:val="008F2DD9"/>
    <w:rsid w:val="008F31E9"/>
    <w:rsid w:val="008F38D9"/>
    <w:rsid w:val="008F3F33"/>
    <w:rsid w:val="008F3F37"/>
    <w:rsid w:val="008F58D6"/>
    <w:rsid w:val="008F5B22"/>
    <w:rsid w:val="008F6A50"/>
    <w:rsid w:val="008F6E81"/>
    <w:rsid w:val="008F7687"/>
    <w:rsid w:val="009009B5"/>
    <w:rsid w:val="00901343"/>
    <w:rsid w:val="009015F2"/>
    <w:rsid w:val="0090185F"/>
    <w:rsid w:val="00901AF5"/>
    <w:rsid w:val="0090265A"/>
    <w:rsid w:val="00902EDE"/>
    <w:rsid w:val="009048BC"/>
    <w:rsid w:val="00905EC1"/>
    <w:rsid w:val="00906825"/>
    <w:rsid w:val="00906C40"/>
    <w:rsid w:val="009101B5"/>
    <w:rsid w:val="00910400"/>
    <w:rsid w:val="009120E9"/>
    <w:rsid w:val="00912693"/>
    <w:rsid w:val="009127FD"/>
    <w:rsid w:val="009128AB"/>
    <w:rsid w:val="009132EA"/>
    <w:rsid w:val="00913513"/>
    <w:rsid w:val="00913B54"/>
    <w:rsid w:val="009148CB"/>
    <w:rsid w:val="00915140"/>
    <w:rsid w:val="00917352"/>
    <w:rsid w:val="009179A0"/>
    <w:rsid w:val="00917C37"/>
    <w:rsid w:val="00917FC7"/>
    <w:rsid w:val="009221B9"/>
    <w:rsid w:val="00923579"/>
    <w:rsid w:val="00925E30"/>
    <w:rsid w:val="00926C40"/>
    <w:rsid w:val="00926DA6"/>
    <w:rsid w:val="00926EBA"/>
    <w:rsid w:val="00927B3E"/>
    <w:rsid w:val="00927B71"/>
    <w:rsid w:val="00932D66"/>
    <w:rsid w:val="00933247"/>
    <w:rsid w:val="00933DC8"/>
    <w:rsid w:val="00933F99"/>
    <w:rsid w:val="009348E3"/>
    <w:rsid w:val="00936104"/>
    <w:rsid w:val="0093744C"/>
    <w:rsid w:val="00937962"/>
    <w:rsid w:val="00940735"/>
    <w:rsid w:val="00940794"/>
    <w:rsid w:val="009408C6"/>
    <w:rsid w:val="00940D91"/>
    <w:rsid w:val="00940EFF"/>
    <w:rsid w:val="00941DAD"/>
    <w:rsid w:val="00942814"/>
    <w:rsid w:val="00943356"/>
    <w:rsid w:val="00943DB7"/>
    <w:rsid w:val="00944246"/>
    <w:rsid w:val="00944459"/>
    <w:rsid w:val="0094559D"/>
    <w:rsid w:val="00945900"/>
    <w:rsid w:val="00950E5C"/>
    <w:rsid w:val="00951B18"/>
    <w:rsid w:val="00952414"/>
    <w:rsid w:val="009526D0"/>
    <w:rsid w:val="0095333C"/>
    <w:rsid w:val="009535DF"/>
    <w:rsid w:val="00953CEF"/>
    <w:rsid w:val="00953D83"/>
    <w:rsid w:val="009541DD"/>
    <w:rsid w:val="00955888"/>
    <w:rsid w:val="00955AFD"/>
    <w:rsid w:val="00956584"/>
    <w:rsid w:val="00956C37"/>
    <w:rsid w:val="009574DB"/>
    <w:rsid w:val="0095769E"/>
    <w:rsid w:val="00957E42"/>
    <w:rsid w:val="00960CFA"/>
    <w:rsid w:val="00961A89"/>
    <w:rsid w:val="00961BBC"/>
    <w:rsid w:val="00961DAF"/>
    <w:rsid w:val="00962D23"/>
    <w:rsid w:val="0096456F"/>
    <w:rsid w:val="00964D38"/>
    <w:rsid w:val="00964FC7"/>
    <w:rsid w:val="009663C0"/>
    <w:rsid w:val="0096752A"/>
    <w:rsid w:val="00967606"/>
    <w:rsid w:val="009701D0"/>
    <w:rsid w:val="0097048C"/>
    <w:rsid w:val="00970770"/>
    <w:rsid w:val="00970C8E"/>
    <w:rsid w:val="00970FE1"/>
    <w:rsid w:val="00971BD3"/>
    <w:rsid w:val="00972793"/>
    <w:rsid w:val="00972FC3"/>
    <w:rsid w:val="0097329C"/>
    <w:rsid w:val="00973EB9"/>
    <w:rsid w:val="00974447"/>
    <w:rsid w:val="009746ED"/>
    <w:rsid w:val="00974962"/>
    <w:rsid w:val="009750F3"/>
    <w:rsid w:val="009750F7"/>
    <w:rsid w:val="00977441"/>
    <w:rsid w:val="00977D30"/>
    <w:rsid w:val="00977ED0"/>
    <w:rsid w:val="00980E62"/>
    <w:rsid w:val="00980F68"/>
    <w:rsid w:val="00981620"/>
    <w:rsid w:val="00981F0A"/>
    <w:rsid w:val="0098369D"/>
    <w:rsid w:val="00984D7C"/>
    <w:rsid w:val="009852A3"/>
    <w:rsid w:val="009853EC"/>
    <w:rsid w:val="00985415"/>
    <w:rsid w:val="00985AFE"/>
    <w:rsid w:val="00985CB7"/>
    <w:rsid w:val="00986D78"/>
    <w:rsid w:val="00990604"/>
    <w:rsid w:val="00990C01"/>
    <w:rsid w:val="00991068"/>
    <w:rsid w:val="0099167B"/>
    <w:rsid w:val="00991684"/>
    <w:rsid w:val="00991C58"/>
    <w:rsid w:val="00991E21"/>
    <w:rsid w:val="00991E37"/>
    <w:rsid w:val="00992614"/>
    <w:rsid w:val="00992EDD"/>
    <w:rsid w:val="009931C5"/>
    <w:rsid w:val="00993760"/>
    <w:rsid w:val="009939D4"/>
    <w:rsid w:val="009941B7"/>
    <w:rsid w:val="009975AC"/>
    <w:rsid w:val="009979D1"/>
    <w:rsid w:val="009A14E5"/>
    <w:rsid w:val="009A290B"/>
    <w:rsid w:val="009A2E88"/>
    <w:rsid w:val="009A3262"/>
    <w:rsid w:val="009A4515"/>
    <w:rsid w:val="009A4B0B"/>
    <w:rsid w:val="009A4B8B"/>
    <w:rsid w:val="009A4C2B"/>
    <w:rsid w:val="009A51B8"/>
    <w:rsid w:val="009A61DF"/>
    <w:rsid w:val="009A62E9"/>
    <w:rsid w:val="009A6EF0"/>
    <w:rsid w:val="009B020B"/>
    <w:rsid w:val="009B02A9"/>
    <w:rsid w:val="009B1751"/>
    <w:rsid w:val="009B1F64"/>
    <w:rsid w:val="009B2B93"/>
    <w:rsid w:val="009B3176"/>
    <w:rsid w:val="009B3859"/>
    <w:rsid w:val="009B3E86"/>
    <w:rsid w:val="009B461E"/>
    <w:rsid w:val="009B594E"/>
    <w:rsid w:val="009B6975"/>
    <w:rsid w:val="009B6AEA"/>
    <w:rsid w:val="009B7766"/>
    <w:rsid w:val="009C0B2F"/>
    <w:rsid w:val="009C1801"/>
    <w:rsid w:val="009C26E1"/>
    <w:rsid w:val="009C3763"/>
    <w:rsid w:val="009C396C"/>
    <w:rsid w:val="009C49D8"/>
    <w:rsid w:val="009C54C7"/>
    <w:rsid w:val="009C5DFE"/>
    <w:rsid w:val="009C66DA"/>
    <w:rsid w:val="009C7090"/>
    <w:rsid w:val="009C783F"/>
    <w:rsid w:val="009C796E"/>
    <w:rsid w:val="009D0C0A"/>
    <w:rsid w:val="009D0C2E"/>
    <w:rsid w:val="009D17CC"/>
    <w:rsid w:val="009D5C3E"/>
    <w:rsid w:val="009D5E2E"/>
    <w:rsid w:val="009D7098"/>
    <w:rsid w:val="009D7818"/>
    <w:rsid w:val="009D78F8"/>
    <w:rsid w:val="009E0623"/>
    <w:rsid w:val="009E1141"/>
    <w:rsid w:val="009E1553"/>
    <w:rsid w:val="009E23E2"/>
    <w:rsid w:val="009E286C"/>
    <w:rsid w:val="009E36FB"/>
    <w:rsid w:val="009E3A3B"/>
    <w:rsid w:val="009E3BF3"/>
    <w:rsid w:val="009E3D03"/>
    <w:rsid w:val="009E458B"/>
    <w:rsid w:val="009E4B3A"/>
    <w:rsid w:val="009E57B8"/>
    <w:rsid w:val="009E5BE4"/>
    <w:rsid w:val="009E652A"/>
    <w:rsid w:val="009E6743"/>
    <w:rsid w:val="009E6A26"/>
    <w:rsid w:val="009E7DE7"/>
    <w:rsid w:val="009E7E68"/>
    <w:rsid w:val="009F07E2"/>
    <w:rsid w:val="009F12C9"/>
    <w:rsid w:val="009F1508"/>
    <w:rsid w:val="009F169E"/>
    <w:rsid w:val="009F1EE9"/>
    <w:rsid w:val="009F272E"/>
    <w:rsid w:val="009F3339"/>
    <w:rsid w:val="009F3CBA"/>
    <w:rsid w:val="009F5688"/>
    <w:rsid w:val="009F67FC"/>
    <w:rsid w:val="009F731C"/>
    <w:rsid w:val="009F7456"/>
    <w:rsid w:val="00A00C48"/>
    <w:rsid w:val="00A00EF3"/>
    <w:rsid w:val="00A01135"/>
    <w:rsid w:val="00A0296E"/>
    <w:rsid w:val="00A032E4"/>
    <w:rsid w:val="00A03A96"/>
    <w:rsid w:val="00A0429A"/>
    <w:rsid w:val="00A0464D"/>
    <w:rsid w:val="00A04A0C"/>
    <w:rsid w:val="00A04A82"/>
    <w:rsid w:val="00A04B21"/>
    <w:rsid w:val="00A04F64"/>
    <w:rsid w:val="00A05FFB"/>
    <w:rsid w:val="00A06557"/>
    <w:rsid w:val="00A07022"/>
    <w:rsid w:val="00A07585"/>
    <w:rsid w:val="00A10808"/>
    <w:rsid w:val="00A10947"/>
    <w:rsid w:val="00A115C0"/>
    <w:rsid w:val="00A129D1"/>
    <w:rsid w:val="00A133DF"/>
    <w:rsid w:val="00A1346A"/>
    <w:rsid w:val="00A138C8"/>
    <w:rsid w:val="00A146E8"/>
    <w:rsid w:val="00A14A57"/>
    <w:rsid w:val="00A14A76"/>
    <w:rsid w:val="00A1509A"/>
    <w:rsid w:val="00A1552E"/>
    <w:rsid w:val="00A1566E"/>
    <w:rsid w:val="00A16618"/>
    <w:rsid w:val="00A17143"/>
    <w:rsid w:val="00A17645"/>
    <w:rsid w:val="00A17AA7"/>
    <w:rsid w:val="00A20F1F"/>
    <w:rsid w:val="00A21635"/>
    <w:rsid w:val="00A23756"/>
    <w:rsid w:val="00A25474"/>
    <w:rsid w:val="00A263DB"/>
    <w:rsid w:val="00A273A6"/>
    <w:rsid w:val="00A2755F"/>
    <w:rsid w:val="00A306BC"/>
    <w:rsid w:val="00A30D2D"/>
    <w:rsid w:val="00A31259"/>
    <w:rsid w:val="00A31646"/>
    <w:rsid w:val="00A33D34"/>
    <w:rsid w:val="00A34A77"/>
    <w:rsid w:val="00A3518C"/>
    <w:rsid w:val="00A353D9"/>
    <w:rsid w:val="00A35B50"/>
    <w:rsid w:val="00A363C3"/>
    <w:rsid w:val="00A36F2E"/>
    <w:rsid w:val="00A37A9C"/>
    <w:rsid w:val="00A37E15"/>
    <w:rsid w:val="00A4040E"/>
    <w:rsid w:val="00A40923"/>
    <w:rsid w:val="00A40CE5"/>
    <w:rsid w:val="00A41787"/>
    <w:rsid w:val="00A41BEE"/>
    <w:rsid w:val="00A4201D"/>
    <w:rsid w:val="00A45097"/>
    <w:rsid w:val="00A46429"/>
    <w:rsid w:val="00A47F02"/>
    <w:rsid w:val="00A513E9"/>
    <w:rsid w:val="00A51F08"/>
    <w:rsid w:val="00A52A64"/>
    <w:rsid w:val="00A537AC"/>
    <w:rsid w:val="00A54BF3"/>
    <w:rsid w:val="00A54C55"/>
    <w:rsid w:val="00A550E2"/>
    <w:rsid w:val="00A554E1"/>
    <w:rsid w:val="00A55F4F"/>
    <w:rsid w:val="00A56286"/>
    <w:rsid w:val="00A601D9"/>
    <w:rsid w:val="00A603BD"/>
    <w:rsid w:val="00A6045F"/>
    <w:rsid w:val="00A61B66"/>
    <w:rsid w:val="00A6212F"/>
    <w:rsid w:val="00A621AE"/>
    <w:rsid w:val="00A62C13"/>
    <w:rsid w:val="00A63377"/>
    <w:rsid w:val="00A63744"/>
    <w:rsid w:val="00A63E8D"/>
    <w:rsid w:val="00A63FF3"/>
    <w:rsid w:val="00A653E7"/>
    <w:rsid w:val="00A67375"/>
    <w:rsid w:val="00A67617"/>
    <w:rsid w:val="00A67F76"/>
    <w:rsid w:val="00A704CE"/>
    <w:rsid w:val="00A7150C"/>
    <w:rsid w:val="00A722EB"/>
    <w:rsid w:val="00A7290C"/>
    <w:rsid w:val="00A73FC0"/>
    <w:rsid w:val="00A7456C"/>
    <w:rsid w:val="00A747CA"/>
    <w:rsid w:val="00A74F6E"/>
    <w:rsid w:val="00A76B2A"/>
    <w:rsid w:val="00A77279"/>
    <w:rsid w:val="00A77FB5"/>
    <w:rsid w:val="00A80202"/>
    <w:rsid w:val="00A80E25"/>
    <w:rsid w:val="00A81186"/>
    <w:rsid w:val="00A81566"/>
    <w:rsid w:val="00A821DC"/>
    <w:rsid w:val="00A82284"/>
    <w:rsid w:val="00A829D6"/>
    <w:rsid w:val="00A83251"/>
    <w:rsid w:val="00A832DA"/>
    <w:rsid w:val="00A83B09"/>
    <w:rsid w:val="00A84073"/>
    <w:rsid w:val="00A844DD"/>
    <w:rsid w:val="00A86507"/>
    <w:rsid w:val="00A93953"/>
    <w:rsid w:val="00A93D40"/>
    <w:rsid w:val="00A94652"/>
    <w:rsid w:val="00A9574F"/>
    <w:rsid w:val="00A95867"/>
    <w:rsid w:val="00A95EAC"/>
    <w:rsid w:val="00A967E5"/>
    <w:rsid w:val="00A96804"/>
    <w:rsid w:val="00A972BB"/>
    <w:rsid w:val="00A973D0"/>
    <w:rsid w:val="00A97BD1"/>
    <w:rsid w:val="00AA2166"/>
    <w:rsid w:val="00AA26E5"/>
    <w:rsid w:val="00AA2D9C"/>
    <w:rsid w:val="00AA38CF"/>
    <w:rsid w:val="00AA3C45"/>
    <w:rsid w:val="00AA4648"/>
    <w:rsid w:val="00AA47A5"/>
    <w:rsid w:val="00AA4A36"/>
    <w:rsid w:val="00AA6538"/>
    <w:rsid w:val="00AA701C"/>
    <w:rsid w:val="00AA7F85"/>
    <w:rsid w:val="00AB00F0"/>
    <w:rsid w:val="00AB0898"/>
    <w:rsid w:val="00AB0A31"/>
    <w:rsid w:val="00AB129D"/>
    <w:rsid w:val="00AB23EA"/>
    <w:rsid w:val="00AB2C12"/>
    <w:rsid w:val="00AB30B9"/>
    <w:rsid w:val="00AB3384"/>
    <w:rsid w:val="00AB4C60"/>
    <w:rsid w:val="00AB58CE"/>
    <w:rsid w:val="00AB5D9D"/>
    <w:rsid w:val="00AB7D26"/>
    <w:rsid w:val="00AB7D8C"/>
    <w:rsid w:val="00AC13F1"/>
    <w:rsid w:val="00AC1B21"/>
    <w:rsid w:val="00AC2BA9"/>
    <w:rsid w:val="00AC328D"/>
    <w:rsid w:val="00AC3F50"/>
    <w:rsid w:val="00AC4B8A"/>
    <w:rsid w:val="00AC5045"/>
    <w:rsid w:val="00AC5850"/>
    <w:rsid w:val="00AC58EE"/>
    <w:rsid w:val="00AC63AF"/>
    <w:rsid w:val="00AC7373"/>
    <w:rsid w:val="00AC7E60"/>
    <w:rsid w:val="00AD34B5"/>
    <w:rsid w:val="00AD4635"/>
    <w:rsid w:val="00AD47E7"/>
    <w:rsid w:val="00AD5810"/>
    <w:rsid w:val="00AD5D63"/>
    <w:rsid w:val="00AD5EF4"/>
    <w:rsid w:val="00AD618F"/>
    <w:rsid w:val="00AD764B"/>
    <w:rsid w:val="00AD7948"/>
    <w:rsid w:val="00AD7B4C"/>
    <w:rsid w:val="00AE081F"/>
    <w:rsid w:val="00AE0A14"/>
    <w:rsid w:val="00AE0B52"/>
    <w:rsid w:val="00AE0D37"/>
    <w:rsid w:val="00AE0E27"/>
    <w:rsid w:val="00AE1073"/>
    <w:rsid w:val="00AE10FD"/>
    <w:rsid w:val="00AE11F0"/>
    <w:rsid w:val="00AE1E68"/>
    <w:rsid w:val="00AE2398"/>
    <w:rsid w:val="00AE3835"/>
    <w:rsid w:val="00AE3B5B"/>
    <w:rsid w:val="00AE3E89"/>
    <w:rsid w:val="00AE4BBE"/>
    <w:rsid w:val="00AE5DD9"/>
    <w:rsid w:val="00AE75EB"/>
    <w:rsid w:val="00AE78E0"/>
    <w:rsid w:val="00AF1239"/>
    <w:rsid w:val="00AF1865"/>
    <w:rsid w:val="00AF189F"/>
    <w:rsid w:val="00AF1A74"/>
    <w:rsid w:val="00AF219B"/>
    <w:rsid w:val="00AF2A8F"/>
    <w:rsid w:val="00AF3604"/>
    <w:rsid w:val="00AF48E3"/>
    <w:rsid w:val="00AF4D13"/>
    <w:rsid w:val="00AF4E67"/>
    <w:rsid w:val="00AF5137"/>
    <w:rsid w:val="00AF54F9"/>
    <w:rsid w:val="00AF559A"/>
    <w:rsid w:val="00AF5787"/>
    <w:rsid w:val="00AF5885"/>
    <w:rsid w:val="00AF64BB"/>
    <w:rsid w:val="00AF7238"/>
    <w:rsid w:val="00AF76E2"/>
    <w:rsid w:val="00AF7B02"/>
    <w:rsid w:val="00B00714"/>
    <w:rsid w:val="00B011DF"/>
    <w:rsid w:val="00B02AB1"/>
    <w:rsid w:val="00B02EC9"/>
    <w:rsid w:val="00B04CE5"/>
    <w:rsid w:val="00B0520D"/>
    <w:rsid w:val="00B053D0"/>
    <w:rsid w:val="00B06B91"/>
    <w:rsid w:val="00B06F60"/>
    <w:rsid w:val="00B104F6"/>
    <w:rsid w:val="00B11341"/>
    <w:rsid w:val="00B11D9F"/>
    <w:rsid w:val="00B12531"/>
    <w:rsid w:val="00B13275"/>
    <w:rsid w:val="00B13CF1"/>
    <w:rsid w:val="00B13F75"/>
    <w:rsid w:val="00B144D2"/>
    <w:rsid w:val="00B14E3B"/>
    <w:rsid w:val="00B153AD"/>
    <w:rsid w:val="00B204D6"/>
    <w:rsid w:val="00B207FA"/>
    <w:rsid w:val="00B20E09"/>
    <w:rsid w:val="00B212AB"/>
    <w:rsid w:val="00B226FB"/>
    <w:rsid w:val="00B23110"/>
    <w:rsid w:val="00B238AD"/>
    <w:rsid w:val="00B24564"/>
    <w:rsid w:val="00B24FF1"/>
    <w:rsid w:val="00B257B5"/>
    <w:rsid w:val="00B26891"/>
    <w:rsid w:val="00B26F68"/>
    <w:rsid w:val="00B27738"/>
    <w:rsid w:val="00B27C57"/>
    <w:rsid w:val="00B30926"/>
    <w:rsid w:val="00B32840"/>
    <w:rsid w:val="00B32A5F"/>
    <w:rsid w:val="00B35BFD"/>
    <w:rsid w:val="00B360F7"/>
    <w:rsid w:val="00B374DE"/>
    <w:rsid w:val="00B37911"/>
    <w:rsid w:val="00B37E76"/>
    <w:rsid w:val="00B41231"/>
    <w:rsid w:val="00B41506"/>
    <w:rsid w:val="00B42A36"/>
    <w:rsid w:val="00B43FCA"/>
    <w:rsid w:val="00B451BD"/>
    <w:rsid w:val="00B45249"/>
    <w:rsid w:val="00B454E8"/>
    <w:rsid w:val="00B4580A"/>
    <w:rsid w:val="00B45A94"/>
    <w:rsid w:val="00B45FA4"/>
    <w:rsid w:val="00B50F66"/>
    <w:rsid w:val="00B512B1"/>
    <w:rsid w:val="00B54589"/>
    <w:rsid w:val="00B55182"/>
    <w:rsid w:val="00B55B5D"/>
    <w:rsid w:val="00B560D5"/>
    <w:rsid w:val="00B56761"/>
    <w:rsid w:val="00B572B4"/>
    <w:rsid w:val="00B57622"/>
    <w:rsid w:val="00B602CA"/>
    <w:rsid w:val="00B60EB6"/>
    <w:rsid w:val="00B618D2"/>
    <w:rsid w:val="00B6193F"/>
    <w:rsid w:val="00B62046"/>
    <w:rsid w:val="00B62D22"/>
    <w:rsid w:val="00B6307D"/>
    <w:rsid w:val="00B66D9D"/>
    <w:rsid w:val="00B70E26"/>
    <w:rsid w:val="00B712EE"/>
    <w:rsid w:val="00B71A92"/>
    <w:rsid w:val="00B71B4F"/>
    <w:rsid w:val="00B72071"/>
    <w:rsid w:val="00B72491"/>
    <w:rsid w:val="00B741F8"/>
    <w:rsid w:val="00B74227"/>
    <w:rsid w:val="00B7450E"/>
    <w:rsid w:val="00B7560C"/>
    <w:rsid w:val="00B75C28"/>
    <w:rsid w:val="00B75ED5"/>
    <w:rsid w:val="00B76110"/>
    <w:rsid w:val="00B7698D"/>
    <w:rsid w:val="00B76B5A"/>
    <w:rsid w:val="00B770C9"/>
    <w:rsid w:val="00B77739"/>
    <w:rsid w:val="00B777DB"/>
    <w:rsid w:val="00B80208"/>
    <w:rsid w:val="00B80A6F"/>
    <w:rsid w:val="00B80FD6"/>
    <w:rsid w:val="00B827AC"/>
    <w:rsid w:val="00B82E86"/>
    <w:rsid w:val="00B83C90"/>
    <w:rsid w:val="00B8520D"/>
    <w:rsid w:val="00B86158"/>
    <w:rsid w:val="00B86629"/>
    <w:rsid w:val="00B867B8"/>
    <w:rsid w:val="00B87615"/>
    <w:rsid w:val="00B87D61"/>
    <w:rsid w:val="00B9021B"/>
    <w:rsid w:val="00B90B23"/>
    <w:rsid w:val="00B91B49"/>
    <w:rsid w:val="00B92FF2"/>
    <w:rsid w:val="00B9305B"/>
    <w:rsid w:val="00B93190"/>
    <w:rsid w:val="00B93656"/>
    <w:rsid w:val="00B9373D"/>
    <w:rsid w:val="00B95502"/>
    <w:rsid w:val="00B95B07"/>
    <w:rsid w:val="00B95E13"/>
    <w:rsid w:val="00B95EF2"/>
    <w:rsid w:val="00B9616A"/>
    <w:rsid w:val="00B9670F"/>
    <w:rsid w:val="00B97C4C"/>
    <w:rsid w:val="00BA0587"/>
    <w:rsid w:val="00BA1546"/>
    <w:rsid w:val="00BA1823"/>
    <w:rsid w:val="00BA1EEF"/>
    <w:rsid w:val="00BA239A"/>
    <w:rsid w:val="00BA266A"/>
    <w:rsid w:val="00BA276E"/>
    <w:rsid w:val="00BA2BD0"/>
    <w:rsid w:val="00BA2F77"/>
    <w:rsid w:val="00BA371B"/>
    <w:rsid w:val="00BA389E"/>
    <w:rsid w:val="00BA3ED5"/>
    <w:rsid w:val="00BA455C"/>
    <w:rsid w:val="00BA4AB9"/>
    <w:rsid w:val="00BA4C8D"/>
    <w:rsid w:val="00BA5FCE"/>
    <w:rsid w:val="00BA778A"/>
    <w:rsid w:val="00BB0B9C"/>
    <w:rsid w:val="00BB18F3"/>
    <w:rsid w:val="00BB1B1B"/>
    <w:rsid w:val="00BB2773"/>
    <w:rsid w:val="00BB2847"/>
    <w:rsid w:val="00BB2E9F"/>
    <w:rsid w:val="00BB3293"/>
    <w:rsid w:val="00BB3525"/>
    <w:rsid w:val="00BB35CB"/>
    <w:rsid w:val="00BB36CD"/>
    <w:rsid w:val="00BB3748"/>
    <w:rsid w:val="00BB3E0A"/>
    <w:rsid w:val="00BB454A"/>
    <w:rsid w:val="00BB5361"/>
    <w:rsid w:val="00BB5F8F"/>
    <w:rsid w:val="00BB6D57"/>
    <w:rsid w:val="00BB7696"/>
    <w:rsid w:val="00BC01A2"/>
    <w:rsid w:val="00BC0249"/>
    <w:rsid w:val="00BC2101"/>
    <w:rsid w:val="00BC22D9"/>
    <w:rsid w:val="00BC23E8"/>
    <w:rsid w:val="00BC285C"/>
    <w:rsid w:val="00BC2B46"/>
    <w:rsid w:val="00BC320D"/>
    <w:rsid w:val="00BC3600"/>
    <w:rsid w:val="00BC3FEB"/>
    <w:rsid w:val="00BC48BB"/>
    <w:rsid w:val="00BC6A38"/>
    <w:rsid w:val="00BC78AC"/>
    <w:rsid w:val="00BD064A"/>
    <w:rsid w:val="00BD12F3"/>
    <w:rsid w:val="00BD1AB8"/>
    <w:rsid w:val="00BD2849"/>
    <w:rsid w:val="00BD2D3D"/>
    <w:rsid w:val="00BD316E"/>
    <w:rsid w:val="00BD34BE"/>
    <w:rsid w:val="00BD48B5"/>
    <w:rsid w:val="00BE028C"/>
    <w:rsid w:val="00BE061F"/>
    <w:rsid w:val="00BE084B"/>
    <w:rsid w:val="00BE0B39"/>
    <w:rsid w:val="00BE1E0B"/>
    <w:rsid w:val="00BE1F38"/>
    <w:rsid w:val="00BE31B9"/>
    <w:rsid w:val="00BE3447"/>
    <w:rsid w:val="00BE3D28"/>
    <w:rsid w:val="00BE45FF"/>
    <w:rsid w:val="00BE547A"/>
    <w:rsid w:val="00BE6224"/>
    <w:rsid w:val="00BE6376"/>
    <w:rsid w:val="00BE7B3F"/>
    <w:rsid w:val="00BF054D"/>
    <w:rsid w:val="00BF1268"/>
    <w:rsid w:val="00BF12C1"/>
    <w:rsid w:val="00BF17EF"/>
    <w:rsid w:val="00BF213D"/>
    <w:rsid w:val="00BF2CA8"/>
    <w:rsid w:val="00BF3AB6"/>
    <w:rsid w:val="00BF3F13"/>
    <w:rsid w:val="00BF4B88"/>
    <w:rsid w:val="00BF7277"/>
    <w:rsid w:val="00BF735D"/>
    <w:rsid w:val="00C0007C"/>
    <w:rsid w:val="00C0021F"/>
    <w:rsid w:val="00C00610"/>
    <w:rsid w:val="00C010B3"/>
    <w:rsid w:val="00C014B6"/>
    <w:rsid w:val="00C019DE"/>
    <w:rsid w:val="00C0219E"/>
    <w:rsid w:val="00C022F7"/>
    <w:rsid w:val="00C02AC9"/>
    <w:rsid w:val="00C03888"/>
    <w:rsid w:val="00C03BA3"/>
    <w:rsid w:val="00C05110"/>
    <w:rsid w:val="00C058AE"/>
    <w:rsid w:val="00C06854"/>
    <w:rsid w:val="00C06F6D"/>
    <w:rsid w:val="00C10CFC"/>
    <w:rsid w:val="00C11C73"/>
    <w:rsid w:val="00C132AD"/>
    <w:rsid w:val="00C1544B"/>
    <w:rsid w:val="00C1577F"/>
    <w:rsid w:val="00C15E32"/>
    <w:rsid w:val="00C170CA"/>
    <w:rsid w:val="00C17EE9"/>
    <w:rsid w:val="00C20326"/>
    <w:rsid w:val="00C207D0"/>
    <w:rsid w:val="00C20CC0"/>
    <w:rsid w:val="00C216CF"/>
    <w:rsid w:val="00C21A17"/>
    <w:rsid w:val="00C22403"/>
    <w:rsid w:val="00C2240D"/>
    <w:rsid w:val="00C25E40"/>
    <w:rsid w:val="00C26231"/>
    <w:rsid w:val="00C265EB"/>
    <w:rsid w:val="00C266B8"/>
    <w:rsid w:val="00C277AA"/>
    <w:rsid w:val="00C27976"/>
    <w:rsid w:val="00C2799A"/>
    <w:rsid w:val="00C27C30"/>
    <w:rsid w:val="00C27FEF"/>
    <w:rsid w:val="00C3087A"/>
    <w:rsid w:val="00C30AC7"/>
    <w:rsid w:val="00C31331"/>
    <w:rsid w:val="00C318F1"/>
    <w:rsid w:val="00C32FDB"/>
    <w:rsid w:val="00C33C8A"/>
    <w:rsid w:val="00C33EE5"/>
    <w:rsid w:val="00C34F9D"/>
    <w:rsid w:val="00C35E52"/>
    <w:rsid w:val="00C363FB"/>
    <w:rsid w:val="00C40C8A"/>
    <w:rsid w:val="00C41A9B"/>
    <w:rsid w:val="00C41C1E"/>
    <w:rsid w:val="00C429CA"/>
    <w:rsid w:val="00C42A4A"/>
    <w:rsid w:val="00C439CF"/>
    <w:rsid w:val="00C44349"/>
    <w:rsid w:val="00C451EF"/>
    <w:rsid w:val="00C452C5"/>
    <w:rsid w:val="00C459A2"/>
    <w:rsid w:val="00C4767C"/>
    <w:rsid w:val="00C47B70"/>
    <w:rsid w:val="00C502C8"/>
    <w:rsid w:val="00C5237E"/>
    <w:rsid w:val="00C528FC"/>
    <w:rsid w:val="00C52E0C"/>
    <w:rsid w:val="00C53DC6"/>
    <w:rsid w:val="00C53F78"/>
    <w:rsid w:val="00C54FF8"/>
    <w:rsid w:val="00C555AB"/>
    <w:rsid w:val="00C55FBE"/>
    <w:rsid w:val="00C56540"/>
    <w:rsid w:val="00C57256"/>
    <w:rsid w:val="00C57E6F"/>
    <w:rsid w:val="00C6075F"/>
    <w:rsid w:val="00C60F52"/>
    <w:rsid w:val="00C623B9"/>
    <w:rsid w:val="00C6266B"/>
    <w:rsid w:val="00C63420"/>
    <w:rsid w:val="00C63F22"/>
    <w:rsid w:val="00C64E23"/>
    <w:rsid w:val="00C65204"/>
    <w:rsid w:val="00C65BFB"/>
    <w:rsid w:val="00C70649"/>
    <w:rsid w:val="00C70891"/>
    <w:rsid w:val="00C72B0F"/>
    <w:rsid w:val="00C72F93"/>
    <w:rsid w:val="00C73CB7"/>
    <w:rsid w:val="00C759B8"/>
    <w:rsid w:val="00C75F25"/>
    <w:rsid w:val="00C77372"/>
    <w:rsid w:val="00C7758E"/>
    <w:rsid w:val="00C8083F"/>
    <w:rsid w:val="00C80B39"/>
    <w:rsid w:val="00C80B76"/>
    <w:rsid w:val="00C80DE4"/>
    <w:rsid w:val="00C81355"/>
    <w:rsid w:val="00C815B9"/>
    <w:rsid w:val="00C81EC1"/>
    <w:rsid w:val="00C82067"/>
    <w:rsid w:val="00C82351"/>
    <w:rsid w:val="00C824A0"/>
    <w:rsid w:val="00C82AB7"/>
    <w:rsid w:val="00C832D3"/>
    <w:rsid w:val="00C84D46"/>
    <w:rsid w:val="00C84D72"/>
    <w:rsid w:val="00C85028"/>
    <w:rsid w:val="00C86685"/>
    <w:rsid w:val="00C86BA4"/>
    <w:rsid w:val="00C90A1C"/>
    <w:rsid w:val="00C90EA2"/>
    <w:rsid w:val="00C91213"/>
    <w:rsid w:val="00C916C0"/>
    <w:rsid w:val="00C91A67"/>
    <w:rsid w:val="00C92AFF"/>
    <w:rsid w:val="00C946D7"/>
    <w:rsid w:val="00C954A1"/>
    <w:rsid w:val="00C95EDB"/>
    <w:rsid w:val="00C97BD0"/>
    <w:rsid w:val="00CA104E"/>
    <w:rsid w:val="00CA2041"/>
    <w:rsid w:val="00CA28F1"/>
    <w:rsid w:val="00CA4D4D"/>
    <w:rsid w:val="00CA5CB8"/>
    <w:rsid w:val="00CA6196"/>
    <w:rsid w:val="00CB056A"/>
    <w:rsid w:val="00CB1055"/>
    <w:rsid w:val="00CB32FB"/>
    <w:rsid w:val="00CB34CE"/>
    <w:rsid w:val="00CB3AEC"/>
    <w:rsid w:val="00CB3CDE"/>
    <w:rsid w:val="00CB453F"/>
    <w:rsid w:val="00CB45F8"/>
    <w:rsid w:val="00CB4983"/>
    <w:rsid w:val="00CB4D82"/>
    <w:rsid w:val="00CB4F7F"/>
    <w:rsid w:val="00CB6063"/>
    <w:rsid w:val="00CB6D71"/>
    <w:rsid w:val="00CC02EF"/>
    <w:rsid w:val="00CC12AF"/>
    <w:rsid w:val="00CC15AE"/>
    <w:rsid w:val="00CC1B86"/>
    <w:rsid w:val="00CC1C16"/>
    <w:rsid w:val="00CC1C41"/>
    <w:rsid w:val="00CC2940"/>
    <w:rsid w:val="00CC3614"/>
    <w:rsid w:val="00CC38F9"/>
    <w:rsid w:val="00CC3A87"/>
    <w:rsid w:val="00CC42BF"/>
    <w:rsid w:val="00CC47F2"/>
    <w:rsid w:val="00CC4A94"/>
    <w:rsid w:val="00CC4B77"/>
    <w:rsid w:val="00CC558A"/>
    <w:rsid w:val="00CC5B5D"/>
    <w:rsid w:val="00CC5CD4"/>
    <w:rsid w:val="00CC6083"/>
    <w:rsid w:val="00CC616F"/>
    <w:rsid w:val="00CC65DF"/>
    <w:rsid w:val="00CC7338"/>
    <w:rsid w:val="00CC737C"/>
    <w:rsid w:val="00CC7F9C"/>
    <w:rsid w:val="00CC7FE0"/>
    <w:rsid w:val="00CD0B86"/>
    <w:rsid w:val="00CD0BF6"/>
    <w:rsid w:val="00CD1EF0"/>
    <w:rsid w:val="00CD2A97"/>
    <w:rsid w:val="00CD2D88"/>
    <w:rsid w:val="00CD4617"/>
    <w:rsid w:val="00CD500D"/>
    <w:rsid w:val="00CD50D4"/>
    <w:rsid w:val="00CD5683"/>
    <w:rsid w:val="00CD69BE"/>
    <w:rsid w:val="00CD6B00"/>
    <w:rsid w:val="00CD6E64"/>
    <w:rsid w:val="00CD7C69"/>
    <w:rsid w:val="00CE0BC4"/>
    <w:rsid w:val="00CE2A5B"/>
    <w:rsid w:val="00CE3363"/>
    <w:rsid w:val="00CE353F"/>
    <w:rsid w:val="00CE3551"/>
    <w:rsid w:val="00CE40ED"/>
    <w:rsid w:val="00CE64E6"/>
    <w:rsid w:val="00CE6843"/>
    <w:rsid w:val="00CE6B48"/>
    <w:rsid w:val="00CE6D0B"/>
    <w:rsid w:val="00CE6FAD"/>
    <w:rsid w:val="00CE79F6"/>
    <w:rsid w:val="00CF1443"/>
    <w:rsid w:val="00CF1EE8"/>
    <w:rsid w:val="00CF2511"/>
    <w:rsid w:val="00CF28A0"/>
    <w:rsid w:val="00CF2F88"/>
    <w:rsid w:val="00CF34D0"/>
    <w:rsid w:val="00CF5463"/>
    <w:rsid w:val="00CF5EEA"/>
    <w:rsid w:val="00CF6219"/>
    <w:rsid w:val="00CF6CFC"/>
    <w:rsid w:val="00CF7269"/>
    <w:rsid w:val="00CF76B9"/>
    <w:rsid w:val="00D01A2A"/>
    <w:rsid w:val="00D01ECD"/>
    <w:rsid w:val="00D02098"/>
    <w:rsid w:val="00D0230A"/>
    <w:rsid w:val="00D02E67"/>
    <w:rsid w:val="00D03CE0"/>
    <w:rsid w:val="00D05AD2"/>
    <w:rsid w:val="00D0704D"/>
    <w:rsid w:val="00D1126E"/>
    <w:rsid w:val="00D11677"/>
    <w:rsid w:val="00D11B04"/>
    <w:rsid w:val="00D130C2"/>
    <w:rsid w:val="00D13BBB"/>
    <w:rsid w:val="00D14E20"/>
    <w:rsid w:val="00D1679A"/>
    <w:rsid w:val="00D16BF4"/>
    <w:rsid w:val="00D205A9"/>
    <w:rsid w:val="00D20917"/>
    <w:rsid w:val="00D21FC2"/>
    <w:rsid w:val="00D22200"/>
    <w:rsid w:val="00D236D2"/>
    <w:rsid w:val="00D238DB"/>
    <w:rsid w:val="00D23A2E"/>
    <w:rsid w:val="00D23E3C"/>
    <w:rsid w:val="00D23F79"/>
    <w:rsid w:val="00D2468A"/>
    <w:rsid w:val="00D24AD8"/>
    <w:rsid w:val="00D25C20"/>
    <w:rsid w:val="00D261CC"/>
    <w:rsid w:val="00D26D10"/>
    <w:rsid w:val="00D2778B"/>
    <w:rsid w:val="00D27CCC"/>
    <w:rsid w:val="00D308E8"/>
    <w:rsid w:val="00D3106A"/>
    <w:rsid w:val="00D33201"/>
    <w:rsid w:val="00D34833"/>
    <w:rsid w:val="00D35A2B"/>
    <w:rsid w:val="00D35B34"/>
    <w:rsid w:val="00D365F8"/>
    <w:rsid w:val="00D36BCA"/>
    <w:rsid w:val="00D36E8F"/>
    <w:rsid w:val="00D36E91"/>
    <w:rsid w:val="00D373FF"/>
    <w:rsid w:val="00D37423"/>
    <w:rsid w:val="00D37680"/>
    <w:rsid w:val="00D376E1"/>
    <w:rsid w:val="00D37A3D"/>
    <w:rsid w:val="00D37CB7"/>
    <w:rsid w:val="00D37F29"/>
    <w:rsid w:val="00D37F6F"/>
    <w:rsid w:val="00D405AB"/>
    <w:rsid w:val="00D415B0"/>
    <w:rsid w:val="00D42ED2"/>
    <w:rsid w:val="00D4325C"/>
    <w:rsid w:val="00D434A6"/>
    <w:rsid w:val="00D43B7F"/>
    <w:rsid w:val="00D44F76"/>
    <w:rsid w:val="00D45279"/>
    <w:rsid w:val="00D45920"/>
    <w:rsid w:val="00D47531"/>
    <w:rsid w:val="00D5002B"/>
    <w:rsid w:val="00D500CA"/>
    <w:rsid w:val="00D502F0"/>
    <w:rsid w:val="00D5090B"/>
    <w:rsid w:val="00D50F14"/>
    <w:rsid w:val="00D511AD"/>
    <w:rsid w:val="00D51B9D"/>
    <w:rsid w:val="00D55C63"/>
    <w:rsid w:val="00D56134"/>
    <w:rsid w:val="00D563F4"/>
    <w:rsid w:val="00D56627"/>
    <w:rsid w:val="00D57268"/>
    <w:rsid w:val="00D57348"/>
    <w:rsid w:val="00D574F5"/>
    <w:rsid w:val="00D5788E"/>
    <w:rsid w:val="00D60186"/>
    <w:rsid w:val="00D60962"/>
    <w:rsid w:val="00D60C2D"/>
    <w:rsid w:val="00D60C8B"/>
    <w:rsid w:val="00D61435"/>
    <w:rsid w:val="00D618BD"/>
    <w:rsid w:val="00D61D90"/>
    <w:rsid w:val="00D62023"/>
    <w:rsid w:val="00D62148"/>
    <w:rsid w:val="00D6233B"/>
    <w:rsid w:val="00D62480"/>
    <w:rsid w:val="00D626FA"/>
    <w:rsid w:val="00D62761"/>
    <w:rsid w:val="00D650B3"/>
    <w:rsid w:val="00D655AF"/>
    <w:rsid w:val="00D66654"/>
    <w:rsid w:val="00D66F06"/>
    <w:rsid w:val="00D710FA"/>
    <w:rsid w:val="00D71C24"/>
    <w:rsid w:val="00D72704"/>
    <w:rsid w:val="00D72C2A"/>
    <w:rsid w:val="00D72F3A"/>
    <w:rsid w:val="00D73439"/>
    <w:rsid w:val="00D7374F"/>
    <w:rsid w:val="00D7467B"/>
    <w:rsid w:val="00D757BB"/>
    <w:rsid w:val="00D75B42"/>
    <w:rsid w:val="00D75EF7"/>
    <w:rsid w:val="00D75F81"/>
    <w:rsid w:val="00D75FC0"/>
    <w:rsid w:val="00D76073"/>
    <w:rsid w:val="00D80299"/>
    <w:rsid w:val="00D80A99"/>
    <w:rsid w:val="00D80B5E"/>
    <w:rsid w:val="00D8138E"/>
    <w:rsid w:val="00D81B06"/>
    <w:rsid w:val="00D82815"/>
    <w:rsid w:val="00D82EC5"/>
    <w:rsid w:val="00D82F20"/>
    <w:rsid w:val="00D84D3D"/>
    <w:rsid w:val="00D85310"/>
    <w:rsid w:val="00D85B74"/>
    <w:rsid w:val="00D85F3F"/>
    <w:rsid w:val="00D86082"/>
    <w:rsid w:val="00D8620D"/>
    <w:rsid w:val="00D91097"/>
    <w:rsid w:val="00D91297"/>
    <w:rsid w:val="00D9178E"/>
    <w:rsid w:val="00D917E3"/>
    <w:rsid w:val="00D918AD"/>
    <w:rsid w:val="00D91921"/>
    <w:rsid w:val="00D93048"/>
    <w:rsid w:val="00D93F82"/>
    <w:rsid w:val="00D94585"/>
    <w:rsid w:val="00D94D1F"/>
    <w:rsid w:val="00D95C31"/>
    <w:rsid w:val="00D95FCF"/>
    <w:rsid w:val="00D96618"/>
    <w:rsid w:val="00D969CF"/>
    <w:rsid w:val="00DA08DC"/>
    <w:rsid w:val="00DA0C05"/>
    <w:rsid w:val="00DA2312"/>
    <w:rsid w:val="00DA2DA2"/>
    <w:rsid w:val="00DA4349"/>
    <w:rsid w:val="00DA44FC"/>
    <w:rsid w:val="00DA47E3"/>
    <w:rsid w:val="00DA498D"/>
    <w:rsid w:val="00DA51EB"/>
    <w:rsid w:val="00DA540D"/>
    <w:rsid w:val="00DA5B8B"/>
    <w:rsid w:val="00DA679A"/>
    <w:rsid w:val="00DA685E"/>
    <w:rsid w:val="00DA7082"/>
    <w:rsid w:val="00DB071F"/>
    <w:rsid w:val="00DB15C5"/>
    <w:rsid w:val="00DB1E9A"/>
    <w:rsid w:val="00DB26A7"/>
    <w:rsid w:val="00DB2EE9"/>
    <w:rsid w:val="00DB435B"/>
    <w:rsid w:val="00DB463B"/>
    <w:rsid w:val="00DB4802"/>
    <w:rsid w:val="00DB580C"/>
    <w:rsid w:val="00DB5ABC"/>
    <w:rsid w:val="00DB69CA"/>
    <w:rsid w:val="00DB7118"/>
    <w:rsid w:val="00DB77A8"/>
    <w:rsid w:val="00DB7A33"/>
    <w:rsid w:val="00DC0054"/>
    <w:rsid w:val="00DC024E"/>
    <w:rsid w:val="00DC0488"/>
    <w:rsid w:val="00DC23C2"/>
    <w:rsid w:val="00DC2900"/>
    <w:rsid w:val="00DC44A1"/>
    <w:rsid w:val="00DC4611"/>
    <w:rsid w:val="00DC5A7D"/>
    <w:rsid w:val="00DC5FCB"/>
    <w:rsid w:val="00DC608C"/>
    <w:rsid w:val="00DC75EF"/>
    <w:rsid w:val="00DC7E4B"/>
    <w:rsid w:val="00DD0184"/>
    <w:rsid w:val="00DD0310"/>
    <w:rsid w:val="00DD0D3D"/>
    <w:rsid w:val="00DD15E0"/>
    <w:rsid w:val="00DD18F7"/>
    <w:rsid w:val="00DD19AC"/>
    <w:rsid w:val="00DD2EFB"/>
    <w:rsid w:val="00DD3848"/>
    <w:rsid w:val="00DD3A1D"/>
    <w:rsid w:val="00DD3B23"/>
    <w:rsid w:val="00DD3EA5"/>
    <w:rsid w:val="00DD51C6"/>
    <w:rsid w:val="00DD5363"/>
    <w:rsid w:val="00DD5DB1"/>
    <w:rsid w:val="00DD6ABA"/>
    <w:rsid w:val="00DD6D71"/>
    <w:rsid w:val="00DD6F8E"/>
    <w:rsid w:val="00DD73AF"/>
    <w:rsid w:val="00DD7F62"/>
    <w:rsid w:val="00DE00D8"/>
    <w:rsid w:val="00DE0B78"/>
    <w:rsid w:val="00DE1E6C"/>
    <w:rsid w:val="00DE1E8E"/>
    <w:rsid w:val="00DE20D6"/>
    <w:rsid w:val="00DE2480"/>
    <w:rsid w:val="00DE2536"/>
    <w:rsid w:val="00DE277A"/>
    <w:rsid w:val="00DE2EAE"/>
    <w:rsid w:val="00DE2ECC"/>
    <w:rsid w:val="00DE32CF"/>
    <w:rsid w:val="00DE3367"/>
    <w:rsid w:val="00DE34F2"/>
    <w:rsid w:val="00DE4B8A"/>
    <w:rsid w:val="00DE4E8C"/>
    <w:rsid w:val="00DE6253"/>
    <w:rsid w:val="00DE6AD0"/>
    <w:rsid w:val="00DE6CBC"/>
    <w:rsid w:val="00DE7158"/>
    <w:rsid w:val="00DE7591"/>
    <w:rsid w:val="00DE79F9"/>
    <w:rsid w:val="00DF0967"/>
    <w:rsid w:val="00DF0EC9"/>
    <w:rsid w:val="00DF1672"/>
    <w:rsid w:val="00DF2B8D"/>
    <w:rsid w:val="00DF3CAE"/>
    <w:rsid w:val="00DF457A"/>
    <w:rsid w:val="00DF488B"/>
    <w:rsid w:val="00DF6F6A"/>
    <w:rsid w:val="00DF78B7"/>
    <w:rsid w:val="00E002D5"/>
    <w:rsid w:val="00E00425"/>
    <w:rsid w:val="00E004B5"/>
    <w:rsid w:val="00E00770"/>
    <w:rsid w:val="00E013DE"/>
    <w:rsid w:val="00E014C9"/>
    <w:rsid w:val="00E01D35"/>
    <w:rsid w:val="00E03C8F"/>
    <w:rsid w:val="00E04618"/>
    <w:rsid w:val="00E051E1"/>
    <w:rsid w:val="00E06195"/>
    <w:rsid w:val="00E07F77"/>
    <w:rsid w:val="00E10C3C"/>
    <w:rsid w:val="00E10F87"/>
    <w:rsid w:val="00E132A6"/>
    <w:rsid w:val="00E13621"/>
    <w:rsid w:val="00E1472D"/>
    <w:rsid w:val="00E15B0E"/>
    <w:rsid w:val="00E15C4B"/>
    <w:rsid w:val="00E20FA2"/>
    <w:rsid w:val="00E2134B"/>
    <w:rsid w:val="00E21950"/>
    <w:rsid w:val="00E2228F"/>
    <w:rsid w:val="00E222A0"/>
    <w:rsid w:val="00E22B0F"/>
    <w:rsid w:val="00E2394F"/>
    <w:rsid w:val="00E25DA6"/>
    <w:rsid w:val="00E261F8"/>
    <w:rsid w:val="00E26971"/>
    <w:rsid w:val="00E273AE"/>
    <w:rsid w:val="00E27C03"/>
    <w:rsid w:val="00E27EC0"/>
    <w:rsid w:val="00E30F7A"/>
    <w:rsid w:val="00E31C32"/>
    <w:rsid w:val="00E32D6E"/>
    <w:rsid w:val="00E333D9"/>
    <w:rsid w:val="00E35358"/>
    <w:rsid w:val="00E3577F"/>
    <w:rsid w:val="00E3619F"/>
    <w:rsid w:val="00E369E7"/>
    <w:rsid w:val="00E36D9B"/>
    <w:rsid w:val="00E36F17"/>
    <w:rsid w:val="00E4078B"/>
    <w:rsid w:val="00E41BF6"/>
    <w:rsid w:val="00E41FB0"/>
    <w:rsid w:val="00E4299A"/>
    <w:rsid w:val="00E42BC5"/>
    <w:rsid w:val="00E42DED"/>
    <w:rsid w:val="00E43C70"/>
    <w:rsid w:val="00E44BA3"/>
    <w:rsid w:val="00E4533A"/>
    <w:rsid w:val="00E45E09"/>
    <w:rsid w:val="00E461AC"/>
    <w:rsid w:val="00E4664A"/>
    <w:rsid w:val="00E472C6"/>
    <w:rsid w:val="00E47A51"/>
    <w:rsid w:val="00E5035B"/>
    <w:rsid w:val="00E512CE"/>
    <w:rsid w:val="00E51C5A"/>
    <w:rsid w:val="00E5216E"/>
    <w:rsid w:val="00E521DD"/>
    <w:rsid w:val="00E52AC2"/>
    <w:rsid w:val="00E53043"/>
    <w:rsid w:val="00E53969"/>
    <w:rsid w:val="00E53A29"/>
    <w:rsid w:val="00E53D2B"/>
    <w:rsid w:val="00E54C85"/>
    <w:rsid w:val="00E55836"/>
    <w:rsid w:val="00E55C51"/>
    <w:rsid w:val="00E6051C"/>
    <w:rsid w:val="00E60873"/>
    <w:rsid w:val="00E60F1F"/>
    <w:rsid w:val="00E61379"/>
    <w:rsid w:val="00E62368"/>
    <w:rsid w:val="00E62658"/>
    <w:rsid w:val="00E62E46"/>
    <w:rsid w:val="00E66742"/>
    <w:rsid w:val="00E67551"/>
    <w:rsid w:val="00E67DC9"/>
    <w:rsid w:val="00E714B8"/>
    <w:rsid w:val="00E73955"/>
    <w:rsid w:val="00E745A3"/>
    <w:rsid w:val="00E75FA0"/>
    <w:rsid w:val="00E76590"/>
    <w:rsid w:val="00E767C1"/>
    <w:rsid w:val="00E76CAD"/>
    <w:rsid w:val="00E76CFA"/>
    <w:rsid w:val="00E7727E"/>
    <w:rsid w:val="00E800D3"/>
    <w:rsid w:val="00E80DDB"/>
    <w:rsid w:val="00E813FE"/>
    <w:rsid w:val="00E8285D"/>
    <w:rsid w:val="00E82B48"/>
    <w:rsid w:val="00E82E3D"/>
    <w:rsid w:val="00E82E41"/>
    <w:rsid w:val="00E8371D"/>
    <w:rsid w:val="00E83FF5"/>
    <w:rsid w:val="00E86732"/>
    <w:rsid w:val="00E906F3"/>
    <w:rsid w:val="00E909E4"/>
    <w:rsid w:val="00E921D3"/>
    <w:rsid w:val="00E92B18"/>
    <w:rsid w:val="00E93EAC"/>
    <w:rsid w:val="00E9419F"/>
    <w:rsid w:val="00E941DB"/>
    <w:rsid w:val="00E9445D"/>
    <w:rsid w:val="00E94B5F"/>
    <w:rsid w:val="00E95028"/>
    <w:rsid w:val="00E9580D"/>
    <w:rsid w:val="00E95CF9"/>
    <w:rsid w:val="00E9667C"/>
    <w:rsid w:val="00E972EA"/>
    <w:rsid w:val="00E97B59"/>
    <w:rsid w:val="00EA04BD"/>
    <w:rsid w:val="00EA271D"/>
    <w:rsid w:val="00EA3326"/>
    <w:rsid w:val="00EA3996"/>
    <w:rsid w:val="00EA40EE"/>
    <w:rsid w:val="00EA6083"/>
    <w:rsid w:val="00EA61AF"/>
    <w:rsid w:val="00EA61E5"/>
    <w:rsid w:val="00EA6FA7"/>
    <w:rsid w:val="00EA75E5"/>
    <w:rsid w:val="00EA771F"/>
    <w:rsid w:val="00EB0737"/>
    <w:rsid w:val="00EB0FCC"/>
    <w:rsid w:val="00EB25AE"/>
    <w:rsid w:val="00EB471B"/>
    <w:rsid w:val="00EB53C8"/>
    <w:rsid w:val="00EB57C3"/>
    <w:rsid w:val="00EB5F07"/>
    <w:rsid w:val="00EB6B9C"/>
    <w:rsid w:val="00EB74CC"/>
    <w:rsid w:val="00EB781D"/>
    <w:rsid w:val="00EB7A5A"/>
    <w:rsid w:val="00EB7EF7"/>
    <w:rsid w:val="00EC0551"/>
    <w:rsid w:val="00EC1A25"/>
    <w:rsid w:val="00EC2220"/>
    <w:rsid w:val="00EC3058"/>
    <w:rsid w:val="00EC307C"/>
    <w:rsid w:val="00EC3998"/>
    <w:rsid w:val="00EC511B"/>
    <w:rsid w:val="00EC52BC"/>
    <w:rsid w:val="00EC63C4"/>
    <w:rsid w:val="00EC7301"/>
    <w:rsid w:val="00ED0A3E"/>
    <w:rsid w:val="00ED0B6F"/>
    <w:rsid w:val="00ED23A9"/>
    <w:rsid w:val="00ED2CE3"/>
    <w:rsid w:val="00ED31DA"/>
    <w:rsid w:val="00ED450C"/>
    <w:rsid w:val="00ED457C"/>
    <w:rsid w:val="00ED5205"/>
    <w:rsid w:val="00ED584B"/>
    <w:rsid w:val="00ED588C"/>
    <w:rsid w:val="00ED5F1D"/>
    <w:rsid w:val="00ED7B5B"/>
    <w:rsid w:val="00ED7C87"/>
    <w:rsid w:val="00EE090C"/>
    <w:rsid w:val="00EE0D78"/>
    <w:rsid w:val="00EE0D9E"/>
    <w:rsid w:val="00EE13FB"/>
    <w:rsid w:val="00EE351A"/>
    <w:rsid w:val="00EE3884"/>
    <w:rsid w:val="00EE41C7"/>
    <w:rsid w:val="00EE473C"/>
    <w:rsid w:val="00EE4DCC"/>
    <w:rsid w:val="00EE5699"/>
    <w:rsid w:val="00EE6FAE"/>
    <w:rsid w:val="00EE73DC"/>
    <w:rsid w:val="00EE7B9F"/>
    <w:rsid w:val="00EF1DC1"/>
    <w:rsid w:val="00EF27B2"/>
    <w:rsid w:val="00EF2C05"/>
    <w:rsid w:val="00EF3083"/>
    <w:rsid w:val="00EF3DE7"/>
    <w:rsid w:val="00EF443D"/>
    <w:rsid w:val="00EF4E19"/>
    <w:rsid w:val="00EF4E51"/>
    <w:rsid w:val="00EF50BE"/>
    <w:rsid w:val="00EF5AD6"/>
    <w:rsid w:val="00EF6BAE"/>
    <w:rsid w:val="00EF6C5B"/>
    <w:rsid w:val="00F00119"/>
    <w:rsid w:val="00F00255"/>
    <w:rsid w:val="00F00686"/>
    <w:rsid w:val="00F02076"/>
    <w:rsid w:val="00F02139"/>
    <w:rsid w:val="00F022F6"/>
    <w:rsid w:val="00F0284F"/>
    <w:rsid w:val="00F0312B"/>
    <w:rsid w:val="00F058D8"/>
    <w:rsid w:val="00F05A69"/>
    <w:rsid w:val="00F06912"/>
    <w:rsid w:val="00F06B8C"/>
    <w:rsid w:val="00F1072D"/>
    <w:rsid w:val="00F10FB9"/>
    <w:rsid w:val="00F11293"/>
    <w:rsid w:val="00F1192E"/>
    <w:rsid w:val="00F15CFE"/>
    <w:rsid w:val="00F15D55"/>
    <w:rsid w:val="00F16AC5"/>
    <w:rsid w:val="00F16BA0"/>
    <w:rsid w:val="00F20045"/>
    <w:rsid w:val="00F204A4"/>
    <w:rsid w:val="00F20764"/>
    <w:rsid w:val="00F2137F"/>
    <w:rsid w:val="00F214F7"/>
    <w:rsid w:val="00F22C3C"/>
    <w:rsid w:val="00F231FB"/>
    <w:rsid w:val="00F2338E"/>
    <w:rsid w:val="00F2366F"/>
    <w:rsid w:val="00F23B80"/>
    <w:rsid w:val="00F2464B"/>
    <w:rsid w:val="00F25B13"/>
    <w:rsid w:val="00F265A1"/>
    <w:rsid w:val="00F269EE"/>
    <w:rsid w:val="00F3171E"/>
    <w:rsid w:val="00F32447"/>
    <w:rsid w:val="00F33A32"/>
    <w:rsid w:val="00F33C0F"/>
    <w:rsid w:val="00F359C9"/>
    <w:rsid w:val="00F361FE"/>
    <w:rsid w:val="00F36971"/>
    <w:rsid w:val="00F36EEA"/>
    <w:rsid w:val="00F37B4F"/>
    <w:rsid w:val="00F37CF7"/>
    <w:rsid w:val="00F4221C"/>
    <w:rsid w:val="00F42403"/>
    <w:rsid w:val="00F4272C"/>
    <w:rsid w:val="00F42CD0"/>
    <w:rsid w:val="00F43361"/>
    <w:rsid w:val="00F43414"/>
    <w:rsid w:val="00F43B07"/>
    <w:rsid w:val="00F43ED1"/>
    <w:rsid w:val="00F441F1"/>
    <w:rsid w:val="00F443F2"/>
    <w:rsid w:val="00F450C7"/>
    <w:rsid w:val="00F4556E"/>
    <w:rsid w:val="00F45D3B"/>
    <w:rsid w:val="00F45D97"/>
    <w:rsid w:val="00F46616"/>
    <w:rsid w:val="00F46BFB"/>
    <w:rsid w:val="00F4748E"/>
    <w:rsid w:val="00F50187"/>
    <w:rsid w:val="00F507EB"/>
    <w:rsid w:val="00F51076"/>
    <w:rsid w:val="00F51127"/>
    <w:rsid w:val="00F5121D"/>
    <w:rsid w:val="00F51274"/>
    <w:rsid w:val="00F512C7"/>
    <w:rsid w:val="00F53193"/>
    <w:rsid w:val="00F547CD"/>
    <w:rsid w:val="00F551C2"/>
    <w:rsid w:val="00F55D67"/>
    <w:rsid w:val="00F560EB"/>
    <w:rsid w:val="00F571A5"/>
    <w:rsid w:val="00F57233"/>
    <w:rsid w:val="00F57742"/>
    <w:rsid w:val="00F60932"/>
    <w:rsid w:val="00F6155B"/>
    <w:rsid w:val="00F618C1"/>
    <w:rsid w:val="00F622B2"/>
    <w:rsid w:val="00F63874"/>
    <w:rsid w:val="00F63A4D"/>
    <w:rsid w:val="00F63E90"/>
    <w:rsid w:val="00F655E9"/>
    <w:rsid w:val="00F66381"/>
    <w:rsid w:val="00F67870"/>
    <w:rsid w:val="00F704C2"/>
    <w:rsid w:val="00F7077D"/>
    <w:rsid w:val="00F70B84"/>
    <w:rsid w:val="00F736AB"/>
    <w:rsid w:val="00F73A1E"/>
    <w:rsid w:val="00F761A9"/>
    <w:rsid w:val="00F77C40"/>
    <w:rsid w:val="00F801E0"/>
    <w:rsid w:val="00F8326B"/>
    <w:rsid w:val="00F83342"/>
    <w:rsid w:val="00F838AF"/>
    <w:rsid w:val="00F83956"/>
    <w:rsid w:val="00F83F59"/>
    <w:rsid w:val="00F86F2C"/>
    <w:rsid w:val="00F90621"/>
    <w:rsid w:val="00F9102D"/>
    <w:rsid w:val="00F91A13"/>
    <w:rsid w:val="00F91E92"/>
    <w:rsid w:val="00F92B8F"/>
    <w:rsid w:val="00F92BA7"/>
    <w:rsid w:val="00F934AF"/>
    <w:rsid w:val="00F93964"/>
    <w:rsid w:val="00F93FA1"/>
    <w:rsid w:val="00F9430D"/>
    <w:rsid w:val="00F94326"/>
    <w:rsid w:val="00F94F0E"/>
    <w:rsid w:val="00F9558D"/>
    <w:rsid w:val="00F955E4"/>
    <w:rsid w:val="00F9621F"/>
    <w:rsid w:val="00F9670D"/>
    <w:rsid w:val="00FA0D5A"/>
    <w:rsid w:val="00FA0E5B"/>
    <w:rsid w:val="00FA235E"/>
    <w:rsid w:val="00FA2CB2"/>
    <w:rsid w:val="00FA3938"/>
    <w:rsid w:val="00FA5602"/>
    <w:rsid w:val="00FA76D1"/>
    <w:rsid w:val="00FA7E5D"/>
    <w:rsid w:val="00FB0D0D"/>
    <w:rsid w:val="00FB1D6D"/>
    <w:rsid w:val="00FB1D8A"/>
    <w:rsid w:val="00FB1F45"/>
    <w:rsid w:val="00FB21F1"/>
    <w:rsid w:val="00FB26FC"/>
    <w:rsid w:val="00FB3943"/>
    <w:rsid w:val="00FB3D92"/>
    <w:rsid w:val="00FB3E74"/>
    <w:rsid w:val="00FB4918"/>
    <w:rsid w:val="00FB4DB2"/>
    <w:rsid w:val="00FB5891"/>
    <w:rsid w:val="00FB7E4E"/>
    <w:rsid w:val="00FC0DD5"/>
    <w:rsid w:val="00FC10E4"/>
    <w:rsid w:val="00FC157C"/>
    <w:rsid w:val="00FC1639"/>
    <w:rsid w:val="00FC2C26"/>
    <w:rsid w:val="00FC2ECE"/>
    <w:rsid w:val="00FC2FEB"/>
    <w:rsid w:val="00FC3A27"/>
    <w:rsid w:val="00FC50D9"/>
    <w:rsid w:val="00FC58A8"/>
    <w:rsid w:val="00FC5B79"/>
    <w:rsid w:val="00FC65C1"/>
    <w:rsid w:val="00FC662B"/>
    <w:rsid w:val="00FC6CC9"/>
    <w:rsid w:val="00FC7FF1"/>
    <w:rsid w:val="00FD03D0"/>
    <w:rsid w:val="00FD17B2"/>
    <w:rsid w:val="00FD1C43"/>
    <w:rsid w:val="00FD34D7"/>
    <w:rsid w:val="00FD377C"/>
    <w:rsid w:val="00FD419F"/>
    <w:rsid w:val="00FD48C1"/>
    <w:rsid w:val="00FD59CF"/>
    <w:rsid w:val="00FD652C"/>
    <w:rsid w:val="00FD6A2E"/>
    <w:rsid w:val="00FD6C76"/>
    <w:rsid w:val="00FD6E65"/>
    <w:rsid w:val="00FD72B5"/>
    <w:rsid w:val="00FD72BD"/>
    <w:rsid w:val="00FD7556"/>
    <w:rsid w:val="00FD7DE9"/>
    <w:rsid w:val="00FE06C8"/>
    <w:rsid w:val="00FE0B51"/>
    <w:rsid w:val="00FE12E1"/>
    <w:rsid w:val="00FE198E"/>
    <w:rsid w:val="00FE19E2"/>
    <w:rsid w:val="00FE1AC1"/>
    <w:rsid w:val="00FE222F"/>
    <w:rsid w:val="00FE3B8C"/>
    <w:rsid w:val="00FE412B"/>
    <w:rsid w:val="00FE47C3"/>
    <w:rsid w:val="00FE4F2A"/>
    <w:rsid w:val="00FE6F4A"/>
    <w:rsid w:val="00FE70AE"/>
    <w:rsid w:val="00FF0104"/>
    <w:rsid w:val="00FF035C"/>
    <w:rsid w:val="00FF035E"/>
    <w:rsid w:val="00FF08CE"/>
    <w:rsid w:val="00FF27A8"/>
    <w:rsid w:val="00FF2911"/>
    <w:rsid w:val="00FF3DDE"/>
    <w:rsid w:val="00FF3F62"/>
    <w:rsid w:val="00FF51D1"/>
    <w:rsid w:val="00FF5EED"/>
    <w:rsid w:val="00FF633B"/>
    <w:rsid w:val="00FF77D9"/>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CEC1"/>
  <w15:docId w15:val="{C0B12C93-EA1F-40B8-8DD4-115F1F900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D3C"/>
    <w:pPr>
      <w:spacing w:after="0"/>
    </w:pPr>
    <w:rPr>
      <w:rFonts w:ascii="Calibri" w:eastAsiaTheme="minorEastAsia" w:hAnsi="Calibri" w:cs="Calibri"/>
      <w:sz w:val="20"/>
      <w:szCs w:val="22"/>
    </w:rPr>
  </w:style>
  <w:style w:type="paragraph" w:styleId="Heading1">
    <w:name w:val="heading 1"/>
    <w:basedOn w:val="Normal"/>
    <w:link w:val="Heading1Char"/>
    <w:uiPriority w:val="2"/>
    <w:qFormat/>
    <w:rsid w:val="00AB7D26"/>
    <w:pPr>
      <w:keepNext/>
      <w:outlineLvl w:val="0"/>
    </w:pPr>
    <w:rPr>
      <w:rFonts w:ascii="Microsoft Sans Serif" w:eastAsia="Times New Roman" w:hAnsi="Microsoft Sans Serif" w:cs="Times New Roman"/>
      <w:b/>
      <w:sz w:val="48"/>
      <w:szCs w:val="24"/>
    </w:rPr>
  </w:style>
  <w:style w:type="paragraph" w:styleId="Heading2">
    <w:name w:val="heading 2"/>
    <w:basedOn w:val="Normal"/>
    <w:link w:val="Heading2Char"/>
    <w:uiPriority w:val="2"/>
    <w:unhideWhenUsed/>
    <w:qFormat/>
    <w:rsid w:val="00AB7D26"/>
    <w:pPr>
      <w:keepNext/>
      <w:spacing w:line="240" w:lineRule="auto"/>
      <w:outlineLvl w:val="1"/>
    </w:pPr>
    <w:rPr>
      <w:rFonts w:ascii="Microsoft Sans Serif" w:eastAsia="Times New Roman" w:hAnsi="Microsoft Sans Serif" w:cs="Times New Roman"/>
      <w:b/>
      <w:sz w:val="52"/>
    </w:rPr>
  </w:style>
  <w:style w:type="paragraph" w:styleId="Heading3">
    <w:name w:val="heading 3"/>
    <w:basedOn w:val="Normal"/>
    <w:link w:val="Heading3Char"/>
    <w:uiPriority w:val="2"/>
    <w:unhideWhenUsed/>
    <w:qFormat/>
    <w:rsid w:val="00E6051C"/>
    <w:pPr>
      <w:keepNext/>
      <w:keepLines/>
      <w:spacing w:before="240" w:after="120" w:line="259" w:lineRule="auto"/>
      <w:outlineLvl w:val="2"/>
    </w:pPr>
    <w:rPr>
      <w:rFonts w:ascii="Open Sans" w:eastAsia="Times New Roman" w:hAnsi="Open Sans" w:cs="Times New Roman"/>
      <w:b/>
      <w:color w:val="2F5496"/>
      <w:sz w:val="40"/>
      <w:szCs w:val="36"/>
    </w:rPr>
  </w:style>
  <w:style w:type="paragraph" w:styleId="Heading4">
    <w:name w:val="heading 4"/>
    <w:basedOn w:val="Normal"/>
    <w:link w:val="Heading4Char"/>
    <w:uiPriority w:val="2"/>
    <w:unhideWhenUsed/>
    <w:qFormat/>
    <w:rsid w:val="004F656B"/>
    <w:pPr>
      <w:keepNext/>
      <w:keepLines/>
      <w:spacing w:before="360" w:after="160" w:line="240" w:lineRule="auto"/>
      <w:outlineLvl w:val="3"/>
    </w:pPr>
    <w:rPr>
      <w:rFonts w:eastAsia="Times New Roman" w:cs="Times New Roman"/>
      <w:b/>
      <w:caps/>
      <w:color w:val="2F5496"/>
      <w:spacing w:val="20"/>
      <w:kern w:val="28"/>
      <w:sz w:val="34"/>
    </w:rPr>
  </w:style>
  <w:style w:type="paragraph" w:styleId="Heading5">
    <w:name w:val="heading 5"/>
    <w:basedOn w:val="Heading4"/>
    <w:link w:val="Heading5Char"/>
    <w:uiPriority w:val="2"/>
    <w:unhideWhenUsed/>
    <w:qFormat/>
    <w:rsid w:val="007E1B07"/>
    <w:pPr>
      <w:outlineLvl w:val="4"/>
    </w:pPr>
    <w:rPr>
      <w:color w:val="auto"/>
      <w:sz w:val="26"/>
    </w:rPr>
  </w:style>
  <w:style w:type="paragraph" w:styleId="Heading6">
    <w:name w:val="heading 6"/>
    <w:basedOn w:val="Normal"/>
    <w:next w:val="Normal"/>
    <w:link w:val="Heading6Char"/>
    <w:uiPriority w:val="2"/>
    <w:unhideWhenUsed/>
    <w:qFormat/>
    <w:rsid w:val="00EE6FAE"/>
    <w:pPr>
      <w:keepNext/>
      <w:keepLines/>
      <w:spacing w:before="40"/>
      <w:outlineLvl w:val="5"/>
    </w:pPr>
    <w:rPr>
      <w:rFonts w:asciiTheme="majorHAnsi" w:eastAsiaTheme="majorEastAsia" w:hAnsiTheme="majorHAnsi" w:cstheme="majorBidi"/>
      <w:color w:val="51031E"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7D26"/>
    <w:rPr>
      <w:rFonts w:ascii="Microsoft Sans Serif" w:eastAsia="Times New Roman" w:hAnsi="Microsoft Sans Serif"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CF5463"/>
    <w:pPr>
      <w:contextualSpacing/>
    </w:pPr>
    <w:rPr>
      <w:rFonts w:eastAsia="Times New Roman" w:cs="Times New Roman"/>
      <w:b/>
      <w:color w:val="FFFFFF" w:themeColor="background1"/>
      <w:sz w:val="64"/>
      <w:szCs w:val="64"/>
    </w:rPr>
  </w:style>
  <w:style w:type="character" w:customStyle="1" w:styleId="SubtitleChar">
    <w:name w:val="Subtitle Char"/>
    <w:basedOn w:val="DefaultParagraphFont"/>
    <w:link w:val="Subtitle"/>
    <w:uiPriority w:val="4"/>
    <w:rsid w:val="00CF5463"/>
    <w:rPr>
      <w:rFonts w:ascii="Calibri" w:eastAsia="Times New Roman" w:hAnsi="Calibri" w:cs="Times New Roman"/>
      <w:b/>
      <w:color w:val="FFFFFF" w:themeColor="background1"/>
      <w:sz w:val="64"/>
      <w:szCs w:val="64"/>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AB7D26"/>
    <w:rPr>
      <w:rFonts w:ascii="Microsoft Sans Serif" w:eastAsia="Times New Roman" w:hAnsi="Microsoft Sans Serif" w:cs="Times New Roman"/>
      <w:b/>
      <w:sz w:val="52"/>
      <w:szCs w:val="22"/>
    </w:rPr>
  </w:style>
  <w:style w:type="character" w:customStyle="1" w:styleId="Heading3Char">
    <w:name w:val="Heading 3 Char"/>
    <w:basedOn w:val="DefaultParagraphFont"/>
    <w:link w:val="Heading3"/>
    <w:uiPriority w:val="2"/>
    <w:rsid w:val="00E6051C"/>
    <w:rPr>
      <w:rFonts w:ascii="Open Sans" w:eastAsia="Times New Roman" w:hAnsi="Open Sans" w:cs="Times New Roman"/>
      <w:b/>
      <w:color w:val="2F5496"/>
      <w:sz w:val="40"/>
      <w:szCs w:val="36"/>
    </w:rPr>
  </w:style>
  <w:style w:type="character" w:customStyle="1" w:styleId="Heading4Char">
    <w:name w:val="Heading 4 Char"/>
    <w:basedOn w:val="DefaultParagraphFont"/>
    <w:link w:val="Heading4"/>
    <w:uiPriority w:val="2"/>
    <w:rsid w:val="004F656B"/>
    <w:rPr>
      <w:rFonts w:ascii="Calibri" w:eastAsia="Times New Roman" w:hAnsi="Calibri" w:cs="Times New Roman"/>
      <w:b/>
      <w:caps/>
      <w:color w:val="2F5496"/>
      <w:spacing w:val="20"/>
      <w:kern w:val="28"/>
      <w:sz w:val="34"/>
      <w:szCs w:val="22"/>
    </w:rPr>
  </w:style>
  <w:style w:type="paragraph" w:customStyle="1" w:styleId="Chapter">
    <w:name w:val="Chapter"/>
    <w:basedOn w:val="Normal"/>
    <w:uiPriority w:val="5"/>
    <w:unhideWhenUsed/>
    <w:qFormat/>
    <w:rsid w:val="0089007D"/>
    <w:pPr>
      <w:spacing w:before="20"/>
    </w:pPr>
    <w:rPr>
      <w:rFonts w:asciiTheme="majorHAnsi" w:eastAsia="Times New Roman" w:hAnsiTheme="majorHAnsi" w:cs="Times New Roman"/>
      <w:b/>
      <w:caps/>
      <w:color w:val="63676C" w:themeColor="text1" w:themeTint="A6"/>
      <w:szCs w:val="17"/>
    </w:rPr>
  </w:style>
  <w:style w:type="character" w:customStyle="1" w:styleId="Heading5Char">
    <w:name w:val="Heading 5 Char"/>
    <w:basedOn w:val="DefaultParagraphFont"/>
    <w:link w:val="Heading5"/>
    <w:uiPriority w:val="2"/>
    <w:rsid w:val="007E1B07"/>
    <w:rPr>
      <w:rFonts w:ascii="Calibri" w:eastAsia="Times New Roman" w:hAnsi="Calibri" w:cs="Times New Roman"/>
      <w:b/>
      <w:caps/>
      <w:spacing w:val="20"/>
      <w:kern w:val="28"/>
      <w:sz w:val="26"/>
      <w:szCs w:val="22"/>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B7450E"/>
    <w:rPr>
      <w:color w:val="0070C0" w:themeColor="hyperlink"/>
      <w:u w:val="single"/>
    </w:rPr>
  </w:style>
  <w:style w:type="character" w:styleId="UnresolvedMention">
    <w:name w:val="Unresolved Mention"/>
    <w:basedOn w:val="DefaultParagraphFont"/>
    <w:uiPriority w:val="99"/>
    <w:semiHidden/>
    <w:unhideWhenUsed/>
    <w:rsid w:val="00B7450E"/>
    <w:rPr>
      <w:color w:val="605E5C"/>
      <w:shd w:val="clear" w:color="auto" w:fill="E1DFDD"/>
    </w:rPr>
  </w:style>
  <w:style w:type="character" w:styleId="FollowedHyperlink">
    <w:name w:val="FollowedHyperlink"/>
    <w:basedOn w:val="DefaultParagraphFont"/>
    <w:uiPriority w:val="99"/>
    <w:semiHidden/>
    <w:unhideWhenUsed/>
    <w:rsid w:val="006173A9"/>
    <w:rPr>
      <w:color w:val="00B0F0" w:themeColor="followedHyperlink"/>
      <w:u w:val="single"/>
    </w:rPr>
  </w:style>
  <w:style w:type="paragraph" w:styleId="ListParagraph">
    <w:name w:val="List Paragraph"/>
    <w:basedOn w:val="Normal"/>
    <w:link w:val="ListParagraphChar"/>
    <w:uiPriority w:val="34"/>
    <w:unhideWhenUsed/>
    <w:qFormat/>
    <w:rsid w:val="00E31C32"/>
    <w:pPr>
      <w:spacing w:before="60" w:after="60" w:line="240" w:lineRule="auto"/>
      <w:ind w:left="720"/>
    </w:pPr>
    <w:rPr>
      <w:rFonts w:ascii="Open Sans" w:hAnsi="Open Sans"/>
      <w:sz w:val="16"/>
    </w:rPr>
  </w:style>
  <w:style w:type="paragraph" w:customStyle="1" w:styleId="HyperlinkStyle">
    <w:name w:val="Hyperlink Style"/>
    <w:basedOn w:val="Normal"/>
    <w:link w:val="HyperlinkStyleChar"/>
    <w:qFormat/>
    <w:rsid w:val="00D11677"/>
    <w:rPr>
      <w:color w:val="0070C0"/>
    </w:rPr>
  </w:style>
  <w:style w:type="paragraph" w:styleId="TOCHeading">
    <w:name w:val="TOC Heading"/>
    <w:basedOn w:val="Heading1"/>
    <w:next w:val="Normal"/>
    <w:uiPriority w:val="39"/>
    <w:unhideWhenUsed/>
    <w:qFormat/>
    <w:rsid w:val="00CC5B5D"/>
    <w:pPr>
      <w:keepLines/>
      <w:spacing w:before="240" w:line="259" w:lineRule="auto"/>
      <w:outlineLvl w:val="9"/>
    </w:pPr>
    <w:rPr>
      <w:rFonts w:ascii="Open Sans" w:eastAsiaTheme="majorEastAsia" w:hAnsi="Open Sans" w:cs="Open Sans"/>
      <w:bCs/>
      <w:color w:val="2F5496"/>
      <w:sz w:val="36"/>
      <w:szCs w:val="36"/>
    </w:rPr>
  </w:style>
  <w:style w:type="character" w:customStyle="1" w:styleId="ListParagraphChar">
    <w:name w:val="List Paragraph Char"/>
    <w:basedOn w:val="DefaultParagraphFont"/>
    <w:link w:val="ListParagraph"/>
    <w:uiPriority w:val="34"/>
    <w:rsid w:val="00E31C32"/>
    <w:rPr>
      <w:rFonts w:ascii="Open Sans" w:eastAsiaTheme="minorEastAsia" w:hAnsi="Open Sans" w:cs="Calibri"/>
      <w:sz w:val="16"/>
      <w:szCs w:val="22"/>
    </w:rPr>
  </w:style>
  <w:style w:type="character" w:customStyle="1" w:styleId="HyperlinkStyleChar">
    <w:name w:val="Hyperlink Style Char"/>
    <w:basedOn w:val="ListParagraphChar"/>
    <w:link w:val="HyperlinkStyle"/>
    <w:rsid w:val="00D11677"/>
    <w:rPr>
      <w:rFonts w:ascii="Calibri" w:eastAsiaTheme="minorEastAsia" w:hAnsi="Calibri" w:cs="Calibri"/>
      <w:color w:val="0070C0"/>
      <w:sz w:val="28"/>
      <w:szCs w:val="22"/>
    </w:rPr>
  </w:style>
  <w:style w:type="paragraph" w:styleId="TOC1">
    <w:name w:val="toc 1"/>
    <w:basedOn w:val="Normal"/>
    <w:next w:val="Normal"/>
    <w:autoRedefine/>
    <w:uiPriority w:val="39"/>
    <w:unhideWhenUsed/>
    <w:rsid w:val="004E48E3"/>
    <w:pPr>
      <w:spacing w:after="100"/>
    </w:pPr>
  </w:style>
  <w:style w:type="paragraph" w:styleId="TOC2">
    <w:name w:val="toc 2"/>
    <w:basedOn w:val="Normal"/>
    <w:next w:val="Normal"/>
    <w:autoRedefine/>
    <w:uiPriority w:val="39"/>
    <w:unhideWhenUsed/>
    <w:rsid w:val="004E48E3"/>
    <w:pPr>
      <w:spacing w:after="100"/>
      <w:ind w:left="280"/>
    </w:pPr>
  </w:style>
  <w:style w:type="paragraph" w:styleId="TOC3">
    <w:name w:val="toc 3"/>
    <w:basedOn w:val="Normal"/>
    <w:next w:val="Normal"/>
    <w:autoRedefine/>
    <w:uiPriority w:val="39"/>
    <w:unhideWhenUsed/>
    <w:rsid w:val="004E48E3"/>
    <w:pPr>
      <w:spacing w:after="100"/>
      <w:ind w:left="560"/>
    </w:pPr>
  </w:style>
  <w:style w:type="table" w:styleId="TableGrid">
    <w:name w:val="Table Grid"/>
    <w:basedOn w:val="TableNormal"/>
    <w:uiPriority w:val="39"/>
    <w:rsid w:val="007F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6A20D7"/>
    <w:pPr>
      <w:spacing w:after="0" w:line="240" w:lineRule="auto"/>
    </w:pPr>
    <w:rPr>
      <w:color w:val="155D56" w:themeColor="accent3" w:themeShade="BF"/>
    </w:rPr>
    <w:tblPr>
      <w:tblStyleRowBandSize w:val="1"/>
      <w:tblStyleColBandSize w:val="1"/>
      <w:tblBorders>
        <w:top w:val="single" w:sz="4" w:space="0" w:color="1D7D74" w:themeColor="accent3"/>
        <w:bottom w:val="single" w:sz="4" w:space="0" w:color="1D7D74" w:themeColor="accent3"/>
      </w:tblBorders>
    </w:tblPr>
    <w:tblStylePr w:type="firstRow">
      <w:rPr>
        <w:b/>
        <w:bCs/>
      </w:rPr>
      <w:tblPr/>
      <w:tcPr>
        <w:tcBorders>
          <w:bottom w:val="single" w:sz="4" w:space="0" w:color="1D7D74" w:themeColor="accent3"/>
        </w:tcBorders>
      </w:tcPr>
    </w:tblStylePr>
    <w:tblStylePr w:type="lastRow">
      <w:rPr>
        <w:b/>
        <w:bCs/>
      </w:rPr>
      <w:tblPr/>
      <w:tcPr>
        <w:tcBorders>
          <w:top w:val="double" w:sz="4" w:space="0" w:color="1D7D74" w:themeColor="accent3"/>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ListTable4-Accent3">
    <w:name w:val="List Table 4 Accent 3"/>
    <w:basedOn w:val="TableNormal"/>
    <w:uiPriority w:val="49"/>
    <w:rsid w:val="006A20D7"/>
    <w:pPr>
      <w:spacing w:after="0" w:line="240" w:lineRule="auto"/>
    </w:pPr>
    <w:tblPr>
      <w:tblStyleRowBandSize w:val="1"/>
      <w:tblStyleColBandSize w:val="1"/>
      <w:tblBorders>
        <w:top w:val="single" w:sz="4" w:space="0" w:color="51D6CA" w:themeColor="accent3" w:themeTint="99"/>
        <w:left w:val="single" w:sz="4" w:space="0" w:color="51D6CA" w:themeColor="accent3" w:themeTint="99"/>
        <w:bottom w:val="single" w:sz="4" w:space="0" w:color="51D6CA" w:themeColor="accent3" w:themeTint="99"/>
        <w:right w:val="single" w:sz="4" w:space="0" w:color="51D6CA" w:themeColor="accent3" w:themeTint="99"/>
        <w:insideH w:val="single" w:sz="4" w:space="0" w:color="51D6CA" w:themeColor="accent3" w:themeTint="99"/>
      </w:tblBorders>
    </w:tblPr>
    <w:tblStylePr w:type="firstRow">
      <w:rPr>
        <w:b/>
        <w:bCs/>
        <w:color w:val="FFFFFF" w:themeColor="background1"/>
      </w:rPr>
      <w:tblPr/>
      <w:tcPr>
        <w:tcBorders>
          <w:top w:val="single" w:sz="4" w:space="0" w:color="1D7D74" w:themeColor="accent3"/>
          <w:left w:val="single" w:sz="4" w:space="0" w:color="1D7D74" w:themeColor="accent3"/>
          <w:bottom w:val="single" w:sz="4" w:space="0" w:color="1D7D74" w:themeColor="accent3"/>
          <w:right w:val="single" w:sz="4" w:space="0" w:color="1D7D74" w:themeColor="accent3"/>
          <w:insideH w:val="nil"/>
        </w:tcBorders>
        <w:shd w:val="clear" w:color="auto" w:fill="1D7D74" w:themeFill="accent3"/>
      </w:tcPr>
    </w:tblStylePr>
    <w:tblStylePr w:type="lastRow">
      <w:rPr>
        <w:b/>
        <w:bCs/>
      </w:rPr>
      <w:tblPr/>
      <w:tcPr>
        <w:tcBorders>
          <w:top w:val="double" w:sz="4" w:space="0" w:color="51D6CA" w:themeColor="accent3" w:themeTint="99"/>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PlainTable1">
    <w:name w:val="Plain Table 1"/>
    <w:basedOn w:val="TableNormal"/>
    <w:uiPriority w:val="41"/>
    <w:rsid w:val="007B0B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587D5E"/>
    <w:pPr>
      <w:spacing w:after="100"/>
      <w:ind w:left="840"/>
    </w:pPr>
  </w:style>
  <w:style w:type="paragraph" w:customStyle="1" w:styleId="WorkflowStateDefinitionHeading3">
    <w:name w:val="Workflow State Definition Heading 3"/>
    <w:basedOn w:val="Normal"/>
    <w:next w:val="Heading3"/>
    <w:link w:val="WorkflowStateDefinitionHeading3Char"/>
    <w:rsid w:val="005B3E9B"/>
    <w:pPr>
      <w:spacing w:before="240" w:after="120"/>
    </w:pPr>
    <w:rPr>
      <w:b/>
      <w:caps/>
      <w:color w:val="161718" w:themeColor="text1"/>
    </w:rPr>
  </w:style>
  <w:style w:type="paragraph" w:customStyle="1" w:styleId="HEADING3Workflow">
    <w:name w:val="HEADING 3 Workflow"/>
    <w:basedOn w:val="Heading3"/>
    <w:next w:val="Heading3"/>
    <w:link w:val="HEADING3WorkflowChar"/>
    <w:rsid w:val="009F67FC"/>
    <w:pPr>
      <w:spacing w:before="360"/>
    </w:pPr>
    <w:rPr>
      <w:caps/>
      <w:sz w:val="34"/>
    </w:rPr>
  </w:style>
  <w:style w:type="character" w:customStyle="1" w:styleId="WorkflowStateDefinitionHeading3Char">
    <w:name w:val="Workflow State Definition Heading 3 Char"/>
    <w:basedOn w:val="Heading4Char"/>
    <w:link w:val="WorkflowStateDefinitionHeading3"/>
    <w:rsid w:val="005B3E9B"/>
    <w:rPr>
      <w:rFonts w:ascii="Calibri" w:eastAsiaTheme="minorEastAsia" w:hAnsi="Calibri" w:cs="Calibri"/>
      <w:b/>
      <w:caps/>
      <w:color w:val="161718" w:themeColor="text1"/>
      <w:spacing w:val="20"/>
      <w:kern w:val="28"/>
      <w:sz w:val="28"/>
      <w:szCs w:val="22"/>
    </w:rPr>
  </w:style>
  <w:style w:type="character" w:customStyle="1" w:styleId="HEADING3WorkflowChar">
    <w:name w:val="HEADING 3 Workflow Char"/>
    <w:basedOn w:val="Heading4Char"/>
    <w:link w:val="HEADING3Workflow"/>
    <w:rsid w:val="009F67FC"/>
    <w:rPr>
      <w:rFonts w:ascii="Open Sans" w:eastAsia="Times New Roman" w:hAnsi="Open Sans" w:cs="Times New Roman"/>
      <w:b/>
      <w:caps/>
      <w:color w:val="2F5496"/>
      <w:spacing w:val="20"/>
      <w:kern w:val="28"/>
      <w:sz w:val="34"/>
      <w:szCs w:val="36"/>
    </w:rPr>
  </w:style>
  <w:style w:type="paragraph" w:customStyle="1" w:styleId="Heading2forWorkflowStates">
    <w:name w:val="Heading 2 for Workflow States"/>
    <w:basedOn w:val="Normal"/>
    <w:next w:val="Heading2"/>
    <w:link w:val="Heading2forWorkflowStatesChar"/>
    <w:rsid w:val="00827F4D"/>
    <w:pPr>
      <w:spacing w:before="120" w:after="240"/>
      <w:outlineLvl w:val="1"/>
    </w:pPr>
    <w:rPr>
      <w:rFonts w:ascii="Open Sans" w:hAnsi="Open Sans"/>
      <w:b/>
      <w:color w:val="2F5496"/>
      <w:sz w:val="36"/>
    </w:rPr>
  </w:style>
  <w:style w:type="character" w:customStyle="1" w:styleId="Heading2forWorkflowStatesChar">
    <w:name w:val="Heading 2 for Workflow States Char"/>
    <w:basedOn w:val="Heading2Char"/>
    <w:link w:val="Heading2forWorkflowStates"/>
    <w:rsid w:val="00827F4D"/>
    <w:rPr>
      <w:rFonts w:ascii="Open Sans" w:eastAsiaTheme="minorEastAsia" w:hAnsi="Open Sans" w:cs="Calibri"/>
      <w:b/>
      <w:color w:val="2F5496"/>
      <w:sz w:val="36"/>
      <w:szCs w:val="22"/>
    </w:rPr>
  </w:style>
  <w:style w:type="character" w:styleId="Emphasis">
    <w:name w:val="Emphasis"/>
    <w:basedOn w:val="DefaultParagraphFont"/>
    <w:uiPriority w:val="20"/>
    <w:qFormat/>
    <w:rsid w:val="008B55D4"/>
    <w:rPr>
      <w:i/>
      <w:iCs/>
    </w:rPr>
  </w:style>
  <w:style w:type="paragraph" w:customStyle="1" w:styleId="H1Secondary">
    <w:name w:val="H1 Secondary"/>
    <w:basedOn w:val="Normal"/>
    <w:next w:val="Heading2"/>
    <w:link w:val="H1SecondaryChar"/>
    <w:rsid w:val="00F06912"/>
    <w:pPr>
      <w:outlineLvl w:val="1"/>
    </w:pPr>
    <w:rPr>
      <w:rFonts w:ascii="Open Sans" w:hAnsi="Open Sans"/>
      <w:color w:val="2F5496"/>
      <w:sz w:val="36"/>
    </w:rPr>
  </w:style>
  <w:style w:type="paragraph" w:styleId="TOC5">
    <w:name w:val="toc 5"/>
    <w:basedOn w:val="Normal"/>
    <w:next w:val="Normal"/>
    <w:autoRedefine/>
    <w:uiPriority w:val="39"/>
    <w:unhideWhenUsed/>
    <w:rsid w:val="00225D1F"/>
    <w:pPr>
      <w:spacing w:after="100"/>
      <w:ind w:left="1120"/>
    </w:pPr>
  </w:style>
  <w:style w:type="character" w:customStyle="1" w:styleId="H1SecondaryChar">
    <w:name w:val="H1 Secondary Char"/>
    <w:basedOn w:val="Heading1Char"/>
    <w:link w:val="H1Secondary"/>
    <w:rsid w:val="00F06912"/>
    <w:rPr>
      <w:rFonts w:ascii="Open Sans" w:eastAsiaTheme="minorEastAsia" w:hAnsi="Open Sans" w:cs="Calibri"/>
      <w:b w:val="0"/>
      <w:color w:val="2F5496"/>
      <w:sz w:val="36"/>
      <w:szCs w:val="22"/>
    </w:rPr>
  </w:style>
  <w:style w:type="character" w:customStyle="1" w:styleId="Heading6Char">
    <w:name w:val="Heading 6 Char"/>
    <w:basedOn w:val="DefaultParagraphFont"/>
    <w:link w:val="Heading6"/>
    <w:uiPriority w:val="2"/>
    <w:rsid w:val="00EE6FAE"/>
    <w:rPr>
      <w:rFonts w:asciiTheme="majorHAnsi" w:eastAsiaTheme="majorEastAsia" w:hAnsiTheme="majorHAnsi" w:cstheme="majorBidi"/>
      <w:color w:val="51031E" w:themeColor="accent1" w:themeShade="7F"/>
      <w:sz w:val="22"/>
      <w:szCs w:val="22"/>
    </w:rPr>
  </w:style>
  <w:style w:type="paragraph" w:styleId="ListBullet">
    <w:name w:val="List Bullet"/>
    <w:basedOn w:val="Normal"/>
    <w:uiPriority w:val="99"/>
    <w:unhideWhenUsed/>
    <w:rsid w:val="00C4767C"/>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2709">
      <w:bodyDiv w:val="1"/>
      <w:marLeft w:val="0"/>
      <w:marRight w:val="0"/>
      <w:marTop w:val="0"/>
      <w:marBottom w:val="0"/>
      <w:divBdr>
        <w:top w:val="none" w:sz="0" w:space="0" w:color="auto"/>
        <w:left w:val="none" w:sz="0" w:space="0" w:color="auto"/>
        <w:bottom w:val="none" w:sz="0" w:space="0" w:color="auto"/>
        <w:right w:val="none" w:sz="0" w:space="0" w:color="auto"/>
      </w:divBdr>
    </w:div>
    <w:div w:id="1433935973">
      <w:bodyDiv w:val="1"/>
      <w:marLeft w:val="0"/>
      <w:marRight w:val="0"/>
      <w:marTop w:val="0"/>
      <w:marBottom w:val="0"/>
      <w:divBdr>
        <w:top w:val="none" w:sz="0" w:space="0" w:color="auto"/>
        <w:left w:val="none" w:sz="0" w:space="0" w:color="auto"/>
        <w:bottom w:val="none" w:sz="0" w:space="0" w:color="auto"/>
        <w:right w:val="none" w:sz="0" w:space="0" w:color="auto"/>
      </w:divBdr>
    </w:div>
    <w:div w:id="1645696500">
      <w:bodyDiv w:val="1"/>
      <w:marLeft w:val="0"/>
      <w:marRight w:val="0"/>
      <w:marTop w:val="0"/>
      <w:marBottom w:val="0"/>
      <w:divBdr>
        <w:top w:val="none" w:sz="0" w:space="0" w:color="auto"/>
        <w:left w:val="none" w:sz="0" w:space="0" w:color="auto"/>
        <w:bottom w:val="none" w:sz="0" w:space="0" w:color="auto"/>
        <w:right w:val="none" w:sz="0" w:space="0" w:color="auto"/>
      </w:divBdr>
      <w:divsChild>
        <w:div w:id="977105016">
          <w:marLeft w:val="0"/>
          <w:marRight w:val="0"/>
          <w:marTop w:val="0"/>
          <w:marBottom w:val="0"/>
          <w:divBdr>
            <w:top w:val="none" w:sz="0" w:space="0" w:color="auto"/>
            <w:left w:val="none" w:sz="0" w:space="0" w:color="auto"/>
            <w:bottom w:val="none" w:sz="0" w:space="0" w:color="auto"/>
            <w:right w:val="none" w:sz="0" w:space="0" w:color="auto"/>
          </w:divBdr>
          <w:divsChild>
            <w:div w:id="893086112">
              <w:marLeft w:val="0"/>
              <w:marRight w:val="0"/>
              <w:marTop w:val="0"/>
              <w:marBottom w:val="0"/>
              <w:divBdr>
                <w:top w:val="none" w:sz="0" w:space="0" w:color="auto"/>
                <w:left w:val="none" w:sz="0" w:space="0" w:color="auto"/>
                <w:bottom w:val="none" w:sz="0" w:space="0" w:color="auto"/>
                <w:right w:val="none" w:sz="0" w:space="0" w:color="auto"/>
              </w:divBdr>
              <w:divsChild>
                <w:div w:id="1735815617">
                  <w:marLeft w:val="0"/>
                  <w:marRight w:val="0"/>
                  <w:marTop w:val="0"/>
                  <w:marBottom w:val="0"/>
                  <w:divBdr>
                    <w:top w:val="none" w:sz="0" w:space="0" w:color="auto"/>
                    <w:left w:val="none" w:sz="0" w:space="0" w:color="auto"/>
                    <w:bottom w:val="none" w:sz="0" w:space="0" w:color="auto"/>
                    <w:right w:val="none" w:sz="0" w:space="0" w:color="auto"/>
                  </w:divBdr>
                  <w:divsChild>
                    <w:div w:id="19862802">
                      <w:marLeft w:val="0"/>
                      <w:marRight w:val="0"/>
                      <w:marTop w:val="0"/>
                      <w:marBottom w:val="0"/>
                      <w:divBdr>
                        <w:top w:val="none" w:sz="0" w:space="0" w:color="auto"/>
                        <w:left w:val="none" w:sz="0" w:space="0" w:color="auto"/>
                        <w:bottom w:val="none" w:sz="0" w:space="0" w:color="auto"/>
                        <w:right w:val="none" w:sz="0" w:space="0" w:color="auto"/>
                      </w:divBdr>
                      <w:divsChild>
                        <w:div w:id="822502394">
                          <w:marLeft w:val="0"/>
                          <w:marRight w:val="0"/>
                          <w:marTop w:val="0"/>
                          <w:marBottom w:val="0"/>
                          <w:divBdr>
                            <w:top w:val="none" w:sz="0" w:space="0" w:color="auto"/>
                            <w:left w:val="none" w:sz="0" w:space="0" w:color="auto"/>
                            <w:bottom w:val="none" w:sz="0" w:space="0" w:color="auto"/>
                            <w:right w:val="none" w:sz="0" w:space="0" w:color="auto"/>
                          </w:divBdr>
                          <w:divsChild>
                            <w:div w:id="2013603530">
                              <w:marLeft w:val="0"/>
                              <w:marRight w:val="0"/>
                              <w:marTop w:val="0"/>
                              <w:marBottom w:val="0"/>
                              <w:divBdr>
                                <w:top w:val="none" w:sz="0" w:space="0" w:color="auto"/>
                                <w:left w:val="none" w:sz="0" w:space="0" w:color="auto"/>
                                <w:bottom w:val="none" w:sz="0" w:space="0" w:color="auto"/>
                                <w:right w:val="none" w:sz="0" w:space="0" w:color="auto"/>
                              </w:divBdr>
                              <w:divsChild>
                                <w:div w:id="7435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jsilvestri.com" TargetMode="External"/><Relationship Id="rId4" Type="http://schemas.openxmlformats.org/officeDocument/2006/relationships/styles" Target="styles.xml"/><Relationship Id="rId9" Type="http://schemas.openxmlformats.org/officeDocument/2006/relationships/hyperlink" Target="http://www.jsilvestri.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jsilvestri.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lvestri\AppData\Local\Microsoft\Office\16.0\DTS\en-US%7bD4A3E097-5E6E-4C96-85D8-9E0B42CCFD29%7d\%7b2779A9B3-0B81-4292-8678-0A64A8866CE5%7dtf16392796_win32.dotx" TargetMode="External"/></Relationships>
</file>

<file path=word/theme/theme1.xml><?xml version="1.0" encoding="utf-8"?>
<a:theme xmlns:a="http://schemas.openxmlformats.org/drawingml/2006/main" name="Theme2">
  <a:themeElements>
    <a:clrScheme name="Custom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0070C0"/>
      </a:hlink>
      <a:folHlink>
        <a:srgbClr val="00B0F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4762D-26DF-496E-B23C-CD867B03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{2779A9B3-0B81-4292-8678-0A64A8866CE5}tf16392796_win32</Template>
  <TotalTime>0</TotalTime>
  <Pages>10</Pages>
  <Words>3804</Words>
  <Characters>21686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Jason Silvestri</dc:subject>
  <dc:creator>Jason Silvestri</dc:creator>
  <cp:keywords/>
  <dc:description/>
  <cp:lastModifiedBy>Deal Hopper</cp:lastModifiedBy>
  <cp:revision>2</cp:revision>
  <cp:lastPrinted>2024-02-07T09:18:00Z</cp:lastPrinted>
  <dcterms:created xsi:type="dcterms:W3CDTF">2024-02-07T09:21:00Z</dcterms:created>
  <dcterms:modified xsi:type="dcterms:W3CDTF">2024-02-07T09:21:00Z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e5b67ba9c987308f8516581f644aa518a7473a04d6665a9795845e24de9acc70</vt:lpwstr>
  </property>
</Properties>
</file>